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5.xml" ContentType="application/vnd.openxmlformats-officedocument.wordprocessingml.footer+xml"/>
  <Override PartName="/word/header33.xml" ContentType="application/vnd.openxmlformats-officedocument.wordprocessingml.header+xml"/>
  <Override PartName="/word/footer16.xml" ContentType="application/vnd.openxmlformats-officedocument.wordprocessingml.footer+xml"/>
  <Override PartName="/word/header34.xml" ContentType="application/vnd.openxmlformats-officedocument.wordprocessingml.header+xml"/>
  <Override PartName="/word/footer17.xml" ContentType="application/vnd.openxmlformats-officedocument.wordprocessingml.footer+xml"/>
  <Override PartName="/word/header35.xml" ContentType="application/vnd.openxmlformats-officedocument.wordprocessingml.header+xml"/>
  <Override PartName="/word/footer18.xml" ContentType="application/vnd.openxmlformats-officedocument.wordprocessingml.footer+xml"/>
  <Override PartName="/word/header36.xml" ContentType="application/vnd.openxmlformats-officedocument.wordprocessingml.header+xml"/>
  <Override PartName="/word/footer19.xml" ContentType="application/vnd.openxmlformats-officedocument.wordprocessingml.footer+xml"/>
  <Override PartName="/word/header37.xml" ContentType="application/vnd.openxmlformats-officedocument.wordprocessingml.header+xml"/>
  <Override PartName="/word/footer20.xml" ContentType="application/vnd.openxmlformats-officedocument.wordprocessingml.footer+xml"/>
  <Override PartName="/word/header38.xml" ContentType="application/vnd.openxmlformats-officedocument.wordprocessingml.header+xml"/>
  <Override PartName="/word/footer21.xml" ContentType="application/vnd.openxmlformats-officedocument.wordprocessingml.footer+xml"/>
  <Override PartName="/word/header39.xml" ContentType="application/vnd.openxmlformats-officedocument.wordprocessingml.header+xml"/>
  <Override PartName="/word/footer22.xml" ContentType="application/vnd.openxmlformats-officedocument.wordprocessingml.footer+xml"/>
  <Override PartName="/word/header40.xml" ContentType="application/vnd.openxmlformats-officedocument.wordprocessingml.header+xml"/>
  <Override PartName="/word/footer23.xml" ContentType="application/vnd.openxmlformats-officedocument.wordprocessingml.footer+xml"/>
  <Override PartName="/word/header41.xml" ContentType="application/vnd.openxmlformats-officedocument.wordprocessingml.header+xml"/>
  <Override PartName="/word/footer24.xml" ContentType="application/vnd.openxmlformats-officedocument.wordprocessingml.footer+xml"/>
  <Override PartName="/word/header42.xml" ContentType="application/vnd.openxmlformats-officedocument.wordprocessingml.header+xml"/>
  <Override PartName="/word/footer25.xml" ContentType="application/vnd.openxmlformats-officedocument.wordprocessingml.footer+xml"/>
  <Override PartName="/word/header43.xml" ContentType="application/vnd.openxmlformats-officedocument.wordprocessingml.header+xml"/>
  <Override PartName="/word/footer26.xml" ContentType="application/vnd.openxmlformats-officedocument.wordprocessingml.footer+xml"/>
  <Override PartName="/word/header44.xml" ContentType="application/vnd.openxmlformats-officedocument.wordprocessingml.header+xml"/>
  <Override PartName="/word/footer27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46.xml" ContentType="application/vnd.openxmlformats-officedocument.wordprocessingml.header+xml"/>
  <Override PartName="/word/footer29.xml" ContentType="application/vnd.openxmlformats-officedocument.wordprocessingml.footer+xml"/>
  <Override PartName="/word/header47.xml" ContentType="application/vnd.openxmlformats-officedocument.wordprocessingml.header+xml"/>
  <Override PartName="/word/footer30.xml" ContentType="application/vnd.openxmlformats-officedocument.wordprocessingml.footer+xml"/>
  <Override PartName="/word/header48.xml" ContentType="application/vnd.openxmlformats-officedocument.wordprocessingml.header+xml"/>
  <Override PartName="/word/footer31.xml" ContentType="application/vnd.openxmlformats-officedocument.wordprocessingml.footer+xml"/>
  <Override PartName="/word/header49.xml" ContentType="application/vnd.openxmlformats-officedocument.wordprocessingml.header+xml"/>
  <Override PartName="/word/footer32.xml" ContentType="application/vnd.openxmlformats-officedocument.wordprocessingml.footer+xml"/>
  <Override PartName="/word/header50.xml" ContentType="application/vnd.openxmlformats-officedocument.wordprocessingml.header+xml"/>
  <Override PartName="/word/footer33.xml" ContentType="application/vnd.openxmlformats-officedocument.wordprocessingml.footer+xml"/>
  <Override PartName="/word/header51.xml" ContentType="application/vnd.openxmlformats-officedocument.wordprocessingml.header+xml"/>
  <Override PartName="/word/footer34.xml" ContentType="application/vnd.openxmlformats-officedocument.wordprocessingml.footer+xml"/>
  <Override PartName="/word/header52.xml" ContentType="application/vnd.openxmlformats-officedocument.wordprocessingml.header+xml"/>
  <Override PartName="/word/footer35.xml" ContentType="application/vnd.openxmlformats-officedocument.wordprocessingml.footer+xml"/>
  <Override PartName="/word/header53.xml" ContentType="application/vnd.openxmlformats-officedocument.wordprocessingml.header+xml"/>
  <Override PartName="/word/footer36.xml" ContentType="application/vnd.openxmlformats-officedocument.wordprocessingml.footer+xml"/>
  <Override PartName="/word/header54.xml" ContentType="application/vnd.openxmlformats-officedocument.wordprocessingml.header+xml"/>
  <Override PartName="/word/footer37.xml" ContentType="application/vnd.openxmlformats-officedocument.wordprocessingml.footer+xml"/>
  <Override PartName="/word/header55.xml" ContentType="application/vnd.openxmlformats-officedocument.wordprocessingml.header+xml"/>
  <Override PartName="/word/footer38.xml" ContentType="application/vnd.openxmlformats-officedocument.wordprocessingml.footer+xml"/>
  <Override PartName="/word/header56.xml" ContentType="application/vnd.openxmlformats-officedocument.wordprocessingml.header+xml"/>
  <Override PartName="/word/footer3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9" w:after="0" w:line="245" w:lineRule="auto"/>
        <w:ind w:left="2689" w:right="2423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99"/>
        </w:rPr>
        <w:t>Departament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-22"/>
          <w:w w:val="99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Retalhule</w:t>
      </w:r>
      <w:r>
        <w:rPr>
          <w:rFonts w:ascii="Arial" w:hAnsi="Arial" w:cs="Arial" w:eastAsia="Arial"/>
          <w:sz w:val="24"/>
          <w:szCs w:val="24"/>
          <w:color w:val="5E5E5E"/>
          <w:spacing w:val="-27"/>
          <w:w w:val="101"/>
        </w:rPr>
        <w:t>u</w:t>
      </w:r>
      <w:r>
        <w:rPr>
          <w:rFonts w:ascii="Arial" w:hAnsi="Arial" w:cs="Arial" w:eastAsia="Arial"/>
          <w:sz w:val="24"/>
          <w:szCs w:val="24"/>
          <w:color w:val="8E8A8E"/>
          <w:spacing w:val="10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Guatemal</w:t>
      </w:r>
      <w:r>
        <w:rPr>
          <w:rFonts w:ascii="Arial" w:hAnsi="Arial" w:cs="Arial" w:eastAsia="Arial"/>
          <w:sz w:val="24"/>
          <w:szCs w:val="24"/>
          <w:color w:val="5E5E5E"/>
          <w:spacing w:val="-16"/>
          <w:w w:val="101"/>
        </w:rPr>
        <w:t>a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8E8A8E"/>
          <w:spacing w:val="-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38"/>
        </w:rPr>
        <w:t>CA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38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-9"/>
          <w:w w:val="102"/>
        </w:rPr>
        <w:t>v</w:t>
      </w:r>
      <w:r>
        <w:rPr>
          <w:rFonts w:ascii="Arial" w:hAnsi="Arial" w:cs="Arial" w:eastAsia="Arial"/>
          <w:sz w:val="24"/>
          <w:szCs w:val="24"/>
          <w:color w:val="8E8A8E"/>
          <w:spacing w:val="5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Centra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-5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Zon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-28"/>
          <w:w w:val="141"/>
        </w:rPr>
        <w:t>1</w:t>
      </w:r>
      <w:r>
        <w:rPr>
          <w:rFonts w:ascii="Arial" w:hAnsi="Arial" w:cs="Arial" w:eastAsia="Arial"/>
          <w:sz w:val="24"/>
          <w:szCs w:val="24"/>
          <w:color w:val="AAA8A8"/>
          <w:spacing w:val="10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Cantó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lxpatz</w:t>
      </w:r>
      <w:r>
        <w:rPr>
          <w:rFonts w:ascii="Arial" w:hAnsi="Arial" w:cs="Arial" w:eastAsia="Arial"/>
          <w:sz w:val="24"/>
          <w:szCs w:val="24"/>
          <w:color w:val="5E5E5E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Tel</w:t>
      </w:r>
      <w:r>
        <w:rPr>
          <w:rFonts w:ascii="Arial" w:hAnsi="Arial" w:cs="Arial" w:eastAsia="Arial"/>
          <w:sz w:val="24"/>
          <w:szCs w:val="24"/>
          <w:color w:val="5E5E5E"/>
          <w:spacing w:val="-18"/>
          <w:w w:val="102"/>
        </w:rPr>
        <w:t>s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15"/>
        </w:rPr>
        <w:t>.</w:t>
      </w:r>
      <w:r>
        <w:rPr>
          <w:rFonts w:ascii="Arial" w:hAnsi="Arial" w:cs="Arial" w:eastAsia="Arial"/>
          <w:sz w:val="24"/>
          <w:szCs w:val="24"/>
          <w:color w:val="8E8A8E"/>
          <w:spacing w:val="7"/>
          <w:w w:val="115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797979"/>
          <w:spacing w:val="0"/>
          <w:w w:val="105"/>
        </w:rPr>
        <w:t>77</w:t>
      </w:r>
      <w:r>
        <w:rPr>
          <w:rFonts w:ascii="Times New Roman" w:hAnsi="Times New Roman" w:cs="Times New Roman" w:eastAsia="Times New Roman"/>
          <w:sz w:val="26"/>
          <w:szCs w:val="26"/>
          <w:color w:val="797979"/>
          <w:spacing w:val="-4"/>
          <w:w w:val="105"/>
        </w:rPr>
        <w:t>7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5"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97979"/>
          <w:spacing w:val="0"/>
          <w:w w:val="204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79797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0"/>
        </w:rPr>
        <w:t>2116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97979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6"/>
          <w:szCs w:val="26"/>
          <w:color w:val="79797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0"/>
        </w:rPr>
        <w:t>7772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227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5"/>
        </w:rPr>
        <w:t>2118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271" w:lineRule="exact"/>
        <w:ind w:left="2897" w:right="2680"/>
        <w:jc w:val="center"/>
        <w:rPr>
          <w:rFonts w:ascii="Arial" w:hAnsi="Arial" w:cs="Arial" w:eastAsia="Arial"/>
          <w:sz w:val="24"/>
          <w:szCs w:val="24"/>
        </w:rPr>
      </w:pPr>
      <w:rPr/>
      <w:hyperlink r:id="rId5">
        <w:r>
          <w:rPr>
            <w:rFonts w:ascii="Arial" w:hAnsi="Arial" w:cs="Arial" w:eastAsia="Arial"/>
            <w:sz w:val="24"/>
            <w:szCs w:val="24"/>
            <w:color w:val="464646"/>
            <w:w w:val="104"/>
            <w:position w:val="-1"/>
          </w:rPr>
          <w:t>ww</w:t>
        </w:r>
        <w:r>
          <w:rPr>
            <w:rFonts w:ascii="Arial" w:hAnsi="Arial" w:cs="Arial" w:eastAsia="Arial"/>
            <w:sz w:val="24"/>
            <w:szCs w:val="24"/>
            <w:color w:val="464646"/>
            <w:spacing w:val="-24"/>
            <w:w w:val="104"/>
            <w:position w:val="-1"/>
          </w:rPr>
          <w:t>w</w:t>
        </w:r>
        <w:r>
          <w:rPr>
            <w:rFonts w:ascii="Arial" w:hAnsi="Arial" w:cs="Arial" w:eastAsia="Arial"/>
            <w:sz w:val="24"/>
            <w:szCs w:val="24"/>
            <w:color w:val="AAA8A8"/>
            <w:spacing w:val="-8"/>
            <w:w w:val="186"/>
            <w:position w:val="-1"/>
          </w:rPr>
          <w:t>.</w:t>
        </w:r>
      </w:hyperlink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  <w:position w:val="-1"/>
        </w:rPr>
        <w:t>municip</w:t>
      </w:r>
      <w:r>
        <w:rPr>
          <w:rFonts w:ascii="Arial" w:hAnsi="Arial" w:cs="Arial" w:eastAsia="Arial"/>
          <w:sz w:val="24"/>
          <w:szCs w:val="24"/>
          <w:color w:val="5E5E5E"/>
          <w:spacing w:val="-14"/>
          <w:w w:val="102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797979"/>
          <w:spacing w:val="0"/>
          <w:w w:val="120"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797979"/>
          <w:spacing w:val="-25"/>
          <w:w w:val="12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99"/>
          <w:position w:val="-1"/>
        </w:rPr>
        <w:t>daddesansebastia</w:t>
      </w:r>
      <w:r>
        <w:rPr>
          <w:rFonts w:ascii="Arial" w:hAnsi="Arial" w:cs="Arial" w:eastAsia="Arial"/>
          <w:sz w:val="24"/>
          <w:szCs w:val="24"/>
          <w:color w:val="5E5E5E"/>
          <w:spacing w:val="-14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8E8A8E"/>
          <w:spacing w:val="-18"/>
          <w:w w:val="123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5"/>
          <w:position w:val="-1"/>
        </w:rPr>
        <w:t>go</w:t>
      </w:r>
      <w:r>
        <w:rPr>
          <w:rFonts w:ascii="Arial" w:hAnsi="Arial" w:cs="Arial" w:eastAsia="Arial"/>
          <w:sz w:val="24"/>
          <w:szCs w:val="24"/>
          <w:color w:val="5E5E5E"/>
          <w:spacing w:val="-21"/>
          <w:w w:val="105"/>
          <w:position w:val="-1"/>
        </w:rPr>
        <w:t>b</w:t>
      </w:r>
      <w:r>
        <w:rPr>
          <w:rFonts w:ascii="Arial" w:hAnsi="Arial" w:cs="Arial" w:eastAsia="Arial"/>
          <w:sz w:val="24"/>
          <w:szCs w:val="24"/>
          <w:color w:val="8E8A8E"/>
          <w:spacing w:val="-18"/>
          <w:w w:val="123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9"/>
          <w:position w:val="-1"/>
        </w:rPr>
        <w:t>gt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260" w:bottom="280" w:left="1140" w:right="9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383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w w:val="103"/>
          <w:position w:val="-2"/>
        </w:rPr>
        <w:t>S</w:t>
      </w:r>
      <w:r>
        <w:rPr>
          <w:rFonts w:ascii="Arial" w:hAnsi="Arial" w:cs="Arial" w:eastAsia="Arial"/>
          <w:sz w:val="24"/>
          <w:szCs w:val="24"/>
          <w:color w:val="5E5E5E"/>
          <w:spacing w:val="-13"/>
          <w:w w:val="104"/>
          <w:position w:val="-2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5"/>
          <w:position w:val="-2"/>
        </w:rPr>
        <w:t>llor</w:t>
      </w:r>
      <w:r>
        <w:rPr>
          <w:rFonts w:ascii="Arial" w:hAnsi="Arial" w:cs="Arial" w:eastAsia="Arial"/>
          <w:sz w:val="24"/>
          <w:szCs w:val="24"/>
          <w:color w:val="5E5E5E"/>
          <w:spacing w:val="-2"/>
          <w:w w:val="105"/>
          <w:position w:val="-2"/>
        </w:rPr>
        <w:t>a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23"/>
          <w:position w:val="-2"/>
        </w:rPr>
        <w:t>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64" w:lineRule="exact"/>
        <w:ind w:left="11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97979"/>
          <w:spacing w:val="0"/>
          <w:w w:val="123"/>
          <w:i/>
          <w:position w:val="-3"/>
        </w:rPr>
        <w:t>.A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-59" w:right="129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Vill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Sebastiá</w:t>
      </w:r>
      <w:r>
        <w:rPr>
          <w:rFonts w:ascii="Arial" w:hAnsi="Arial" w:cs="Arial" w:eastAsia="Arial"/>
          <w:sz w:val="24"/>
          <w:szCs w:val="24"/>
          <w:color w:val="5E5E5E"/>
          <w:spacing w:val="-27"/>
          <w:w w:val="102"/>
        </w:rPr>
        <w:t>n</w:t>
      </w:r>
      <w:r>
        <w:rPr>
          <w:rFonts w:ascii="Arial" w:hAnsi="Arial" w:cs="Arial" w:eastAsia="Arial"/>
          <w:sz w:val="24"/>
          <w:szCs w:val="24"/>
          <w:color w:val="797979"/>
          <w:spacing w:val="0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797979"/>
          <w:spacing w:val="-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Retalhule</w:t>
      </w:r>
      <w:r>
        <w:rPr>
          <w:rFonts w:ascii="Arial" w:hAnsi="Arial" w:cs="Arial" w:eastAsia="Arial"/>
          <w:sz w:val="24"/>
          <w:szCs w:val="24"/>
          <w:color w:val="464646"/>
          <w:spacing w:val="-13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8E8A8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0"/>
        </w:rPr>
        <w:t>04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Ener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5E5E5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2"/>
        </w:rPr>
        <w:t>2021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9" w:lineRule="exact"/>
        <w:ind w:right="306"/>
        <w:jc w:val="right"/>
        <w:tabs>
          <w:tab w:pos="580" w:val="left"/>
        </w:tabs>
        <w:rPr>
          <w:rFonts w:ascii="Times New Roman" w:hAnsi="Times New Roman" w:cs="Times New Roman" w:eastAsia="Times New Roman"/>
          <w:sz w:val="47"/>
          <w:szCs w:val="4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0.418762pt;margin-top:13.088042pt;width:18.388261pt;height:39.085835pt;mso-position-horizontal-relative:page;mso-position-vertical-relative:paragraph;z-index:-6938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E8A8E"/>
                      <w:spacing w:val="0"/>
                      <w:w w:val="251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506.466705pt;margin-top:17.845995pt;width:29.994641pt;height:60.439962pt;mso-position-horizontal-relative:page;mso-position-vertical-relative:paragraph;z-index:-6932" coordorigin="10129,357" coordsize="600,1209">
            <v:group style="position:absolute;left:10129;top:357;width:197;height:687" coordorigin="10129,357" coordsize="197,687">
              <v:shape style="position:absolute;left:10129;top:357;width:197;height:687" coordorigin="10129,357" coordsize="197,687" path="m10129,357l10326,357,10326,1043,10129,1043,10129,357e" filled="t" fillcolor="#EFEFEF" stroked="f">
                <v:path arrowok="t"/>
                <v:fill/>
              </v:shape>
            </v:group>
            <v:group style="position:absolute;left:10478;top:866;width:134;height:337" coordorigin="10478,866" coordsize="134,337">
              <v:shape style="position:absolute;left:10478;top:866;width:134;height:337" coordorigin="10478,866" coordsize="134,337" path="m10478,866l10612,866,10612,1203,10478,1203,10478,866e" filled="t" fillcolor="#E9D4D8" stroked="f">
                <v:path arrowok="t"/>
                <v:fill/>
              </v:shape>
            </v:group>
            <v:group style="position:absolute;left:10205;top:1014;width:289;height:552" coordorigin="10205,1014" coordsize="289,552">
              <v:shape style="position:absolute;left:10205;top:1014;width:289;height:552" coordorigin="10205,1014" coordsize="289,552" path="m10205,1014l10494,1014,10494,1566,10205,1566,10205,1014xe" filled="t" fillcolor="#EFEFEF" stroked="f">
                <v:path arrowok="t"/>
                <v:fill/>
              </v:shape>
            </v:group>
            <v:group style="position:absolute;left:10494;top:1014;width:45;height:552" coordorigin="10494,1014" coordsize="45,552">
              <v:shape style="position:absolute;left:10494;top:1014;width:45;height:552" coordorigin="10494,1014" coordsize="45,552" path="m10494,1014l10539,1014,10539,1566,10494,1566,10494,1014xe" filled="t" fillcolor="#E2BCBF" stroked="f">
                <v:path arrowok="t"/>
                <v:fill/>
              </v:shape>
            </v:group>
            <v:group style="position:absolute;left:10539;top:1014;width:190;height:552" coordorigin="10539,1014" coordsize="190,552">
              <v:shape style="position:absolute;left:10539;top:1014;width:190;height:552" coordorigin="10539,1014" coordsize="190,552" path="m10539,1014l10729,1014,10729,1566,10539,1566,10539,1014e" filled="t" fillcolor="#E9D4D8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8E8A8E"/>
          <w:w w:val="250"/>
          <w:position w:val="-3"/>
        </w:rPr>
        <w:t>.;</w:t>
      </w:r>
      <w:r>
        <w:rPr>
          <w:rFonts w:ascii="Times New Roman" w:hAnsi="Times New Roman" w:cs="Times New Roman" w:eastAsia="Times New Roman"/>
          <w:sz w:val="22"/>
          <w:szCs w:val="22"/>
          <w:color w:val="8E8A8E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E8A8E"/>
          <w:w w:val="100"/>
          <w:position w:val="-3"/>
        </w:rPr>
      </w:r>
      <w:r>
        <w:rPr>
          <w:rFonts w:ascii="Times New Roman" w:hAnsi="Times New Roman" w:cs="Times New Roman" w:eastAsia="Times New Roman"/>
          <w:sz w:val="47"/>
          <w:szCs w:val="47"/>
          <w:color w:val="8E8A8E"/>
          <w:spacing w:val="0"/>
          <w:w w:val="54"/>
          <w:position w:val="-3"/>
        </w:rPr>
        <w:t>..........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489" w:lineRule="exact"/>
        <w:ind w:right="165"/>
        <w:jc w:val="right"/>
        <w:tabs>
          <w:tab w:pos="620" w:val="left"/>
          <w:tab w:pos="1360" w:val="left"/>
        </w:tabs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931702pt;margin-top:20.821804pt;width:6.682625pt;height:32.035114pt;mso-position-horizontal-relative:page;mso-position-vertical-relative:paragraph;z-index:-6937" type="#_x0000_t202" filled="f" stroked="f">
            <v:textbox inset="0,0,0,0">
              <w:txbxContent>
                <w:p>
                  <w:pPr>
                    <w:spacing w:before="0" w:after="0" w:line="255" w:lineRule="exact"/>
                    <w:ind w:right="-7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AAA8A8"/>
                      <w:spacing w:val="0"/>
                      <w:w w:val="19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1"/>
          <w:szCs w:val="51"/>
          <w:color w:val="8E8A8E"/>
          <w:w w:val="131"/>
          <w:i/>
          <w:position w:val="1"/>
        </w:rPr>
        <w:t>1</w:t>
      </w:r>
      <w:r>
        <w:rPr>
          <w:rFonts w:ascii="Times New Roman" w:hAnsi="Times New Roman" w:cs="Times New Roman" w:eastAsia="Times New Roman"/>
          <w:sz w:val="51"/>
          <w:szCs w:val="51"/>
          <w:color w:val="8E8A8E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8E8A8E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51"/>
          <w:szCs w:val="51"/>
          <w:color w:val="BAB8C6"/>
          <w:w w:val="116"/>
          <w:position w:val="1"/>
        </w:rPr>
        <w:t>-</w:t>
      </w:r>
      <w:r>
        <w:rPr>
          <w:rFonts w:ascii="Times New Roman" w:hAnsi="Times New Roman" w:cs="Times New Roman" w:eastAsia="Times New Roman"/>
          <w:sz w:val="51"/>
          <w:szCs w:val="51"/>
          <w:color w:val="BAB8C6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BAB8C6"/>
          <w:w w:val="100"/>
          <w:position w:val="1"/>
        </w:rPr>
      </w:r>
      <w:r>
        <w:rPr>
          <w:rFonts w:ascii="Times New Roman" w:hAnsi="Times New Roman" w:cs="Times New Roman" w:eastAsia="Times New Roman"/>
          <w:sz w:val="51"/>
          <w:szCs w:val="51"/>
          <w:color w:val="797979"/>
          <w:spacing w:val="0"/>
          <w:w w:val="125"/>
          <w:position w:val="1"/>
        </w:rPr>
        <w:t>\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1260" w:bottom="280" w:left="1140" w:right="980"/>
          <w:cols w:num="2" w:equalWidth="0">
            <w:col w:w="1231" w:space="2615"/>
            <w:col w:w="6274"/>
          </w:cols>
        </w:sectPr>
      </w:pPr>
      <w:rPr/>
    </w:p>
    <w:p>
      <w:pPr>
        <w:spacing w:before="0" w:after="0" w:line="245" w:lineRule="exact"/>
        <w:ind w:left="383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w w:val="99"/>
        </w:rPr>
        <w:t>Secreta</w:t>
      </w:r>
      <w:r>
        <w:rPr>
          <w:rFonts w:ascii="Arial" w:hAnsi="Arial" w:cs="Arial" w:eastAsia="Arial"/>
          <w:sz w:val="24"/>
          <w:szCs w:val="24"/>
          <w:color w:val="5E5E5E"/>
          <w:spacing w:val="-3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797979"/>
          <w:spacing w:val="-9"/>
          <w:w w:val="212"/>
        </w:rPr>
        <w:t>i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17"/>
        </w:rPr>
        <w:t>a</w:t>
      </w:r>
      <w:r>
        <w:rPr>
          <w:rFonts w:ascii="Arial" w:hAnsi="Arial" w:cs="Arial" w:eastAsia="Arial"/>
          <w:sz w:val="24"/>
          <w:szCs w:val="24"/>
          <w:color w:val="464646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Presidencia</w:t>
      </w:r>
      <w:r>
        <w:rPr>
          <w:rFonts w:ascii="Arial" w:hAnsi="Arial" w:cs="Arial" w:eastAsia="Arial"/>
          <w:sz w:val="24"/>
          <w:szCs w:val="24"/>
          <w:color w:val="5E5E5E"/>
          <w:spacing w:val="14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5E5E5E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2"/>
        </w:rPr>
        <w:t>Mujer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3" w:after="0" w:line="240" w:lineRule="auto"/>
        <w:ind w:left="383" w:right="221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SEPREM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Guatemala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5E5E5E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despacho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6" w:after="0" w:line="240" w:lineRule="auto"/>
        <w:ind w:right="-63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color w:val="8E8A8E"/>
          <w:spacing w:val="1"/>
          <w:w w:val="143"/>
        </w:rPr>
        <w:t>\</w:t>
      </w:r>
      <w:r>
        <w:rPr>
          <w:rFonts w:ascii="Arial" w:hAnsi="Arial" w:cs="Arial" w:eastAsia="Arial"/>
          <w:sz w:val="83"/>
          <w:szCs w:val="83"/>
          <w:color w:val="797979"/>
          <w:spacing w:val="9"/>
          <w:w w:val="295"/>
          <w:position w:val="-45"/>
        </w:rPr>
        <w:t>'</w:t>
      </w:r>
      <w:r>
        <w:rPr>
          <w:rFonts w:ascii="Times New Roman" w:hAnsi="Times New Roman" w:cs="Times New Roman" w:eastAsia="Times New Roman"/>
          <w:sz w:val="41"/>
          <w:szCs w:val="41"/>
          <w:color w:val="BAB8C6"/>
          <w:spacing w:val="0"/>
          <w:w w:val="86"/>
          <w:position w:val="0"/>
        </w:rPr>
        <w:t>Y</w:t>
      </w:r>
      <w:r>
        <w:rPr>
          <w:rFonts w:ascii="Times New Roman" w:hAnsi="Times New Roman" w:cs="Times New Roman" w:eastAsia="Times New Roman"/>
          <w:sz w:val="41"/>
          <w:szCs w:val="41"/>
          <w:color w:val="BAB8C6"/>
          <w:spacing w:val="-61"/>
          <w:w w:val="86"/>
          <w:position w:val="0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D8ACAF"/>
          <w:spacing w:val="-58"/>
          <w:w w:val="101"/>
          <w:position w:val="0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DBD4D4"/>
          <w:spacing w:val="0"/>
          <w:w w:val="87"/>
          <w:position w:val="0"/>
        </w:rPr>
        <w:t>.:</w:t>
      </w:r>
      <w:r>
        <w:rPr>
          <w:rFonts w:ascii="Times New Roman" w:hAnsi="Times New Roman" w:cs="Times New Roman" w:eastAsia="Times New Roman"/>
          <w:sz w:val="41"/>
          <w:szCs w:val="41"/>
          <w:color w:val="DBD4D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DBD4D4"/>
          <w:spacing w:val="-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E8A8E"/>
          <w:spacing w:val="0"/>
          <w:w w:val="149"/>
          <w:i/>
          <w:position w:val="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260" w:bottom="280" w:left="1140" w:right="980"/>
          <w:cols w:num="2" w:equalWidth="0">
            <w:col w:w="4059" w:space="4369"/>
            <w:col w:w="1692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5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45.768875pt;margin-top:16.668993pt;width:.1pt;height:16.371095pt;mso-position-horizontal-relative:page;mso-position-vertical-relative:paragraph;z-index:-6931" coordorigin="4915,333" coordsize="2,327">
            <v:shape style="position:absolute;left:4915;top:333;width:2;height:327" coordorigin="4915,333" coordsize="0,327" path="m4915,661l4915,333e" filled="f" stroked="t" strokeweight="4.22176pt" strokecolor="#EFEFE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5E5E5E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est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medio</w:t>
      </w:r>
      <w:r>
        <w:rPr>
          <w:rFonts w:ascii="Arial" w:hAnsi="Arial" w:cs="Arial" w:eastAsia="Arial"/>
          <w:sz w:val="24"/>
          <w:szCs w:val="24"/>
          <w:color w:val="5E5E5E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le</w:t>
      </w:r>
      <w:r>
        <w:rPr>
          <w:rFonts w:ascii="Arial" w:hAnsi="Arial" w:cs="Arial" w:eastAsia="Arial"/>
          <w:sz w:val="24"/>
          <w:szCs w:val="24"/>
          <w:color w:val="5E5E5E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saludamos</w:t>
      </w:r>
      <w:r>
        <w:rPr>
          <w:rFonts w:ascii="Arial" w:hAnsi="Arial" w:cs="Arial" w:eastAsia="Arial"/>
          <w:sz w:val="24"/>
          <w:szCs w:val="24"/>
          <w:color w:val="5E5E5E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99"/>
        </w:rPr>
        <w:t>respetuosament</w:t>
      </w:r>
      <w:r>
        <w:rPr>
          <w:rFonts w:ascii="Arial" w:hAnsi="Arial" w:cs="Arial" w:eastAsia="Arial"/>
          <w:sz w:val="24"/>
          <w:szCs w:val="24"/>
          <w:color w:val="5E5E5E"/>
          <w:spacing w:val="-18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8E8A8E"/>
          <w:spacing w:val="14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deseándole</w:t>
      </w:r>
      <w:r>
        <w:rPr>
          <w:rFonts w:ascii="Arial" w:hAnsi="Arial" w:cs="Arial" w:eastAsia="Arial"/>
          <w:sz w:val="24"/>
          <w:szCs w:val="24"/>
          <w:color w:val="5E5E5E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éxito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5E5E5E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5E5E5E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bendi</w:t>
      </w:r>
      <w:r>
        <w:rPr>
          <w:rFonts w:ascii="Arial" w:hAnsi="Arial" w:cs="Arial" w:eastAsia="Arial"/>
          <w:sz w:val="24"/>
          <w:szCs w:val="24"/>
          <w:color w:val="5E5E5E"/>
          <w:spacing w:val="-33"/>
          <w:w w:val="102"/>
        </w:rPr>
        <w:t>c</w:t>
      </w:r>
      <w:r>
        <w:rPr>
          <w:rFonts w:ascii="Arial" w:hAnsi="Arial" w:cs="Arial" w:eastAsia="Arial"/>
          <w:sz w:val="24"/>
          <w:szCs w:val="24"/>
          <w:color w:val="797979"/>
          <w:spacing w:val="-8"/>
          <w:w w:val="212"/>
        </w:rPr>
        <w:t>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4"/>
        </w:rPr>
        <w:t>ones</w:t>
      </w:r>
      <w:r>
        <w:rPr>
          <w:rFonts w:ascii="Arial" w:hAnsi="Arial" w:cs="Arial" w:eastAsia="Arial"/>
          <w:sz w:val="24"/>
          <w:szCs w:val="24"/>
          <w:color w:val="5E5E5E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5"/>
        </w:rPr>
        <w:t>en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2" w:after="0" w:line="271" w:lineRule="exact"/>
        <w:ind w:left="38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desempei'l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24"/>
          <w:szCs w:val="24"/>
          <w:color w:val="5E5E5E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99"/>
          <w:position w:val="-1"/>
        </w:rPr>
        <w:t>funcione</w:t>
      </w:r>
      <w:r>
        <w:rPr>
          <w:rFonts w:ascii="Arial" w:hAnsi="Arial" w:cs="Arial" w:eastAsia="Arial"/>
          <w:sz w:val="24"/>
          <w:szCs w:val="24"/>
          <w:color w:val="464646"/>
          <w:spacing w:val="-3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AAA8A8"/>
          <w:spacing w:val="0"/>
          <w:w w:val="123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260" w:bottom="280" w:left="1140" w:right="980"/>
        </w:sectPr>
      </w:pPr>
      <w:rPr/>
    </w:p>
    <w:p>
      <w:pPr>
        <w:spacing w:before="29" w:after="0" w:line="271" w:lineRule="exact"/>
        <w:ind w:left="1159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le</w:t>
      </w:r>
      <w:r>
        <w:rPr>
          <w:rFonts w:ascii="Arial" w:hAnsi="Arial" w:cs="Arial" w:eastAsia="Arial"/>
          <w:sz w:val="24"/>
          <w:szCs w:val="24"/>
          <w:color w:val="464646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present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464646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-16"/>
          <w:w w:val="125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125"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232323"/>
          <w:spacing w:val="6"/>
          <w:w w:val="12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inform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464646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cuatrimestr</w:t>
      </w:r>
      <w:r>
        <w:rPr>
          <w:rFonts w:ascii="Arial" w:hAnsi="Arial" w:cs="Arial" w:eastAsia="Arial"/>
          <w:sz w:val="24"/>
          <w:szCs w:val="24"/>
          <w:color w:val="5E5E5E"/>
          <w:spacing w:val="-85"/>
          <w:w w:val="101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797979"/>
          <w:spacing w:val="-109"/>
          <w:w w:val="175"/>
          <w:position w:val="-1"/>
        </w:rPr>
        <w:t>,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9" w:after="0" w:line="271" w:lineRule="exact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24"/>
          <w:szCs w:val="24"/>
          <w:color w:val="464646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comprende</w:t>
      </w:r>
      <w:r>
        <w:rPr>
          <w:rFonts w:ascii="Arial" w:hAnsi="Arial" w:cs="Arial" w:eastAsia="Arial"/>
          <w:sz w:val="24"/>
          <w:szCs w:val="24"/>
          <w:color w:val="464646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24"/>
          <w:szCs w:val="24"/>
          <w:color w:val="5E5E5E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meses</w:t>
      </w:r>
      <w:r>
        <w:rPr>
          <w:rFonts w:ascii="Arial" w:hAnsi="Arial" w:cs="Arial" w:eastAsia="Arial"/>
          <w:sz w:val="24"/>
          <w:szCs w:val="24"/>
          <w:color w:val="5E5E5E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ENERO</w:t>
      </w:r>
      <w:r>
        <w:rPr>
          <w:rFonts w:ascii="Arial" w:hAnsi="Arial" w:cs="Arial" w:eastAsia="Arial"/>
          <w:sz w:val="24"/>
          <w:szCs w:val="24"/>
          <w:color w:val="5E5E5E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1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260" w:bottom="280" w:left="1140" w:right="980"/>
          <w:cols w:num="2" w:equalWidth="0">
            <w:col w:w="5465" w:space="117"/>
            <w:col w:w="4538"/>
          </w:cols>
        </w:sectPr>
      </w:pPr>
      <w:rPr/>
    </w:p>
    <w:p>
      <w:pPr>
        <w:spacing w:before="16" w:after="0" w:line="269" w:lineRule="auto"/>
        <w:ind w:left="383" w:right="44" w:firstLine="15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2.5pt;margin-top:4.5pt;width:576pt;height:142.5pt;mso-position-horizontal-relative:page;mso-position-vertical-relative:page;z-index:-6936" coordorigin="450,90" coordsize="11520,2850">
            <v:shape style="position:absolute;left:450;top:90;width:11520;height:2850" type="#_x0000_t75">
              <v:imagedata r:id="rId6" o:title=""/>
            </v:shape>
            <v:group style="position:absolute;left:6503;top:1603;width:117;height:327" coordorigin="6503,1603" coordsize="117,327">
              <v:shape style="position:absolute;left:6503;top:1603;width:117;height:327" coordorigin="6503,1603" coordsize="117,327" path="m6503,1603l6620,1603,6620,1931,6503,1931,6503,1603e" filled="t" fillcolor="#EFEFEF" stroked="f">
                <v:path arrowok="t"/>
                <v:fill/>
              </v:shape>
            </v:group>
            <v:group style="position:absolute;left:4591;top:2186;width:124;height:327" coordorigin="4591,2186" coordsize="124,327">
              <v:shape style="position:absolute;left:4591;top:2186;width:124;height:327" coordorigin="4591,2186" coordsize="124,327" path="m4591,2186l4715,2186,4715,2514,4591,2514,4591,2186e" filled="t" fillcolor="#EFEFE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.985366pt;margin-top:624.633972pt;width:.1pt;height:107.592453pt;mso-position-horizontal-relative:page;mso-position-vertical-relative:page;z-index:-6934" coordorigin="60,12493" coordsize="2,2152">
            <v:shape style="position:absolute;left:60;top:12493;width:2;height:2152" coordorigin="60,12493" coordsize="0,2152" path="m60,14645l60,12493e" filled="f" stroked="t" strokeweight="1.492683pt" strokecolor="#C8C8C8">
              <v:path arrowok="t"/>
            </v:shape>
          </v:group>
          <w10:wrap type="none"/>
        </w:pict>
      </w:r>
      <w:r>
        <w:rPr/>
        <w:pict>
          <v:group style="position:absolute;margin-left:24.629269pt;margin-top:727.743408pt;width:571.697561pt;height:.1pt;mso-position-horizontal-relative:page;mso-position-vertical-relative:page;z-index:-6933" coordorigin="493,14555" coordsize="11434,2">
            <v:shape style="position:absolute;left:493;top:14555;width:11434;height:2" coordorigin="493,14555" coordsize="11434,0" path="m493,14555l11927,14555e" filled="f" stroked="t" strokeweight="4.478049pt" strokecolor="#5793B8">
              <v:path arrowok="t"/>
            </v:shape>
          </v:group>
          <w10:wrap type="none"/>
        </w:pict>
      </w:r>
      <w:r>
        <w:rPr/>
        <w:pict>
          <v:group style="position:absolute;margin-left:260.873840pt;margin-top:48.000614pt;width:6.21588pt;height:16.371095pt;mso-position-horizontal-relative:page;mso-position-vertical-relative:paragraph;z-index:-6930" coordorigin="5217,960" coordsize="124,327">
            <v:shape style="position:absolute;left:5217;top:960;width:124;height:327" coordorigin="5217,960" coordsize="124,327" path="m5217,960l5342,960,5342,1287,5217,1287,5217,960e" filled="t" fillcolor="#EFEFE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DICIEMBRE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46464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4646"/>
          <w:spacing w:val="0"/>
          <w:w w:val="100"/>
        </w:rPr>
        <w:t>2020,</w:t>
      </w:r>
      <w:r>
        <w:rPr>
          <w:rFonts w:ascii="Times New Roman" w:hAnsi="Times New Roman" w:cs="Times New Roman" w:eastAsia="Times New Roman"/>
          <w:sz w:val="26"/>
          <w:szCs w:val="26"/>
          <w:color w:val="464646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3"/>
        </w:rPr>
        <w:t>r</w:t>
      </w:r>
      <w:r>
        <w:rPr>
          <w:rFonts w:ascii="Arial" w:hAnsi="Arial" w:cs="Arial" w:eastAsia="Arial"/>
          <w:sz w:val="24"/>
          <w:szCs w:val="24"/>
          <w:color w:val="464646"/>
          <w:spacing w:val="-13"/>
          <w:w w:val="103"/>
        </w:rPr>
        <w:t>e</w:t>
      </w:r>
      <w:r>
        <w:rPr>
          <w:rFonts w:ascii="Arial" w:hAnsi="Arial" w:cs="Arial" w:eastAsia="Arial"/>
          <w:sz w:val="24"/>
          <w:szCs w:val="24"/>
          <w:color w:val="232323"/>
          <w:spacing w:val="-14"/>
          <w:w w:val="141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acionado</w:t>
      </w:r>
      <w:r>
        <w:rPr>
          <w:rFonts w:ascii="Arial" w:hAnsi="Arial" w:cs="Arial" w:eastAsia="Arial"/>
          <w:sz w:val="24"/>
          <w:szCs w:val="24"/>
          <w:color w:val="5E5E5E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464646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actividade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464646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inversión</w:t>
      </w:r>
      <w:r>
        <w:rPr>
          <w:rFonts w:ascii="Arial" w:hAnsi="Arial" w:cs="Arial" w:eastAsia="Arial"/>
          <w:sz w:val="24"/>
          <w:szCs w:val="24"/>
          <w:color w:val="5E5E5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46464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464646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ejecución</w:t>
      </w:r>
      <w:r>
        <w:rPr>
          <w:rFonts w:ascii="Arial" w:hAnsi="Arial" w:cs="Arial" w:eastAsia="Arial"/>
          <w:sz w:val="24"/>
          <w:szCs w:val="24"/>
          <w:color w:val="5E5E5E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6"/>
        </w:rPr>
        <w:t>del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6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presupuesto,</w:t>
      </w:r>
      <w:r>
        <w:rPr>
          <w:rFonts w:ascii="Arial" w:hAnsi="Arial" w:cs="Arial" w:eastAsia="Arial"/>
          <w:sz w:val="24"/>
          <w:szCs w:val="24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464646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como</w:t>
      </w:r>
      <w:r>
        <w:rPr>
          <w:rFonts w:ascii="Arial" w:hAnsi="Arial" w:cs="Arial" w:eastAsia="Arial"/>
          <w:sz w:val="24"/>
          <w:szCs w:val="24"/>
          <w:color w:val="464646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Dirección</w:t>
      </w:r>
      <w:r>
        <w:rPr>
          <w:rFonts w:ascii="Arial" w:hAnsi="Arial" w:cs="Arial" w:eastAsia="Arial"/>
          <w:sz w:val="24"/>
          <w:szCs w:val="24"/>
          <w:color w:val="464646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Municipal</w:t>
      </w:r>
      <w:r>
        <w:rPr>
          <w:rFonts w:ascii="Arial" w:hAnsi="Arial" w:cs="Arial" w:eastAsia="Arial"/>
          <w:sz w:val="24"/>
          <w:szCs w:val="24"/>
          <w:color w:val="464646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464646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Mujer</w:t>
      </w:r>
      <w:r>
        <w:rPr>
          <w:rFonts w:ascii="Arial" w:hAnsi="Arial" w:cs="Arial" w:eastAsia="Arial"/>
          <w:sz w:val="24"/>
          <w:szCs w:val="24"/>
          <w:color w:val="464646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6"/>
        </w:rPr>
        <w:t>(</w:t>
      </w:r>
      <w:r>
        <w:rPr>
          <w:rFonts w:ascii="Arial" w:hAnsi="Arial" w:cs="Arial" w:eastAsia="Arial"/>
          <w:sz w:val="24"/>
          <w:szCs w:val="24"/>
          <w:color w:val="5E5E5E"/>
          <w:spacing w:val="-6"/>
          <w:w w:val="106"/>
        </w:rPr>
        <w:t>D</w:t>
      </w:r>
      <w:r>
        <w:rPr>
          <w:rFonts w:ascii="Arial" w:hAnsi="Arial" w:cs="Arial" w:eastAsia="Arial"/>
          <w:sz w:val="24"/>
          <w:szCs w:val="24"/>
          <w:color w:val="8E8A8E"/>
          <w:spacing w:val="-8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232323"/>
          <w:spacing w:val="-25"/>
          <w:w w:val="109"/>
        </w:rPr>
        <w:t>M</w:t>
      </w:r>
      <w:r>
        <w:rPr>
          <w:rFonts w:ascii="Arial" w:hAnsi="Arial" w:cs="Arial" w:eastAsia="Arial"/>
          <w:sz w:val="24"/>
          <w:szCs w:val="24"/>
          <w:color w:val="8E8A8E"/>
          <w:spacing w:val="-6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464646"/>
          <w:spacing w:val="-25"/>
          <w:w w:val="109"/>
        </w:rPr>
        <w:t>M</w:t>
      </w:r>
      <w:r>
        <w:rPr>
          <w:rFonts w:ascii="Arial" w:hAnsi="Arial" w:cs="Arial" w:eastAsia="Arial"/>
          <w:sz w:val="24"/>
          <w:szCs w:val="24"/>
          <w:color w:val="8E8A8E"/>
          <w:spacing w:val="-7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5E5E5E"/>
          <w:spacing w:val="-14"/>
          <w:w w:val="132"/>
        </w:rPr>
        <w:t>)</w:t>
      </w:r>
      <w:r>
        <w:rPr>
          <w:rFonts w:ascii="Arial" w:hAnsi="Arial" w:cs="Arial" w:eastAsia="Arial"/>
          <w:sz w:val="24"/>
          <w:szCs w:val="24"/>
          <w:color w:val="797979"/>
          <w:spacing w:val="0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797979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-16"/>
          <w:w w:val="113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13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5"/>
          <w:w w:val="113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13"/>
        </w:rPr>
        <w:t>Municipalidad</w:t>
      </w:r>
      <w:r>
        <w:rPr>
          <w:rFonts w:ascii="Arial" w:hAnsi="Arial" w:cs="Arial" w:eastAsia="Arial"/>
          <w:sz w:val="24"/>
          <w:szCs w:val="24"/>
          <w:color w:val="464646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Sebastiá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Departament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464646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Retalhule</w:t>
      </w:r>
      <w:r>
        <w:rPr>
          <w:rFonts w:ascii="Arial" w:hAnsi="Arial" w:cs="Arial" w:eastAsia="Arial"/>
          <w:sz w:val="24"/>
          <w:szCs w:val="24"/>
          <w:color w:val="5E5E5E"/>
          <w:spacing w:val="-27"/>
          <w:w w:val="102"/>
        </w:rPr>
        <w:t>u</w:t>
      </w:r>
      <w:r>
        <w:rPr>
          <w:rFonts w:ascii="Arial" w:hAnsi="Arial" w:cs="Arial" w:eastAsia="Arial"/>
          <w:sz w:val="24"/>
          <w:szCs w:val="24"/>
          <w:color w:val="797979"/>
          <w:spacing w:val="0"/>
          <w:w w:val="175"/>
        </w:rPr>
        <w:t>,</w:t>
      </w:r>
      <w:r>
        <w:rPr>
          <w:rFonts w:ascii="Arial" w:hAnsi="Arial" w:cs="Arial" w:eastAsia="Arial"/>
          <w:sz w:val="24"/>
          <w:szCs w:val="24"/>
          <w:color w:val="797979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color w:val="464646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realizaron</w:t>
      </w:r>
      <w:r>
        <w:rPr>
          <w:rFonts w:ascii="Arial" w:hAnsi="Arial" w:cs="Arial" w:eastAsia="Arial"/>
          <w:sz w:val="24"/>
          <w:szCs w:val="24"/>
          <w:color w:val="5E5E5E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5E5E5E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benefici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la</w:t>
      </w:r>
      <w:r>
        <w:rPr>
          <w:rFonts w:ascii="Arial" w:hAnsi="Arial" w:cs="Arial" w:eastAsia="Arial"/>
          <w:sz w:val="24"/>
          <w:szCs w:val="24"/>
          <w:color w:val="5E5E5E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Muje</w:t>
      </w:r>
      <w:r>
        <w:rPr>
          <w:rFonts w:ascii="Arial" w:hAnsi="Arial" w:cs="Arial" w:eastAsia="Arial"/>
          <w:sz w:val="24"/>
          <w:szCs w:val="24"/>
          <w:color w:val="464646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8E8A8E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97"/>
        </w:rPr>
        <w:t>Nil'le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97"/>
        </w:rPr>
        <w:t>z</w:t>
      </w:r>
      <w:r>
        <w:rPr>
          <w:rFonts w:ascii="Arial" w:hAnsi="Arial" w:cs="Arial" w:eastAsia="Arial"/>
          <w:sz w:val="24"/>
          <w:szCs w:val="24"/>
          <w:color w:val="464646"/>
          <w:spacing w:val="-13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5E5E5E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adolescencia</w:t>
      </w:r>
      <w:r>
        <w:rPr>
          <w:rFonts w:ascii="Arial" w:hAnsi="Arial" w:cs="Arial" w:eastAsia="Arial"/>
          <w:sz w:val="24"/>
          <w:szCs w:val="24"/>
          <w:color w:val="5E5E5E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464646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</w:rPr>
        <w:t>municipi</w:t>
      </w:r>
      <w:r>
        <w:rPr>
          <w:rFonts w:ascii="Arial" w:hAnsi="Arial" w:cs="Arial" w:eastAsia="Arial"/>
          <w:sz w:val="24"/>
          <w:szCs w:val="24"/>
          <w:color w:val="5E5E5E"/>
          <w:spacing w:val="-32"/>
          <w:w w:val="103"/>
        </w:rPr>
        <w:t>o</w:t>
      </w:r>
      <w:r>
        <w:rPr>
          <w:rFonts w:ascii="Arial" w:hAnsi="Arial" w:cs="Arial" w:eastAsia="Arial"/>
          <w:sz w:val="24"/>
          <w:szCs w:val="24"/>
          <w:color w:val="AAA8A8"/>
          <w:spacing w:val="0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83" w:right="127" w:firstLine="70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adjunt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fich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6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técnic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seg</w:t>
      </w:r>
      <w:r>
        <w:rPr>
          <w:rFonts w:ascii="Arial" w:hAnsi="Arial" w:cs="Arial" w:eastAsia="Arial"/>
          <w:sz w:val="24"/>
          <w:szCs w:val="24"/>
          <w:color w:val="5E5E5E"/>
          <w:spacing w:val="-20"/>
          <w:w w:val="102"/>
        </w:rPr>
        <w:t>u</w:t>
      </w:r>
      <w:r>
        <w:rPr>
          <w:rFonts w:ascii="Arial" w:hAnsi="Arial" w:cs="Arial" w:eastAsia="Arial"/>
          <w:sz w:val="24"/>
          <w:szCs w:val="24"/>
          <w:color w:val="797979"/>
          <w:spacing w:val="6"/>
          <w:w w:val="212"/>
        </w:rPr>
        <w:t>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mient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especial</w:t>
      </w:r>
      <w:r>
        <w:rPr>
          <w:rFonts w:ascii="Arial" w:hAnsi="Arial" w:cs="Arial" w:eastAsia="Arial"/>
          <w:sz w:val="24"/>
          <w:szCs w:val="24"/>
          <w:color w:val="5E5E5E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5E5E5E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gast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6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presupuestari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5E5E5E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</w:rPr>
        <w:t>por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género-po</w:t>
      </w:r>
      <w:r>
        <w:rPr>
          <w:rFonts w:ascii="Arial" w:hAnsi="Arial" w:cs="Arial" w:eastAsia="Arial"/>
          <w:sz w:val="24"/>
          <w:szCs w:val="24"/>
          <w:color w:val="5E5E5E"/>
          <w:spacing w:val="-48"/>
          <w:w w:val="101"/>
        </w:rPr>
        <w:t>b</w:t>
      </w:r>
      <w:r>
        <w:rPr>
          <w:rFonts w:ascii="Arial" w:hAnsi="Arial" w:cs="Arial" w:eastAsia="Arial"/>
          <w:sz w:val="24"/>
          <w:szCs w:val="24"/>
          <w:color w:val="797979"/>
          <w:spacing w:val="-10"/>
          <w:w w:val="212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</w:rPr>
        <w:t>ación</w:t>
      </w:r>
      <w:r>
        <w:rPr>
          <w:rFonts w:ascii="Arial" w:hAnsi="Arial" w:cs="Arial" w:eastAsia="Arial"/>
          <w:sz w:val="24"/>
          <w:szCs w:val="24"/>
          <w:color w:val="5E5E5E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beneficiad</w:t>
      </w:r>
      <w:r>
        <w:rPr>
          <w:rFonts w:ascii="Arial" w:hAnsi="Arial" w:cs="Arial" w:eastAsia="Arial"/>
          <w:sz w:val="24"/>
          <w:szCs w:val="24"/>
          <w:color w:val="5E5E5E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8E8A8E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cronograma</w:t>
      </w:r>
      <w:r>
        <w:rPr>
          <w:rFonts w:ascii="Arial" w:hAnsi="Arial" w:cs="Arial" w:eastAsia="Arial"/>
          <w:sz w:val="24"/>
          <w:szCs w:val="24"/>
          <w:color w:val="5E5E5E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E5E5E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99"/>
        </w:rPr>
        <w:t>actividade</w:t>
      </w:r>
      <w:r>
        <w:rPr>
          <w:rFonts w:ascii="Arial" w:hAnsi="Arial" w:cs="Arial" w:eastAsia="Arial"/>
          <w:sz w:val="24"/>
          <w:szCs w:val="24"/>
          <w:color w:val="5E5E5E"/>
          <w:spacing w:val="-1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09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Agradecemo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5E5E5E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-1"/>
        </w:rPr>
        <w:t>le</w:t>
      </w:r>
      <w:r>
        <w:rPr>
          <w:rFonts w:ascii="Arial" w:hAnsi="Arial" w:cs="Arial" w:eastAsia="Arial"/>
          <w:sz w:val="24"/>
          <w:szCs w:val="24"/>
          <w:color w:val="464646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dé</w:t>
      </w:r>
      <w:r>
        <w:rPr>
          <w:rFonts w:ascii="Arial" w:hAnsi="Arial" w:cs="Arial" w:eastAsia="Arial"/>
          <w:sz w:val="24"/>
          <w:szCs w:val="24"/>
          <w:color w:val="5E5E5E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20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3"/>
          <w:w w:val="120"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  <w:position w:val="-1"/>
        </w:rPr>
        <w:t>trá</w:t>
      </w:r>
      <w:r>
        <w:rPr>
          <w:rFonts w:ascii="Arial" w:hAnsi="Arial" w:cs="Arial" w:eastAsia="Arial"/>
          <w:sz w:val="24"/>
          <w:szCs w:val="24"/>
          <w:color w:val="5E5E5E"/>
          <w:spacing w:val="-26"/>
          <w:w w:val="104"/>
          <w:position w:val="-1"/>
        </w:rPr>
        <w:t>m</w:t>
      </w:r>
      <w:r>
        <w:rPr>
          <w:rFonts w:ascii="Arial" w:hAnsi="Arial" w:cs="Arial" w:eastAsia="Arial"/>
          <w:sz w:val="24"/>
          <w:szCs w:val="24"/>
          <w:color w:val="797979"/>
          <w:spacing w:val="1"/>
          <w:w w:val="212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4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5E5E5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correspondiente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59" w:lineRule="exact"/>
        <w:ind w:left="48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90"/>
          <w:szCs w:val="90"/>
          <w:color w:val="BAB8C6"/>
          <w:spacing w:val="0"/>
          <w:w w:val="40"/>
          <w:i/>
          <w:position w:val="-2"/>
        </w:rPr>
        <w:t>(</w:t>
      </w:r>
      <w:r>
        <w:rPr>
          <w:rFonts w:ascii="Arial" w:hAnsi="Arial" w:cs="Arial" w:eastAsia="Arial"/>
          <w:sz w:val="90"/>
          <w:szCs w:val="90"/>
          <w:color w:val="BAB8C6"/>
          <w:spacing w:val="0"/>
          <w:w w:val="40"/>
          <w:i/>
          <w:position w:val="-2"/>
        </w:rPr>
        <w:t>  </w:t>
      </w:r>
      <w:r>
        <w:rPr>
          <w:rFonts w:ascii="Arial" w:hAnsi="Arial" w:cs="Arial" w:eastAsia="Arial"/>
          <w:sz w:val="90"/>
          <w:szCs w:val="90"/>
          <w:color w:val="BAB8C6"/>
          <w:spacing w:val="19"/>
          <w:w w:val="40"/>
          <w:i/>
          <w:position w:val="-2"/>
        </w:rPr>
        <w:t> </w:t>
      </w:r>
      <w:r>
        <w:rPr>
          <w:rFonts w:ascii="Arial" w:hAnsi="Arial" w:cs="Arial" w:eastAsia="Arial"/>
          <w:sz w:val="90"/>
          <w:szCs w:val="90"/>
          <w:color w:val="A1A1C4"/>
          <w:spacing w:val="61"/>
          <w:w w:val="72"/>
          <w:position w:val="-2"/>
        </w:rPr>
        <w:t>J</w:t>
      </w:r>
      <w:r>
        <w:rPr>
          <w:rFonts w:ascii="Arial" w:hAnsi="Arial" w:cs="Arial" w:eastAsia="Arial"/>
          <w:sz w:val="90"/>
          <w:szCs w:val="90"/>
          <w:color w:val="BAB8C6"/>
          <w:spacing w:val="0"/>
          <w:w w:val="21"/>
          <w:position w:val="-2"/>
        </w:rPr>
        <w:t>-·</w:t>
      </w:r>
      <w:r>
        <w:rPr>
          <w:rFonts w:ascii="Arial" w:hAnsi="Arial" w:cs="Arial" w:eastAsia="Arial"/>
          <w:sz w:val="90"/>
          <w:szCs w:val="90"/>
          <w:color w:val="BAB8C6"/>
          <w:spacing w:val="52"/>
          <w:w w:val="21"/>
          <w:position w:val="-2"/>
        </w:rPr>
        <w:t>·</w:t>
      </w:r>
      <w:r>
        <w:rPr>
          <w:rFonts w:ascii="Arial" w:hAnsi="Arial" w:cs="Arial" w:eastAsia="Arial"/>
          <w:sz w:val="90"/>
          <w:szCs w:val="90"/>
          <w:color w:val="BAB8C6"/>
          <w:spacing w:val="0"/>
          <w:w w:val="20"/>
          <w:position w:val="-2"/>
        </w:rPr>
        <w:t>.</w:t>
      </w:r>
      <w:r>
        <w:rPr>
          <w:rFonts w:ascii="Arial" w:hAnsi="Arial" w:cs="Arial" w:eastAsia="Arial"/>
          <w:sz w:val="90"/>
          <w:szCs w:val="90"/>
          <w:color w:val="BAB8C6"/>
          <w:spacing w:val="1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AB8C6"/>
          <w:spacing w:val="0"/>
          <w:w w:val="138"/>
          <w:i/>
          <w:position w:val="-2"/>
        </w:rPr>
        <w:t>1.--/-,D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left="397" w:right="-20"/>
        <w:jc w:val="left"/>
        <w:tabs>
          <w:tab w:pos="1040" w:val="left"/>
          <w:tab w:pos="19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7.57122pt;margin-top:-62.475986pt;width:483.42878pt;height:106.5pt;mso-position-horizontal-relative:page;mso-position-vertical-relative:paragraph;z-index:-6935" coordorigin="1551,-1250" coordsize="9669,2130">
            <v:shape style="position:absolute;left:2310;top:-1250;width:8910;height:2130" type="#_x0000_t75">
              <v:imagedata r:id="rId7" o:title=""/>
            </v:shape>
            <v:group style="position:absolute;left:1551;top:-1106;width:1066;height:1228" coordorigin="1551,-1106" coordsize="1066,1228">
              <v:shape style="position:absolute;left:1551;top:-1106;width:1066;height:1228" coordorigin="1551,-1106" coordsize="1066,1228" path="m1551,-1106l2617,-1106,2617,122,1551,122,1551,-1106e" filled="t" fillcolor="#EFEFEF" stroked="f">
                <v:path arrowok="t"/>
                <v:fill/>
              </v:shape>
            </v:group>
            <v:group style="position:absolute;left:3092;top:-385;width:873;height:279" coordorigin="3092,-385" coordsize="873,279">
              <v:shape style="position:absolute;left:3092;top:-385;width:873;height:279" coordorigin="3092,-385" coordsize="873,279" path="m3092,-385l3965,-385,3965,-106,3092,-106,3092,-385e" filled="t" fillcolor="#EFEFEF" stroked="f">
                <v:path arrowok="t"/>
                <v:fill/>
              </v:shape>
            </v:group>
            <v:group style="position:absolute;left:5441;top:208;width:124;height:327" coordorigin="5441,208" coordsize="124,327">
              <v:shape style="position:absolute;left:5441;top:208;width:124;height:327" coordorigin="5441,208" coordsize="124,327" path="m5441,208l5566,208,5566,536,5441,536,5441,208e" filled="t" fillcolor="#EFEFE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1"/>
        </w:rPr>
        <w:t>In</w:t>
      </w:r>
      <w:r>
        <w:rPr>
          <w:rFonts w:ascii="Arial" w:hAnsi="Arial" w:cs="Arial" w:eastAsia="Arial"/>
          <w:sz w:val="24"/>
          <w:szCs w:val="24"/>
          <w:color w:val="464646"/>
          <w:spacing w:val="-47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1"/>
        </w:rPr>
        <w:t>lléana</w:t>
      </w:r>
      <w:r>
        <w:rPr>
          <w:rFonts w:ascii="Arial" w:hAnsi="Arial" w:cs="Arial" w:eastAsia="Arial"/>
          <w:sz w:val="24"/>
          <w:szCs w:val="24"/>
          <w:color w:val="5E5E5E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  <w:position w:val="1"/>
        </w:rPr>
        <w:t>nd</w:t>
      </w:r>
      <w:r>
        <w:rPr>
          <w:rFonts w:ascii="Arial" w:hAnsi="Arial" w:cs="Arial" w:eastAsia="Arial"/>
          <w:sz w:val="24"/>
          <w:szCs w:val="24"/>
          <w:color w:val="464646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1"/>
        </w:rPr>
        <w:t>ade</w:t>
      </w:r>
      <w:r>
        <w:rPr>
          <w:rFonts w:ascii="Arial" w:hAnsi="Arial" w:cs="Arial" w:eastAsia="Arial"/>
          <w:sz w:val="24"/>
          <w:szCs w:val="24"/>
          <w:color w:val="5E5E5E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1"/>
          <w:position w:val="1"/>
        </w:rPr>
        <w:t>Mazariego</w:t>
      </w:r>
      <w:r>
        <w:rPr>
          <w:rFonts w:ascii="Arial" w:hAnsi="Arial" w:cs="Arial" w:eastAsia="Arial"/>
          <w:sz w:val="24"/>
          <w:szCs w:val="24"/>
          <w:color w:val="464646"/>
          <w:spacing w:val="-18"/>
          <w:w w:val="101"/>
          <w:position w:val="1"/>
        </w:rPr>
        <w:t>s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23"/>
          <w:position w:val="1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39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5E5E5E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ector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E5E5E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Municipa</w:t>
      </w:r>
      <w:r>
        <w:rPr>
          <w:rFonts w:ascii="Arial" w:hAnsi="Arial" w:cs="Arial" w:eastAsia="Arial"/>
          <w:sz w:val="24"/>
          <w:szCs w:val="24"/>
          <w:color w:val="464646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464646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5E5E5E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646"/>
          <w:spacing w:val="0"/>
          <w:w w:val="100"/>
        </w:rPr>
        <w:t>Mujer</w:t>
      </w:r>
      <w:r>
        <w:rPr>
          <w:rFonts w:ascii="Arial" w:hAnsi="Arial" w:cs="Arial" w:eastAsia="Arial"/>
          <w:sz w:val="24"/>
          <w:szCs w:val="24"/>
          <w:color w:val="464646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</w:rPr>
        <w:t>DM</w:t>
      </w:r>
      <w:r>
        <w:rPr>
          <w:rFonts w:ascii="Arial" w:hAnsi="Arial" w:cs="Arial" w:eastAsia="Arial"/>
          <w:sz w:val="24"/>
          <w:szCs w:val="24"/>
          <w:color w:val="5E5E5E"/>
          <w:spacing w:val="-27"/>
          <w:w w:val="103"/>
        </w:rPr>
        <w:t>M</w:t>
      </w:r>
      <w:r>
        <w:rPr>
          <w:rFonts w:ascii="Arial" w:hAnsi="Arial" w:cs="Arial" w:eastAsia="Arial"/>
          <w:sz w:val="24"/>
          <w:szCs w:val="24"/>
          <w:color w:val="AAA8A8"/>
          <w:spacing w:val="0"/>
          <w:w w:val="186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4" w:lineRule="exact"/>
        <w:ind w:left="66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Sa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99"/>
          <w:position w:val="-1"/>
        </w:rPr>
        <w:t>Sebas</w:t>
      </w:r>
      <w:r>
        <w:rPr>
          <w:rFonts w:ascii="Arial" w:hAnsi="Arial" w:cs="Arial" w:eastAsia="Arial"/>
          <w:sz w:val="24"/>
          <w:szCs w:val="24"/>
          <w:color w:val="5E5E5E"/>
          <w:spacing w:val="-19"/>
          <w:w w:val="99"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797979"/>
          <w:spacing w:val="6"/>
          <w:w w:val="212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3"/>
          <w:position w:val="-1"/>
        </w:rPr>
        <w:t>án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  <w:position w:val="-1"/>
        </w:rPr>
        <w:t>,</w:t>
      </w:r>
      <w:r>
        <w:rPr>
          <w:rFonts w:ascii="Arial" w:hAnsi="Arial" w:cs="Arial" w:eastAsia="Arial"/>
          <w:sz w:val="24"/>
          <w:szCs w:val="24"/>
          <w:color w:val="5E5E5E"/>
          <w:spacing w:val="-48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  <w:position w:val="-1"/>
        </w:rPr>
        <w:t>Retalhule</w:t>
      </w:r>
      <w:r>
        <w:rPr>
          <w:rFonts w:ascii="Arial" w:hAnsi="Arial" w:cs="Arial" w:eastAsia="Arial"/>
          <w:sz w:val="24"/>
          <w:szCs w:val="24"/>
          <w:color w:val="5E5E5E"/>
          <w:spacing w:val="-15"/>
          <w:w w:val="101"/>
          <w:position w:val="-1"/>
        </w:rPr>
        <w:t>u</w:t>
      </w:r>
      <w:r>
        <w:rPr>
          <w:rFonts w:ascii="Arial" w:hAnsi="Arial" w:cs="Arial" w:eastAsia="Arial"/>
          <w:sz w:val="24"/>
          <w:szCs w:val="24"/>
          <w:color w:val="8E8A8E"/>
          <w:spacing w:val="0"/>
          <w:w w:val="123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right="2229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37.852783pt;margin-top:.231247pt;width:11.70048pt;height:16.371095pt;mso-position-horizontal-relative:page;mso-position-vertical-relative:paragraph;z-index:-6929" coordorigin="8757,5" coordsize="234,327">
            <v:shape style="position:absolute;left:8757;top:5;width:234;height:327" coordorigin="8757,5" coordsize="234,327" path="m8757,5l8991,5,8991,332,8757,332,8757,5e" filled="t" fillcolor="#EFEFE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DBD4D4"/>
          <w:spacing w:val="0"/>
          <w:w w:val="350"/>
          <w:position w:val="-1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3687" w:right="3408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24"/>
          <w:szCs w:val="24"/>
          <w:color w:val="5E5E5E"/>
        </w:rPr>
        <w:t>Admi</w:t>
      </w:r>
      <w:r>
        <w:rPr>
          <w:rFonts w:ascii="Arial" w:hAnsi="Arial" w:cs="Arial" w:eastAsia="Arial"/>
          <w:sz w:val="24"/>
          <w:szCs w:val="24"/>
          <w:color w:val="5E5E5E"/>
          <w:spacing w:val="-37"/>
          <w:w w:val="101"/>
        </w:rPr>
        <w:t>n</w:t>
      </w:r>
      <w:r>
        <w:rPr>
          <w:rFonts w:ascii="Arial" w:hAnsi="Arial" w:cs="Arial" w:eastAsia="Arial"/>
          <w:sz w:val="24"/>
          <w:szCs w:val="24"/>
          <w:color w:val="797979"/>
          <w:spacing w:val="-7"/>
          <w:w w:val="212"/>
        </w:rPr>
        <w:t>i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stració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2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24"/>
        </w:rPr>
        <w:t>2020-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E5E5E"/>
          <w:spacing w:val="0"/>
          <w:w w:val="103"/>
        </w:rPr>
        <w:t>2024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2" w:after="0" w:line="240" w:lineRule="auto"/>
        <w:ind w:left="3897" w:right="352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¡T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ú</w:t>
      </w:r>
      <w:r>
        <w:rPr>
          <w:rFonts w:ascii="Arial" w:hAnsi="Arial" w:cs="Arial" w:eastAsia="Arial"/>
          <w:sz w:val="24"/>
          <w:szCs w:val="24"/>
          <w:color w:val="5E5E5E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eres</w:t>
      </w:r>
      <w:r>
        <w:rPr>
          <w:rFonts w:ascii="Arial" w:hAnsi="Arial" w:cs="Arial" w:eastAsia="Arial"/>
          <w:sz w:val="24"/>
          <w:szCs w:val="24"/>
          <w:color w:val="5E5E5E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5E5E5E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01"/>
        </w:rPr>
        <w:t>Sebastián!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260" w:bottom="280" w:left="1140" w:right="98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6.490499pt;height:80.29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40" w:lineRule="auto"/>
        <w:ind w:left="5649" w:right="5345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MIS</w:t>
      </w:r>
      <w:r>
        <w:rPr>
          <w:rFonts w:ascii="Arial" w:hAnsi="Arial" w:cs="Arial" w:eastAsia="Arial"/>
          <w:sz w:val="32"/>
          <w:szCs w:val="32"/>
          <w:spacing w:val="-1"/>
          <w:w w:val="100"/>
          <w:u w:val="thick" w:color="000000"/>
        </w:rPr>
        <w:t>I</w:t>
      </w:r>
      <w:r>
        <w:rPr>
          <w:rFonts w:ascii="Arial" w:hAnsi="Arial" w:cs="Arial" w:eastAsia="Arial"/>
          <w:sz w:val="32"/>
          <w:szCs w:val="32"/>
          <w:spacing w:val="-1"/>
          <w:w w:val="100"/>
          <w:u w:val="thick" w:color="0000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ON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418" w:right="1059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Dirección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icip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45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jer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está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const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tu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da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por</w:t>
      </w:r>
      <w:r>
        <w:rPr>
          <w:rFonts w:ascii="Arial" w:hAnsi="Arial" w:cs="Arial" w:eastAsia="Arial"/>
          <w:sz w:val="32"/>
          <w:szCs w:val="32"/>
          <w:spacing w:val="44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un</w:t>
      </w:r>
      <w:r>
        <w:rPr>
          <w:rFonts w:ascii="Arial" w:hAnsi="Arial" w:cs="Arial" w:eastAsia="Arial"/>
          <w:sz w:val="32"/>
          <w:szCs w:val="32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q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ui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técn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q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ntr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b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ye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promover</w:t>
      </w:r>
      <w:r>
        <w:rPr>
          <w:rFonts w:ascii="Arial" w:hAnsi="Arial" w:cs="Arial" w:eastAsia="Arial"/>
          <w:sz w:val="32"/>
          <w:szCs w:val="32"/>
          <w:spacing w:val="8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8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q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ui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ad</w:t>
      </w:r>
      <w:r>
        <w:rPr>
          <w:rFonts w:ascii="Arial" w:hAnsi="Arial" w:cs="Arial" w:eastAsia="Arial"/>
          <w:sz w:val="32"/>
          <w:szCs w:val="32"/>
          <w:spacing w:val="8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8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é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en</w:t>
      </w:r>
      <w:r>
        <w:rPr>
          <w:rFonts w:ascii="Arial" w:hAnsi="Arial" w:cs="Arial" w:eastAsia="Arial"/>
          <w:sz w:val="32"/>
          <w:szCs w:val="32"/>
          <w:spacing w:val="8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á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bi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nicipal,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apoyo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concejo</w:t>
      </w:r>
      <w:r>
        <w:rPr>
          <w:rFonts w:ascii="Arial" w:hAnsi="Arial" w:cs="Arial" w:eastAsia="Arial"/>
          <w:sz w:val="32"/>
          <w:szCs w:val="32"/>
          <w:spacing w:val="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nici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al,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comis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nicipal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s,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COMU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coord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ción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demás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dir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técn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cas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nicipal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s,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í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como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insti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esta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ales,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insti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ucio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alid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jer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s,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g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iza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jer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sect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res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esp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cial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socied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civil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sencia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nici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io.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83" w:right="5724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</w:rPr>
      </w:r>
      <w:r>
        <w:rPr>
          <w:rFonts w:ascii="Arial" w:hAnsi="Arial" w:cs="Arial" w:eastAsia="Arial"/>
          <w:sz w:val="36"/>
          <w:szCs w:val="36"/>
          <w:spacing w:val="0"/>
          <w:w w:val="100"/>
          <w:u w:val="thick" w:color="000000"/>
        </w:rPr>
        <w:t>VIS</w:t>
      </w:r>
      <w:r>
        <w:rPr>
          <w:rFonts w:ascii="Arial" w:hAnsi="Arial" w:cs="Arial" w:eastAsia="Arial"/>
          <w:sz w:val="36"/>
          <w:szCs w:val="36"/>
          <w:spacing w:val="-1"/>
          <w:w w:val="100"/>
          <w:u w:val="thick" w:color="000000"/>
        </w:rPr>
        <w:t>I</w:t>
      </w:r>
      <w:r>
        <w:rPr>
          <w:rFonts w:ascii="Arial" w:hAnsi="Arial" w:cs="Arial" w:eastAsia="Arial"/>
          <w:sz w:val="36"/>
          <w:szCs w:val="36"/>
          <w:spacing w:val="-1"/>
          <w:w w:val="100"/>
          <w:u w:val="thick" w:color="000000"/>
        </w:rPr>
      </w:r>
      <w:r>
        <w:rPr>
          <w:rFonts w:ascii="Arial" w:hAnsi="Arial" w:cs="Arial" w:eastAsia="Arial"/>
          <w:sz w:val="36"/>
          <w:szCs w:val="36"/>
          <w:spacing w:val="0"/>
          <w:w w:val="100"/>
          <w:u w:val="thick" w:color="000000"/>
        </w:rPr>
        <w:t>ON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9" w:lineRule="auto"/>
        <w:ind w:left="1418" w:right="1058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Dire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ción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nicipal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jer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insti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ucio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al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zada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 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estructura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munici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al,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inci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iend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,</w:t>
      </w:r>
      <w:r>
        <w:rPr>
          <w:rFonts w:ascii="Arial" w:hAnsi="Arial" w:cs="Arial" w:eastAsia="Arial"/>
          <w:sz w:val="32"/>
          <w:szCs w:val="32"/>
          <w:spacing w:val="4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ulsand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,</w:t>
      </w:r>
      <w:r>
        <w:rPr>
          <w:rFonts w:ascii="Arial" w:hAnsi="Arial" w:cs="Arial" w:eastAsia="Arial"/>
          <w:sz w:val="32"/>
          <w:szCs w:val="32"/>
          <w:spacing w:val="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elab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ra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asesora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formul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ón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lít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cas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ú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blicas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cipa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q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uidad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gé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ero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apoya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do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cesos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emp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ramie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to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las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jer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como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g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tor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propio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desarrol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</w:p>
    <w:p>
      <w:pPr>
        <w:jc w:val="both"/>
        <w:spacing w:after="0"/>
        <w:sectPr>
          <w:pgMar w:header="179" w:footer="674" w:top="2960" w:bottom="860" w:left="0" w:right="0"/>
          <w:headerReference w:type="even" r:id="rId8"/>
          <w:headerReference w:type="odd" r:id="rId9"/>
          <w:footerReference w:type="even" r:id="rId10"/>
          <w:footerReference w:type="odd" r:id="rId11"/>
          <w:pgSz w:w="12240" w:h="15840"/>
        </w:sectPr>
      </w:pPr>
      <w:rPr/>
    </w:p>
    <w:p>
      <w:pPr>
        <w:spacing w:before="0" w:after="0" w:line="245" w:lineRule="exact"/>
        <w:ind w:left="4450" w:right="4172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463.700012pt;margin-top:4.683776pt;width:83.15pt;height:79.5pt;mso-position-horizontal-relative:page;mso-position-vertical-relative:paragraph;z-index:-6928" type="#_x0000_t75">
            <v:imagedata r:id="rId13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s.: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7772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21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772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2118</w:t>
      </w:r>
    </w:p>
    <w:p>
      <w:pPr>
        <w:spacing w:before="21" w:after="0" w:line="271" w:lineRule="exact"/>
        <w:ind w:left="3978" w:right="3699"/>
        <w:jc w:val="center"/>
        <w:rPr>
          <w:rFonts w:ascii="Arial" w:hAnsi="Arial" w:cs="Arial" w:eastAsia="Arial"/>
          <w:sz w:val="24"/>
          <w:szCs w:val="24"/>
        </w:rPr>
      </w:pPr>
      <w:rPr/>
      <w:hyperlink r:id="rId14"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-1"/>
          </w:rPr>
          <w:t>w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  <w:position w:val="-1"/>
          </w:rPr>
          <w:t>w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-1"/>
          </w:rPr>
          <w:t>w.munici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  <w:position w:val="-1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-1"/>
          </w:rPr>
          <w:t>alidadde</w:t>
        </w:r>
        <w:r>
          <w:rPr>
            <w:rFonts w:ascii="Arial" w:hAnsi="Arial" w:cs="Arial" w:eastAsia="Arial"/>
            <w:sz w:val="24"/>
            <w:szCs w:val="24"/>
            <w:spacing w:val="1"/>
            <w:w w:val="100"/>
            <w:position w:val="-1"/>
          </w:rPr>
          <w:t>s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-1"/>
          </w:rPr>
          <w:t>ans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  <w:position w:val="-1"/>
          </w:rPr>
          <w:t>e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-1"/>
          </w:rPr>
          <w:t>bastian.go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  <w:position w:val="-1"/>
          </w:rPr>
          <w:t>b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-1"/>
          </w:rPr>
          <w:t>.gt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  <w:position w:val="0"/>
          </w:rPr>
        </w:r>
      </w:hyperlink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1489" w:right="1184"/>
        <w:jc w:val="center"/>
        <w:tabs>
          <w:tab w:pos="105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w w:val="99"/>
          <w:b/>
          <w:bCs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REFORMAS</w:t>
      </w:r>
      <w:r>
        <w:rPr>
          <w:rFonts w:ascii="Calibri" w:hAnsi="Calibri" w:cs="Calibri" w:eastAsia="Calibri"/>
          <w:sz w:val="36"/>
          <w:szCs w:val="36"/>
          <w:spacing w:val="-17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DECRETO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u w:val="thick" w:color="0000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u w:val="thick" w:color="0000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MERO12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2002</w:t>
      </w:r>
      <w:r>
        <w:rPr>
          <w:rFonts w:ascii="Calibri" w:hAnsi="Calibri" w:cs="Calibri" w:eastAsia="Calibri"/>
          <w:sz w:val="36"/>
          <w:szCs w:val="36"/>
          <w:spacing w:val="-25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DEL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CONGRESO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9" w:lineRule="exact"/>
        <w:ind w:left="3549" w:right="324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w w:val="99"/>
          <w:b/>
          <w:bCs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LA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REPUBLICA</w:t>
      </w:r>
      <w:r>
        <w:rPr>
          <w:rFonts w:ascii="Calibri" w:hAnsi="Calibri" w:cs="Calibri" w:eastAsia="Calibri"/>
          <w:sz w:val="36"/>
          <w:szCs w:val="36"/>
          <w:spacing w:val="-17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CODIGO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99"/>
          <w:b/>
          <w:bCs/>
          <w:u w:val="thick" w:color="000000"/>
          <w:position w:val="1"/>
        </w:rPr>
        <w:t>MUN</w:t>
      </w:r>
      <w:r>
        <w:rPr>
          <w:rFonts w:ascii="Calibri" w:hAnsi="Calibri" w:cs="Calibri" w:eastAsia="Calibri"/>
          <w:sz w:val="36"/>
          <w:szCs w:val="36"/>
          <w:spacing w:val="-1"/>
          <w:w w:val="99"/>
          <w:b/>
          <w:bCs/>
          <w:u w:val="thick" w:color="0000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99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  <w:position w:val="1"/>
        </w:rPr>
        <w:t>CIPAL.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3" w:lineRule="exact"/>
        <w:ind w:left="4828" w:right="4522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b/>
          <w:bCs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</w:rPr>
        <w:t>DECRETO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99"/>
          <w:b/>
          <w:bCs/>
          <w:u w:val="thick" w:color="000000"/>
        </w:rPr>
        <w:t>39</w:t>
      </w:r>
      <w:r>
        <w:rPr>
          <w:rFonts w:ascii="Calibri" w:hAnsi="Calibri" w:cs="Calibri" w:eastAsia="Calibri"/>
          <w:sz w:val="36"/>
          <w:szCs w:val="36"/>
          <w:spacing w:val="0"/>
          <w:w w:val="99"/>
          <w:b/>
          <w:bCs/>
          <w:u w:val="thick" w:color="000000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6"/>
          <w:szCs w:val="36"/>
          <w:spacing w:val="0"/>
          <w:w w:val="99"/>
          <w:b/>
          <w:bCs/>
          <w:u w:val="thick" w:color="000000"/>
        </w:rPr>
        <w:t>2016</w:t>
      </w:r>
      <w:r>
        <w:rPr>
          <w:rFonts w:ascii="Calibri" w:hAnsi="Calibri" w:cs="Calibri" w:eastAsia="Calibri"/>
          <w:sz w:val="36"/>
          <w:szCs w:val="36"/>
          <w:spacing w:val="0"/>
          <w:w w:val="99"/>
          <w:b/>
          <w:bCs/>
          <w:u w:val="thick" w:color="000000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u w:val="thick" w:color="000000"/>
        </w:rPr>
        <w:t>.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1418" w:right="107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w w:val="99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Art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culo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  <w:t>1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artí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ulo</w:t>
      </w:r>
      <w:r>
        <w:rPr>
          <w:rFonts w:ascii="Arial" w:hAnsi="Arial" w:cs="Arial" w:eastAsia="Arial"/>
          <w:sz w:val="28"/>
          <w:szCs w:val="2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94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Quá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ó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go</w:t>
      </w:r>
      <w:r>
        <w:rPr>
          <w:rFonts w:ascii="Arial" w:hAnsi="Arial" w:cs="Arial" w:eastAsia="Arial"/>
          <w:sz w:val="28"/>
          <w:szCs w:val="2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No.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5" w:after="0" w:line="259" w:lineRule="auto"/>
        <w:ind w:left="1418" w:right="107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</w:rPr>
        <w:t>12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-2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0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02,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Congr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Rep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ú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ca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q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eda</w:t>
      </w:r>
      <w:r>
        <w:rPr>
          <w:rFonts w:ascii="Arial" w:hAnsi="Arial" w:cs="Arial" w:eastAsia="Arial"/>
          <w:sz w:val="28"/>
          <w:szCs w:val="28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red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ado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fo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ient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1418" w:right="106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w w:val="99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Art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í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culo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94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Quáte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  <w:t>r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rant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zar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paci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ación</w:t>
      </w:r>
      <w:r>
        <w:rPr>
          <w:rFonts w:ascii="Arial" w:hAnsi="Arial" w:cs="Arial" w:eastAsia="Arial"/>
          <w:sz w:val="28"/>
          <w:szCs w:val="2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é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nica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tualiza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emple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s,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ada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funcio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cionar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públic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ales</w:t>
      </w:r>
      <w:r>
        <w:rPr>
          <w:rFonts w:ascii="Arial" w:hAnsi="Arial" w:cs="Arial" w:eastAsia="Arial"/>
          <w:sz w:val="28"/>
          <w:szCs w:val="2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bre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1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ejo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cl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ador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upuest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rio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foque</w:t>
      </w:r>
      <w:r>
        <w:rPr>
          <w:rFonts w:ascii="Arial" w:hAnsi="Arial" w:cs="Arial" w:eastAsia="Arial"/>
          <w:sz w:val="28"/>
          <w:szCs w:val="2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Gén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su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corre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apli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arlo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proye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ón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uestar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18" w:right="107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w w:val="99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Art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í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culo</w:t>
      </w:r>
      <w:r>
        <w:rPr>
          <w:rFonts w:ascii="Arial" w:hAnsi="Arial" w:cs="Arial" w:eastAsia="Arial"/>
          <w:sz w:val="28"/>
          <w:szCs w:val="28"/>
          <w:spacing w:val="13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  <w:t>2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4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Se</w:t>
      </w:r>
      <w:r>
        <w:rPr>
          <w:rFonts w:ascii="Arial" w:hAnsi="Arial" w:cs="Arial" w:eastAsia="Arial"/>
          <w:sz w:val="28"/>
          <w:szCs w:val="28"/>
          <w:spacing w:val="2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ma</w:t>
      </w:r>
      <w:r>
        <w:rPr>
          <w:rFonts w:ascii="Arial" w:hAnsi="Arial" w:cs="Arial" w:eastAsia="Arial"/>
          <w:sz w:val="28"/>
          <w:szCs w:val="28"/>
          <w:spacing w:val="1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2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Art.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9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6</w:t>
      </w:r>
      <w:r>
        <w:rPr>
          <w:rFonts w:ascii="Arial" w:hAnsi="Arial" w:cs="Arial" w:eastAsia="Arial"/>
          <w:sz w:val="28"/>
          <w:szCs w:val="28"/>
          <w:spacing w:val="1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Bis</w:t>
      </w:r>
      <w:r>
        <w:rPr>
          <w:rFonts w:ascii="Arial" w:hAnsi="Arial" w:cs="Arial" w:eastAsia="Arial"/>
          <w:sz w:val="28"/>
          <w:szCs w:val="28"/>
          <w:spacing w:val="2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2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ó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g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Munic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l,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spacing w:val="1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ú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5" w:after="0" w:line="259" w:lineRule="auto"/>
        <w:ind w:left="1418" w:right="107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</w:rPr>
        <w:t>12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-2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0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02,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Congr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so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Rep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ú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cual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q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ctado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forma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ient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418" w:right="1067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Art.</w:t>
      </w:r>
      <w:r>
        <w:rPr>
          <w:rFonts w:ascii="Arial" w:hAnsi="Arial" w:cs="Arial" w:eastAsia="Arial"/>
          <w:sz w:val="28"/>
          <w:szCs w:val="2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96</w:t>
      </w:r>
      <w:r>
        <w:rPr>
          <w:rFonts w:ascii="Arial" w:hAnsi="Arial" w:cs="Arial" w:eastAsia="Arial"/>
          <w:sz w:val="28"/>
          <w:szCs w:val="28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is.</w:t>
      </w:r>
      <w:r>
        <w:rPr>
          <w:rFonts w:ascii="Arial" w:hAnsi="Arial" w:cs="Arial" w:eastAsia="Arial"/>
          <w:sz w:val="28"/>
          <w:szCs w:val="2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Ofi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ina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Muni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ipal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8"/>
          <w:szCs w:val="28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8"/>
          <w:szCs w:val="28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Muje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Mujer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se</w:t>
      </w:r>
      <w:r>
        <w:rPr>
          <w:rFonts w:ascii="Arial" w:hAnsi="Arial" w:cs="Arial" w:eastAsia="Arial"/>
          <w:sz w:val="28"/>
          <w:szCs w:val="28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v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te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2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7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D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u w:val="thick" w:color="000000"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ión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en</w:t>
      </w:r>
      <w:r>
        <w:rPr>
          <w:rFonts w:ascii="Arial" w:hAnsi="Arial" w:cs="Arial" w:eastAsia="Arial"/>
          <w:sz w:val="28"/>
          <w:szCs w:val="28"/>
          <w:spacing w:val="15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la</w:t>
      </w:r>
      <w:r>
        <w:rPr>
          <w:rFonts w:ascii="Arial" w:hAnsi="Arial" w:cs="Arial" w:eastAsia="Arial"/>
          <w:sz w:val="28"/>
          <w:szCs w:val="28"/>
          <w:spacing w:val="17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Organiz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ción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Int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rna</w:t>
      </w:r>
      <w:r>
        <w:rPr>
          <w:rFonts w:ascii="Arial" w:hAnsi="Arial" w:cs="Arial" w:eastAsia="Arial"/>
          <w:sz w:val="28"/>
          <w:szCs w:val="28"/>
          <w:spacing w:val="10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de</w:t>
      </w:r>
      <w:r>
        <w:rPr>
          <w:rFonts w:ascii="Arial" w:hAnsi="Arial" w:cs="Arial" w:eastAsia="Arial"/>
          <w:sz w:val="28"/>
          <w:szCs w:val="28"/>
          <w:spacing w:val="15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  <w:u w:val="thick" w:color="000000"/>
        </w:rPr>
        <w:t>l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as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Mu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u w:val="thick" w:color="000000"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ic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u w:val="thick" w:color="000000"/>
        </w:rPr>
        <w:t>lidade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  <w:t>s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ons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ble</w:t>
      </w:r>
      <w:r>
        <w:rPr>
          <w:rFonts w:ascii="Arial" w:hAnsi="Arial" w:cs="Arial" w:eastAsia="Arial"/>
          <w:sz w:val="28"/>
          <w:szCs w:val="2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abo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imp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ntar</w:t>
      </w:r>
      <w:r>
        <w:rPr>
          <w:rFonts w:ascii="Arial" w:hAnsi="Arial" w:cs="Arial" w:eastAsia="Arial"/>
          <w:sz w:val="28"/>
          <w:szCs w:val="2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uestas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ít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cas</w:t>
      </w:r>
      <w:r>
        <w:rPr>
          <w:rFonts w:ascii="Arial" w:hAnsi="Arial" w:cs="Arial" w:eastAsia="Arial"/>
          <w:sz w:val="28"/>
          <w:szCs w:val="2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icip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bas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Polí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ca</w:t>
      </w:r>
      <w:r>
        <w:rPr>
          <w:rFonts w:ascii="Arial" w:hAnsi="Arial" w:cs="Arial" w:eastAsia="Arial"/>
          <w:sz w:val="28"/>
          <w:szCs w:val="2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ional</w:t>
      </w:r>
      <w:r>
        <w:rPr>
          <w:rFonts w:ascii="Arial" w:hAnsi="Arial" w:cs="Arial" w:eastAsia="Arial"/>
          <w:sz w:val="28"/>
          <w:szCs w:val="28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Prom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ón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llo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las</w:t>
      </w:r>
      <w:r>
        <w:rPr>
          <w:rFonts w:ascii="Arial" w:hAnsi="Arial" w:cs="Arial" w:eastAsia="Arial"/>
          <w:sz w:val="28"/>
          <w:szCs w:val="28"/>
          <w:spacing w:val="2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Muj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2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malte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spacing w:val="2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tegr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2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3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líticas,</w:t>
      </w:r>
      <w:r>
        <w:rPr>
          <w:rFonts w:ascii="Arial" w:hAnsi="Arial" w:cs="Arial" w:eastAsia="Arial"/>
          <w:sz w:val="28"/>
          <w:szCs w:val="28"/>
          <w:spacing w:val="2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agend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j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ipal</w:t>
      </w:r>
      <w:r>
        <w:rPr>
          <w:rFonts w:ascii="Arial" w:hAnsi="Arial" w:cs="Arial" w:eastAsia="Arial"/>
          <w:sz w:val="28"/>
          <w:szCs w:val="2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2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spons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lidad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rantiz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asig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ón</w:t>
      </w:r>
      <w:r>
        <w:rPr>
          <w:rFonts w:ascii="Arial" w:hAnsi="Arial" w:cs="Arial" w:eastAsia="Arial"/>
          <w:sz w:val="28"/>
          <w:szCs w:val="28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urs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Huma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os</w:t>
      </w:r>
      <w:r>
        <w:rPr>
          <w:rFonts w:ascii="Arial" w:hAnsi="Arial" w:cs="Arial" w:eastAsia="Arial"/>
          <w:sz w:val="28"/>
          <w:szCs w:val="2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ieros</w:t>
      </w:r>
      <w:r>
        <w:rPr>
          <w:rFonts w:ascii="Arial" w:hAnsi="Arial" w:cs="Arial" w:eastAsia="Arial"/>
          <w:sz w:val="28"/>
          <w:szCs w:val="2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sarios</w:t>
      </w:r>
      <w:r>
        <w:rPr>
          <w:rFonts w:ascii="Arial" w:hAnsi="Arial" w:cs="Arial" w:eastAsia="Arial"/>
          <w:sz w:val="28"/>
          <w:szCs w:val="2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uesto</w:t>
      </w:r>
      <w:r>
        <w:rPr>
          <w:rFonts w:ascii="Arial" w:hAnsi="Arial" w:cs="Arial" w:eastAsia="Arial"/>
          <w:sz w:val="28"/>
          <w:szCs w:val="2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icip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cada</w:t>
      </w:r>
      <w:r>
        <w:rPr>
          <w:rFonts w:ascii="Arial" w:hAnsi="Arial" w:cs="Arial" w:eastAsia="Arial"/>
          <w:sz w:val="28"/>
          <w:szCs w:val="28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ñ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o,</w:t>
      </w:r>
      <w:r>
        <w:rPr>
          <w:rFonts w:ascii="Arial" w:hAnsi="Arial" w:cs="Arial" w:eastAsia="Arial"/>
          <w:sz w:val="28"/>
          <w:szCs w:val="28"/>
          <w:spacing w:val="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para</w:t>
      </w:r>
      <w:r>
        <w:rPr>
          <w:rFonts w:ascii="Arial" w:hAnsi="Arial" w:cs="Arial" w:eastAsia="Arial"/>
          <w:sz w:val="28"/>
          <w:szCs w:val="28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su</w:t>
      </w:r>
      <w:r>
        <w:rPr>
          <w:rFonts w:ascii="Arial" w:hAnsi="Arial" w:cs="Arial" w:eastAsia="Arial"/>
          <w:sz w:val="28"/>
          <w:szCs w:val="28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cion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mie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cumpl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mie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j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tivo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179" w:footer="674" w:top="2000" w:bottom="860" w:left="0" w:right="0"/>
          <w:pgSz w:w="12240" w:h="15840"/>
        </w:sectPr>
      </w:pPr>
      <w:rPr/>
    </w:p>
    <w:p>
      <w:pPr>
        <w:spacing w:before="0" w:after="0" w:line="240" w:lineRule="auto"/>
        <w:ind w:left="90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2.303106pt;height:90.142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319" w:lineRule="exact"/>
        <w:ind w:left="1418" w:right="1073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Muj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nará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funcio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demás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cinas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5" w:after="0" w:line="258" w:lineRule="auto"/>
        <w:ind w:left="1418" w:right="1066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té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ca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Dir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Ofi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Muj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mbrada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j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Mu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al,</w:t>
      </w:r>
      <w:r>
        <w:rPr>
          <w:rFonts w:ascii="Arial" w:hAnsi="Arial" w:cs="Arial" w:eastAsia="Arial"/>
          <w:sz w:val="28"/>
          <w:szCs w:val="2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debe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q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tos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q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x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179" w:footer="674" w:top="2960" w:bottom="860" w:left="0" w:right="0"/>
          <w:pgSz w:w="12240" w:h="15840"/>
        </w:sectPr>
      </w:pPr>
      <w:rPr/>
    </w:p>
    <w:p>
      <w:pPr>
        <w:spacing w:before="44" w:after="0" w:line="240" w:lineRule="auto"/>
        <w:ind w:left="8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2.303106pt;height:90.14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442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ENEFICIA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IOS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DIRECTOS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38.199921" w:type="dxa"/>
      </w:tblPr>
      <w:tblGrid/>
      <w:tr>
        <w:trPr>
          <w:trHeight w:val="410" w:hRule="exact"/>
        </w:trPr>
        <w:tc>
          <w:tcPr>
            <w:tcW w:w="8985" w:type="dxa"/>
            <w:gridSpan w:val="12"/>
            <w:tcBorders>
              <w:top w:val="single" w:sz="8.960" w:space="0" w:color="000000"/>
              <w:bottom w:val="single" w:sz="8.96016" w:space="0" w:color="000000"/>
              <w:left w:val="single" w:sz="8.480080" w:space="0" w:color="000000"/>
              <w:right w:val="single" w:sz="8.47968" w:space="0" w:color="000000"/>
            </w:tcBorders>
          </w:tcPr>
          <w:p>
            <w:pPr>
              <w:spacing w:before="0" w:after="0" w:line="388" w:lineRule="exact"/>
              <w:ind w:left="2976" w:right="2957"/>
              <w:jc w:val="center"/>
              <w:rPr>
                <w:rFonts w:ascii="Calibri" w:hAnsi="Calibri" w:cs="Calibri" w:eastAsia="Calibri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1"/>
              </w:rPr>
              <w:t>MU</w:t>
            </w:r>
            <w:r>
              <w:rPr>
                <w:rFonts w:ascii="Calibri" w:hAnsi="Calibri" w:cs="Calibri" w:eastAsia="Calibri"/>
                <w:sz w:val="32"/>
                <w:szCs w:val="32"/>
                <w:spacing w:val="-1"/>
                <w:w w:val="100"/>
                <w:position w:val="1"/>
              </w:rPr>
              <w:t>J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1"/>
              </w:rPr>
              <w:t>ERES</w:t>
            </w:r>
            <w:r>
              <w:rPr>
                <w:rFonts w:ascii="Calibri" w:hAnsi="Calibri" w:cs="Calibri" w:eastAsia="Calibri"/>
                <w:sz w:val="32"/>
                <w:szCs w:val="32"/>
                <w:spacing w:val="7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1"/>
              </w:rPr>
              <w:t>HOM</w:t>
            </w:r>
            <w:r>
              <w:rPr>
                <w:rFonts w:ascii="Calibri" w:hAnsi="Calibri" w:cs="Calibri" w:eastAsia="Calibri"/>
                <w:sz w:val="32"/>
                <w:szCs w:val="3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1"/>
              </w:rPr>
              <w:t>RES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0"/>
              </w:rPr>
            </w:r>
          </w:p>
        </w:tc>
      </w:tr>
      <w:tr>
        <w:trPr>
          <w:trHeight w:val="455" w:hRule="exact"/>
        </w:trPr>
        <w:tc>
          <w:tcPr>
            <w:tcW w:w="4366" w:type="dxa"/>
            <w:gridSpan w:val="6"/>
            <w:tcBorders>
              <w:top w:val="single" w:sz="8.96016" w:space="0" w:color="000000"/>
              <w:bottom w:val="single" w:sz="8.960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42" w:after="0" w:line="390" w:lineRule="exact"/>
              <w:ind w:left="1190" w:right="-2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b/>
                <w:bCs/>
                <w:position w:val="1"/>
              </w:rPr>
              <w:t>AREA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32"/>
                <w:szCs w:val="32"/>
                <w:spacing w:val="-1"/>
                <w:w w:val="100"/>
                <w:b/>
                <w:bCs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b/>
                <w:bCs/>
                <w:position w:val="1"/>
              </w:rPr>
              <w:t>RBA</w:t>
            </w:r>
            <w:r>
              <w:rPr>
                <w:rFonts w:ascii="Calibri" w:hAnsi="Calibri" w:cs="Calibri" w:eastAsia="Calibri"/>
                <w:sz w:val="32"/>
                <w:szCs w:val="3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4619" w:type="dxa"/>
            <w:gridSpan w:val="6"/>
            <w:tcBorders>
              <w:top w:val="single" w:sz="8.96016" w:space="0" w:color="000000"/>
              <w:bottom w:val="single" w:sz="8.960" w:space="0" w:color="000000"/>
              <w:left w:val="single" w:sz="8.47992" w:space="0" w:color="000000"/>
              <w:right w:val="single" w:sz="8.47968" w:space="0" w:color="000000"/>
            </w:tcBorders>
          </w:tcPr>
          <w:p>
            <w:pPr>
              <w:spacing w:before="91" w:after="0" w:line="341" w:lineRule="exact"/>
              <w:ind w:left="1588" w:right="-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Pr/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b/>
                <w:bCs/>
                <w:position w:val="1"/>
              </w:rPr>
              <w:t>AREA</w:t>
            </w:r>
            <w:r>
              <w:rPr>
                <w:rFonts w:ascii="Calibri" w:hAnsi="Calibri" w:cs="Calibri" w:eastAsia="Calibri"/>
                <w:sz w:val="28"/>
                <w:szCs w:val="28"/>
                <w:spacing w:val="-6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8"/>
                <w:szCs w:val="28"/>
                <w:spacing w:val="1"/>
                <w:w w:val="100"/>
                <w:b/>
                <w:bCs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b/>
                <w:bCs/>
                <w:position w:val="1"/>
              </w:rPr>
              <w:t>RAL</w:t>
            </w:r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position w:val="0"/>
              </w:rPr>
            </w:r>
          </w:p>
        </w:tc>
      </w:tr>
      <w:tr>
        <w:trPr>
          <w:trHeight w:val="315" w:hRule="exact"/>
        </w:trPr>
        <w:tc>
          <w:tcPr>
            <w:tcW w:w="2140" w:type="dxa"/>
            <w:gridSpan w:val="3"/>
            <w:tcBorders>
              <w:top w:val="single" w:sz="8.960" w:space="0" w:color="000000"/>
              <w:bottom w:val="single" w:sz="4.64008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29" w:after="0" w:line="240" w:lineRule="auto"/>
              <w:ind w:left="5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INDI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226" w:type="dxa"/>
            <w:gridSpan w:val="3"/>
            <w:tcBorders>
              <w:top w:val="single" w:sz="8.960" w:space="0" w:color="000000"/>
              <w:bottom w:val="single" w:sz="4.64008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29" w:after="0" w:line="240" w:lineRule="auto"/>
              <w:ind w:left="4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INDIGE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226" w:type="dxa"/>
            <w:gridSpan w:val="3"/>
            <w:tcBorders>
              <w:top w:val="single" w:sz="8.960" w:space="0" w:color="000000"/>
              <w:bottom w:val="single" w:sz="4.64008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29" w:after="0" w:line="240" w:lineRule="auto"/>
              <w:ind w:left="66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INDI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393" w:type="dxa"/>
            <w:gridSpan w:val="3"/>
            <w:tcBorders>
              <w:top w:val="single" w:sz="8.960" w:space="0" w:color="000000"/>
              <w:bottom w:val="single" w:sz="4.64008" w:space="0" w:color="000000"/>
              <w:left w:val="single" w:sz="8.47992" w:space="0" w:color="000000"/>
              <w:right w:val="single" w:sz="8.47968" w:space="0" w:color="000000"/>
            </w:tcBorders>
          </w:tcPr>
          <w:p>
            <w:pPr>
              <w:spacing w:before="29" w:after="0" w:line="240" w:lineRule="auto"/>
              <w:ind w:left="54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INDIGE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10" w:hRule="exact"/>
        </w:trPr>
        <w:tc>
          <w:tcPr>
            <w:tcW w:w="574" w:type="dxa"/>
            <w:tcBorders>
              <w:top w:val="single" w:sz="4.64008" w:space="0" w:color="000000"/>
              <w:bottom w:val="single" w:sz="4.639840" w:space="0" w:color="000000"/>
              <w:left w:val="single" w:sz="8.48008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9" w:right="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0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3" w:right="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4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8.47992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años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ante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0" w:type="dxa"/>
            <w:tcBorders>
              <w:top w:val="single" w:sz="4.64008" w:space="0" w:color="000000"/>
              <w:bottom w:val="single" w:sz="4.639840" w:space="0" w:color="000000"/>
              <w:left w:val="single" w:sz="8.47992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8" w:right="3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3" w:right="11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4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8.47992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años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ante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60" w:type="dxa"/>
            <w:tcBorders>
              <w:top w:val="single" w:sz="4.64008" w:space="0" w:color="000000"/>
              <w:bottom w:val="single" w:sz="4.639840" w:space="0" w:color="000000"/>
              <w:left w:val="single" w:sz="8.47992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8" w:right="9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19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3" w:right="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47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8.47992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años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ante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2" w:type="dxa"/>
            <w:tcBorders>
              <w:top w:val="single" w:sz="4.64008" w:space="0" w:color="000000"/>
              <w:bottom w:val="single" w:sz="4.639840" w:space="0" w:color="000000"/>
              <w:left w:val="single" w:sz="8.47992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8" w:right="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4" w:right="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ñ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8.4796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7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años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ante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574" w:type="dxa"/>
            <w:tcBorders>
              <w:top w:val="single" w:sz="4.639840" w:space="0" w:color="000000"/>
              <w:bottom w:val="single" w:sz="8.47992" w:space="0" w:color="000000"/>
              <w:left w:val="single" w:sz="8.480080" w:space="0" w:color="000000"/>
              <w:right w:val="single" w:sz="4.640" w:space="0" w:color="000000"/>
            </w:tcBorders>
          </w:tcPr>
          <w:p>
            <w:pPr>
              <w:spacing w:before="45" w:after="0" w:line="240" w:lineRule="auto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0" w:type="dxa"/>
            <w:tcBorders>
              <w:top w:val="single" w:sz="4.639840" w:space="0" w:color="000000"/>
              <w:bottom w:val="single" w:sz="8.4799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415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47" w:type="dxa"/>
            <w:tcBorders>
              <w:top w:val="single" w:sz="4.639840" w:space="0" w:color="000000"/>
              <w:bottom w:val="single" w:sz="8.47992" w:space="0" w:color="000000"/>
              <w:left w:val="single" w:sz="4.640" w:space="0" w:color="000000"/>
              <w:right w:val="single" w:sz="8.47992" w:space="0" w:color="000000"/>
            </w:tcBorders>
          </w:tcPr>
          <w:p>
            <w:pPr>
              <w:spacing w:before="45" w:after="0" w:line="240" w:lineRule="auto"/>
              <w:ind w:left="53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125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0" w:type="dxa"/>
            <w:tcBorders>
              <w:top w:val="single" w:sz="4.639840" w:space="0" w:color="000000"/>
              <w:bottom w:val="single" w:sz="8.47992" w:space="0" w:color="000000"/>
              <w:left w:val="single" w:sz="8.47992" w:space="0" w:color="000000"/>
              <w:right w:val="single" w:sz="4.640" w:space="0" w:color="000000"/>
            </w:tcBorders>
          </w:tcPr>
          <w:p>
            <w:pPr>
              <w:spacing w:before="45" w:after="0" w:line="240" w:lineRule="auto"/>
              <w:ind w:right="46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single" w:sz="4.639840" w:space="0" w:color="000000"/>
              <w:bottom w:val="single" w:sz="8.4799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5" w:after="0" w:line="240" w:lineRule="auto"/>
              <w:ind w:left="1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5500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47" w:type="dxa"/>
            <w:tcBorders>
              <w:top w:val="single" w:sz="4.639840" w:space="0" w:color="000000"/>
              <w:bottom w:val="single" w:sz="8.47992" w:space="0" w:color="000000"/>
              <w:left w:val="single" w:sz="4.640" w:space="0" w:color="000000"/>
              <w:right w:val="single" w:sz="8.47992" w:space="0" w:color="000000"/>
            </w:tcBorders>
          </w:tcPr>
          <w:p>
            <w:pPr>
              <w:spacing w:before="45" w:after="0" w:line="240" w:lineRule="auto"/>
              <w:ind w:left="53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325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60" w:type="dxa"/>
            <w:tcBorders>
              <w:top w:val="single" w:sz="4.639840" w:space="0" w:color="000000"/>
              <w:bottom w:val="single" w:sz="8.47992" w:space="0" w:color="000000"/>
              <w:left w:val="single" w:sz="8.47992" w:space="0" w:color="000000"/>
              <w:right w:val="single" w:sz="4.64008" w:space="0" w:color="000000"/>
            </w:tcBorders>
          </w:tcPr>
          <w:p>
            <w:pPr>
              <w:spacing w:before="45" w:after="0" w:line="240" w:lineRule="auto"/>
              <w:ind w:right="46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19" w:type="dxa"/>
            <w:tcBorders>
              <w:top w:val="single" w:sz="4.639840" w:space="0" w:color="000000"/>
              <w:bottom w:val="single" w:sz="8.4799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45" w:after="0" w:line="240" w:lineRule="auto"/>
              <w:ind w:left="9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6200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47" w:type="dxa"/>
            <w:tcBorders>
              <w:top w:val="single" w:sz="4.639840" w:space="0" w:color="000000"/>
              <w:bottom w:val="single" w:sz="8.47992" w:space="0" w:color="000000"/>
              <w:left w:val="single" w:sz="4.639840" w:space="0" w:color="000000"/>
              <w:right w:val="single" w:sz="8.47992" w:space="0" w:color="000000"/>
            </w:tcBorders>
          </w:tcPr>
          <w:p>
            <w:pPr>
              <w:spacing w:before="45" w:after="0" w:line="240" w:lineRule="auto"/>
              <w:ind w:left="53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2" w:type="dxa"/>
            <w:tcBorders>
              <w:top w:val="single" w:sz="4.639840" w:space="0" w:color="000000"/>
              <w:bottom w:val="single" w:sz="8.47992" w:space="0" w:color="000000"/>
              <w:left w:val="single" w:sz="8.47992" w:space="0" w:color="000000"/>
              <w:right w:val="single" w:sz="4.64008" w:space="0" w:color="000000"/>
            </w:tcBorders>
          </w:tcPr>
          <w:p>
            <w:pPr>
              <w:spacing w:before="45" w:after="0" w:line="240" w:lineRule="auto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0" w:type="dxa"/>
            <w:tcBorders>
              <w:top w:val="single" w:sz="4.639840" w:space="0" w:color="000000"/>
              <w:bottom w:val="single" w:sz="8.4799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45" w:after="0" w:line="240" w:lineRule="auto"/>
              <w:ind w:left="20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547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single" w:sz="4.639840" w:space="0" w:color="000000"/>
              <w:bottom w:val="single" w:sz="8.47992" w:space="0" w:color="000000"/>
              <w:left w:val="single" w:sz="4.639840" w:space="0" w:color="000000"/>
              <w:right w:val="single" w:sz="8.47968" w:space="0" w:color="000000"/>
            </w:tcBorders>
          </w:tcPr>
          <w:p>
            <w:pPr>
              <w:spacing w:before="45" w:after="0" w:line="240" w:lineRule="auto"/>
              <w:ind w:left="78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79" w:footer="674" w:top="2960" w:bottom="860" w:left="0" w:right="0"/>
          <w:headerReference w:type="odd" r:id="rId16"/>
          <w:headerReference w:type="even" r:id="rId17"/>
          <w:pgSz w:w="12240" w:h="1584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927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19" o:title=""/>
              </v:shape>
              <v:shape style="position:absolute;left:1756;top:438;width:914;height:804" type="#_x0000_t75">
                <v:imagedata r:id="rId20" o:title=""/>
              </v:shape>
              <v:shape style="position:absolute;left:1940;top:438;width:9718;height:804" type="#_x0000_t75">
                <v:imagedata r:id="rId21" o:title=""/>
              </v:shape>
              <v:shape style="position:absolute;left:2309;top:575;width:8617;height:529" type="#_x0000_t75">
                <v:imagedata r:id="rId22" o:title=""/>
              </v:shape>
            </v:group>
            <w10:wrap type="none"/>
          </v:group>
        </w:pict>
      </w:r>
      <w:r>
        <w:rPr/>
        <w:pict>
          <v:shape style="position:absolute;margin-left:462.049988pt;margin-top:73.699997pt;width:91.85pt;height:89.7pt;mso-position-horizontal-relative:page;mso-position-vertical-relative:page;z-index:-6926" type="#_x0000_t75">
            <v:imagedata r:id="rId23" o:title=""/>
          </v:shape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80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INFORME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CU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TRIM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STR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RO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ICIE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BRE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020,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MU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CIPA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IDAD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SAN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SEB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N,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REU.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58.600006" w:type="dxa"/>
      </w:tblPr>
      <w:tblGrid/>
      <w:tr>
        <w:trPr>
          <w:trHeight w:val="479" w:hRule="exact"/>
        </w:trPr>
        <w:tc>
          <w:tcPr>
            <w:tcW w:w="9799" w:type="dxa"/>
            <w:gridSpan w:val="6"/>
            <w:tcBorders>
              <w:top w:val="single" w:sz="8.96008" w:space="0" w:color="000000"/>
              <w:bottom w:val="single" w:sz="4.640" w:space="0" w:color="000000"/>
              <w:left w:val="single" w:sz="8.48" w:space="0" w:color="000000"/>
              <w:right w:val="single" w:sz="8.48016" w:space="0" w:color="000000"/>
            </w:tcBorders>
          </w:tcPr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67" w:lineRule="exact"/>
              <w:ind w:left="216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REA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IZ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DOS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URAN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ENERO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DEL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2020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91" w:hRule="exact"/>
        </w:trPr>
        <w:tc>
          <w:tcPr>
            <w:tcW w:w="1009" w:type="dxa"/>
            <w:tcBorders>
              <w:top w:val="single" w:sz="4.640" w:space="0" w:color="000000"/>
              <w:bottom w:val="single" w:sz="4.6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18" w:lineRule="exact"/>
              <w:ind w:left="24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w w:val="99"/>
                <w:b/>
                <w:bCs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u w:val="single" w:color="000000"/>
              </w:rPr>
              <w:t>FECHA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w w:val="99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IVIDAD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92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b/>
                <w:bCs/>
              </w:rPr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u w:val="single" w:color="000000"/>
              </w:rPr>
              <w:t>COMUNIDAD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BEN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IARI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2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TUCION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2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86" w:hRule="exact"/>
        </w:trPr>
        <w:tc>
          <w:tcPr>
            <w:tcW w:w="1009" w:type="dxa"/>
            <w:tcBorders>
              <w:top w:val="single" w:sz="4.640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8/01/2020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92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42" w:lineRule="exact"/>
              <w:ind w:left="6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dentes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de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4" w:lineRule="exact"/>
              <w:ind w:left="6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des,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pers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nas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otras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instit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ciones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</w:p>
          <w:p>
            <w:pPr>
              <w:spacing w:before="0" w:after="0" w:line="244" w:lineRule="exact"/>
              <w:ind w:left="6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PNC.</w:t>
            </w:r>
          </w:p>
        </w:tc>
        <w:tc>
          <w:tcPr>
            <w:tcW w:w="1402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15</w:t>
            </w:r>
          </w:p>
        </w:tc>
        <w:tc>
          <w:tcPr>
            <w:tcW w:w="162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2" w:lineRule="exact"/>
              <w:ind w:left="25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cipalia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4" w:lineRule="exact"/>
              <w:ind w:left="266" w:right="24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</w:p>
          <w:p>
            <w:pPr>
              <w:spacing w:before="1" w:after="0" w:line="239" w:lineRule="auto"/>
              <w:ind w:left="146" w:right="12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Cocodes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otr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iones</w:t>
            </w:r>
          </w:p>
        </w:tc>
        <w:tc>
          <w:tcPr>
            <w:tcW w:w="1884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tabs>
                <w:tab w:pos="16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195" w:hRule="exact"/>
        </w:trPr>
        <w:tc>
          <w:tcPr>
            <w:tcW w:w="1009" w:type="dxa"/>
            <w:tcBorders>
              <w:top w:val="single" w:sz="4.64008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9/01/2020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2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</w:p>
        </w:tc>
        <w:tc>
          <w:tcPr>
            <w:tcW w:w="192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85" w:after="0" w:line="240" w:lineRule="auto"/>
              <w:ind w:left="64" w:right="17" w:firstLine="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reside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tes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odes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difere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omunidad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8"/>
                <w:szCs w:val="18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41" w:lineRule="auto"/>
              <w:ind w:left="64" w:right="11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rsonas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s.</w:t>
            </w:r>
          </w:p>
        </w:tc>
        <w:tc>
          <w:tcPr>
            <w:tcW w:w="1402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50</w:t>
            </w:r>
          </w:p>
        </w:tc>
        <w:tc>
          <w:tcPr>
            <w:tcW w:w="162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39" w:lineRule="auto"/>
              <w:ind w:left="146" w:right="129" w:firstLine="-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Cocodes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otr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iones</w:t>
            </w:r>
          </w:p>
        </w:tc>
        <w:tc>
          <w:tcPr>
            <w:tcW w:w="188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850" w:hRule="exact"/>
        </w:trPr>
        <w:tc>
          <w:tcPr>
            <w:tcW w:w="1009" w:type="dxa"/>
            <w:tcBorders>
              <w:top w:val="single" w:sz="4.64008" w:space="0" w:color="000000"/>
              <w:bottom w:val="single" w:sz="4.6398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10/01/2020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92" w:right="2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paci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ón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de</w:t>
            </w:r>
          </w:p>
          <w:p>
            <w:pPr>
              <w:spacing w:before="0" w:after="0" w:line="240" w:lineRule="auto"/>
              <w:ind w:left="548" w:right="5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SEPREM</w:t>
            </w:r>
          </w:p>
        </w:tc>
        <w:tc>
          <w:tcPr>
            <w:tcW w:w="192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2" w:after="0" w:line="240" w:lineRule="auto"/>
              <w:ind w:left="64" w:right="20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Directoras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dife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entes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es.</w:t>
            </w:r>
          </w:p>
        </w:tc>
        <w:tc>
          <w:tcPr>
            <w:tcW w:w="1402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3" w:lineRule="exact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10</w:t>
            </w:r>
          </w:p>
        </w:tc>
        <w:tc>
          <w:tcPr>
            <w:tcW w:w="1625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3" w:after="0" w:line="239" w:lineRule="auto"/>
              <w:ind w:left="63" w:right="29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MP,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UPCV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otras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instituci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nes.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84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tabs>
                <w:tab w:pos="16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161" w:hRule="exact"/>
        </w:trPr>
        <w:tc>
          <w:tcPr>
            <w:tcW w:w="1009" w:type="dxa"/>
            <w:tcBorders>
              <w:top w:val="single" w:sz="4.639840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1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28/01/2020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374" w:right="35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nión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259" w:right="24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directo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diferent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im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92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137" w:firstLine="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Muje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dif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rentes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omunidad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Muni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ipio.</w:t>
            </w:r>
          </w:p>
        </w:tc>
        <w:tc>
          <w:tcPr>
            <w:tcW w:w="1402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625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EEX</w:t>
            </w:r>
          </w:p>
        </w:tc>
        <w:tc>
          <w:tcPr>
            <w:tcW w:w="1884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3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50.00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86" w:hRule="exact"/>
        </w:trPr>
        <w:tc>
          <w:tcPr>
            <w:tcW w:w="1009" w:type="dxa"/>
            <w:tcBorders>
              <w:top w:val="single" w:sz="4.64008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29/01/2020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ón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plead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Muni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ipal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192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onal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2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125</w:t>
            </w:r>
          </w:p>
        </w:tc>
        <w:tc>
          <w:tcPr>
            <w:tcW w:w="162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2" w:lineRule="exact"/>
              <w:ind w:left="157" w:right="14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2" w:lineRule="exact"/>
              <w:ind w:left="193" w:right="17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cal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</w:p>
          <w:p>
            <w:pPr>
              <w:spacing w:before="3" w:after="0" w:line="239" w:lineRule="auto"/>
              <w:ind w:left="72" w:right="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ras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ione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88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tabs>
                <w:tab w:pos="16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159" w:hRule="exact"/>
        </w:trPr>
        <w:tc>
          <w:tcPr>
            <w:tcW w:w="1009" w:type="dxa"/>
            <w:tcBorders>
              <w:top w:val="single" w:sz="4.64008" w:space="0" w:color="000000"/>
              <w:bottom w:val="single" w:sz="4.6398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30/01/2020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394" w:right="3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Estud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ocio</w:t>
            </w:r>
          </w:p>
          <w:p>
            <w:pPr>
              <w:spacing w:before="0" w:after="0" w:line="240" w:lineRule="auto"/>
              <w:ind w:left="71" w:right="5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econó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rsonas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adas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escolares</w:t>
            </w:r>
          </w:p>
        </w:tc>
        <w:tc>
          <w:tcPr>
            <w:tcW w:w="192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1" w:right="24" w:firstLine="5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Per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onas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adas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dife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ntes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sec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Muni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o.</w:t>
            </w:r>
          </w:p>
        </w:tc>
        <w:tc>
          <w:tcPr>
            <w:tcW w:w="1402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22</w:t>
            </w:r>
          </w:p>
        </w:tc>
        <w:tc>
          <w:tcPr>
            <w:tcW w:w="1625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4" w:right="9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</w:p>
          <w:p>
            <w:pPr>
              <w:spacing w:before="0" w:after="0" w:line="244" w:lineRule="exact"/>
              <w:ind w:left="512" w:right="49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DMM.</w:t>
            </w:r>
          </w:p>
        </w:tc>
        <w:tc>
          <w:tcPr>
            <w:tcW w:w="1884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tabs>
                <w:tab w:pos="16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165" w:hRule="exact"/>
        </w:trPr>
        <w:tc>
          <w:tcPr>
            <w:tcW w:w="1009" w:type="dxa"/>
            <w:tcBorders>
              <w:top w:val="single" w:sz="4.639840" w:space="0" w:color="000000"/>
              <w:bottom w:val="single" w:sz="8.4796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31/01/2020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4.639840" w:space="0" w:color="000000"/>
              <w:bottom w:val="single" w:sz="8.4796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30" w:lineRule="exact"/>
              <w:ind w:left="71" w:right="52" w:firstLine="-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Estud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ocio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econó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rsonas</w:t>
            </w:r>
          </w:p>
          <w:p>
            <w:pPr>
              <w:spacing w:before="0" w:after="0" w:line="230" w:lineRule="exact"/>
              <w:ind w:left="285" w:right="2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adas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</w:t>
            </w:r>
          </w:p>
          <w:p>
            <w:pPr>
              <w:spacing w:before="0" w:after="0" w:line="226" w:lineRule="exact"/>
              <w:ind w:left="569" w:right="55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escolares</w:t>
            </w:r>
          </w:p>
        </w:tc>
        <w:tc>
          <w:tcPr>
            <w:tcW w:w="1922" w:type="dxa"/>
            <w:tcBorders>
              <w:top w:val="single" w:sz="4.639840" w:space="0" w:color="000000"/>
              <w:bottom w:val="single" w:sz="8.4796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1" w:right="24" w:firstLine="5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Per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onas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adas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dife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ntes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sec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Muni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o.</w:t>
            </w:r>
          </w:p>
        </w:tc>
        <w:tc>
          <w:tcPr>
            <w:tcW w:w="1402" w:type="dxa"/>
            <w:tcBorders>
              <w:top w:val="single" w:sz="4.639840" w:space="0" w:color="000000"/>
              <w:bottom w:val="single" w:sz="8.4796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22</w:t>
            </w:r>
          </w:p>
        </w:tc>
        <w:tc>
          <w:tcPr>
            <w:tcW w:w="1625" w:type="dxa"/>
            <w:tcBorders>
              <w:top w:val="single" w:sz="4.639840" w:space="0" w:color="000000"/>
              <w:bottom w:val="single" w:sz="8.4796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4" w:right="9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512" w:right="49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DMM.</w:t>
            </w:r>
          </w:p>
        </w:tc>
        <w:tc>
          <w:tcPr>
            <w:tcW w:w="1884" w:type="dxa"/>
            <w:tcBorders>
              <w:top w:val="single" w:sz="4.639840" w:space="0" w:color="000000"/>
              <w:bottom w:val="single" w:sz="8.47968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tabs>
                <w:tab w:pos="16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79" w:footer="674" w:top="2540" w:bottom="86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924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6" o:title=""/>
              </v:shape>
              <v:shape style="position:absolute;left:1756;top:438;width:914;height:804" type="#_x0000_t75">
                <v:imagedata r:id="rId27" o:title=""/>
              </v:shape>
              <v:shape style="position:absolute;left:1940;top:438;width:9718;height:804" type="#_x0000_t75">
                <v:imagedata r:id="rId28" o:title=""/>
              </v:shape>
              <v:shape style="position:absolute;left:2309;top:575;width:8617;height:529" type="#_x0000_t75">
                <v:imagedata r:id="rId29" o:title=""/>
              </v:shape>
            </v:group>
            <w10:wrap type="none"/>
          </v:group>
        </w:pict>
      </w:r>
      <w:r>
        <w:rPr/>
        <w:pict>
          <v:shape style="position:absolute;margin-left:462.049988pt;margin-top:75.800003pt;width:91.85pt;height:89.7pt;mso-position-horizontal-relative:page;mso-position-vertical-relative:page;z-index:-6923" type="#_x0000_t75">
            <v:imagedata r:id="rId3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430pt;margin-top:170.48999pt;width:493.99004pt;height:495.42001pt;mso-position-horizontal-relative:page;mso-position-vertical-relative:page;z-index:-692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35" w:hRule="exact"/>
                    </w:trPr>
                    <w:tc>
                      <w:tcPr>
                        <w:tcW w:w="9829" w:type="dxa"/>
                        <w:gridSpan w:val="6"/>
                        <w:tcBorders>
                          <w:top w:val="single" w:sz="8.96008" w:space="0" w:color="000000"/>
                          <w:bottom w:val="single" w:sz="8.960" w:space="0" w:color="000000"/>
                          <w:left w:val="single" w:sz="8.48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44" w:after="0" w:line="240" w:lineRule="auto"/>
                          <w:ind w:left="2051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GA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7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REA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  <w:b/>
                            <w:bCs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IZ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DOS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URAN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3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4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FEBR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4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DEL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3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2020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1009" w:type="dxa"/>
                        <w:tcBorders>
                          <w:top w:val="single" w:sz="8.960" w:space="0" w:color="000000"/>
                          <w:bottom w:val="single" w:sz="4.6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8" w:after="0" w:line="240" w:lineRule="auto"/>
                          <w:ind w:left="250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w w:val="99"/>
                            <w:b/>
                            <w:bCs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  <w:u w:val="single" w:color="000000"/>
                          </w:rPr>
                          <w:t>FECHA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8.96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29" w:after="0" w:line="240" w:lineRule="auto"/>
                          <w:ind w:left="395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w w:val="99"/>
                            <w:b/>
                            <w:bCs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  <w:u w:val="single" w:color="000000"/>
                          </w:rPr>
                          <w:t>AC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  <w:u w:val="single" w:color="0000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  <w:u w:val="single" w:color="000000"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  <w:u w:val="single" w:color="000000"/>
                          </w:rPr>
                          <w:t>IVIDAD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8.96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53" w:after="0" w:line="240" w:lineRule="auto"/>
                          <w:ind w:left="441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b/>
                            <w:bCs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  <w:u w:val="single" w:color="000000"/>
                          </w:rPr>
                          <w:t>COMUNIDAD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8.960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53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BEN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IARI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8.96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29" w:after="0" w:line="240" w:lineRule="auto"/>
                          <w:ind w:left="246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TUCION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8.960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29" w:after="0" w:line="240" w:lineRule="auto"/>
                          <w:ind w:left="628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CO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b/>
                            <w:bCs/>
                          </w:rPr>
                          <w:t>TO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88" w:hRule="exact"/>
                    </w:trPr>
                    <w:tc>
                      <w:tcPr>
                        <w:tcW w:w="100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8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2/02/2020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301" w:firstLine="40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rega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sill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as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19" w:lineRule="exact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disca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ac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tadas</w:t>
                        </w:r>
                      </w:p>
                      <w:p>
                        <w:pPr>
                          <w:spacing w:before="0" w:after="0" w:line="240" w:lineRule="auto"/>
                          <w:ind w:left="64" w:right="625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5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9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44" w:lineRule="exact"/>
                          <w:ind w:left="544" w:right="187" w:firstLine="-30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475" w:hRule="exact"/>
                    </w:trPr>
                    <w:tc>
                      <w:tcPr>
                        <w:tcW w:w="1009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4/02/2020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3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8" w:right="2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ón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5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Red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Der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vaci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MP.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44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Per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onas</w:t>
                        </w:r>
                      </w:p>
                      <w:p>
                        <w:pPr>
                          <w:spacing w:before="0" w:after="0" w:line="239" w:lineRule="auto"/>
                          <w:ind w:left="64" w:right="37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represent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nt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difer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ntes</w:t>
                        </w:r>
                      </w:p>
                      <w:p>
                        <w:pPr>
                          <w:spacing w:before="0" w:after="0" w:line="240" w:lineRule="auto"/>
                          <w:ind w:left="64" w:right="31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inst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iones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públi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as.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osa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don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José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3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39" w:lineRule="auto"/>
                          <w:ind w:left="104" w:right="8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ras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inst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iones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públi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as.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6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left="162" w:right="-20"/>
                          <w:jc w:val="left"/>
                          <w:tabs>
                            <w:tab w:pos="17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109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6/02/2020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2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5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64" w:right="23" w:firstLine="4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reside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Co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odes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s</w:t>
                        </w:r>
                      </w:p>
                      <w:p>
                        <w:pPr>
                          <w:spacing w:before="0" w:after="0" w:line="218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inst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s.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7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59" w:after="0" w:line="240" w:lineRule="auto"/>
                          <w:ind w:left="184" w:right="165" w:firstLine="-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Cocodes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otr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inst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iones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70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20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8/02/2020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97" w:after="0" w:line="240" w:lineRule="auto"/>
                          <w:ind w:left="505" w:right="487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</w:p>
                      <w:p>
                        <w:pPr>
                          <w:spacing w:before="0" w:after="0" w:line="229" w:lineRule="exact"/>
                          <w:ind w:left="280" w:right="26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amológ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ca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19" w:lineRule="exact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240" w:lineRule="auto"/>
                          <w:ind w:left="64" w:right="625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4" w:after="0" w:line="240" w:lineRule="auto"/>
                          <w:ind w:left="154" w:right="1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</w:p>
                      <w:p>
                        <w:pPr>
                          <w:spacing w:before="0" w:after="0" w:line="244" w:lineRule="exact"/>
                          <w:ind w:left="577" w:right="55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10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2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40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.00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9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9/02/2020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96" w:after="0" w:line="240" w:lineRule="auto"/>
                          <w:ind w:left="505" w:right="487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</w:p>
                      <w:p>
                        <w:pPr>
                          <w:spacing w:before="1" w:after="0" w:line="240" w:lineRule="auto"/>
                          <w:ind w:left="280" w:right="26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amológ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ca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19" w:lineRule="exact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625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3" w:after="0" w:line="240" w:lineRule="auto"/>
                          <w:ind w:left="154" w:right="13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</w:p>
                      <w:p>
                        <w:pPr>
                          <w:spacing w:before="1" w:after="0" w:line="240" w:lineRule="auto"/>
                          <w:ind w:left="577" w:right="55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10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left="113" w:right="-20"/>
                          <w:jc w:val="left"/>
                          <w:tabs>
                            <w:tab w:pos="12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22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.00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88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10/02/2020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15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55" w:right="33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</w:p>
                      <w:p>
                        <w:pPr>
                          <w:spacing w:before="0" w:after="0" w:line="240" w:lineRule="auto"/>
                          <w:ind w:left="519" w:right="499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Seprem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93" w:firstLine="4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inst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iones.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5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44" w:lineRule="exact"/>
                          <w:ind w:left="206" w:right="18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</w:p>
                      <w:p>
                        <w:pPr>
                          <w:spacing w:before="0" w:after="0" w:line="244" w:lineRule="exact"/>
                          <w:ind w:left="31" w:right="1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Sepre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MP</w:t>
                        </w:r>
                      </w:p>
                      <w:p>
                        <w:pPr>
                          <w:spacing w:before="1" w:after="0" w:line="239" w:lineRule="auto"/>
                          <w:ind w:left="259" w:right="240" w:firstLine="-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otras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inst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ione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..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74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4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10/02/2020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33" w:after="0" w:line="240" w:lineRule="auto"/>
                          <w:ind w:left="197" w:right="179" w:firstLine="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Inicio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Prod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ctivo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5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EP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4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Muje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reres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ector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Mejía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Aldea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Ocos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to.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9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5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31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10/02/2020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46" w:after="0" w:line="240" w:lineRule="auto"/>
                          <w:ind w:left="64" w:right="78" w:firstLine="40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Inaug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pre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ntac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instr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Bord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stón.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213" w:firstLine="4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Muje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rentes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5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4" w:right="108" w:firstLine="1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DIG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EX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1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00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0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11/02/2020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26" w:lineRule="exact"/>
                          <w:ind w:left="202" w:right="18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Elabo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</w:p>
                      <w:p>
                        <w:pPr>
                          <w:spacing w:before="4" w:after="0" w:line="230" w:lineRule="exact"/>
                          <w:ind w:left="142" w:right="12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var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tra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0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Muje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ea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Xulá</w:t>
                        </w:r>
                      </w:p>
                      <w:p>
                        <w:pPr>
                          <w:spacing w:before="0" w:after="0" w:line="218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Sector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sula.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99" w:after="0" w:line="240" w:lineRule="auto"/>
                          <w:ind w:left="238" w:right="170" w:firstLine="5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SOSEP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2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35" w:hRule="exact"/>
                    </w:trPr>
                    <w:tc>
                      <w:tcPr>
                        <w:tcW w:w="1009" w:type="dxa"/>
                        <w:tcBorders>
                          <w:top w:val="single" w:sz="4.64032" w:space="0" w:color="000000"/>
                          <w:bottom w:val="single" w:sz="8.48016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11/02/2020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.64032" w:space="0" w:color="000000"/>
                          <w:bottom w:val="single" w:sz="8.48016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26" w:lineRule="exact"/>
                          <w:ind w:left="213" w:right="194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Inaug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</w:p>
                      <w:p>
                        <w:pPr>
                          <w:spacing w:before="0" w:after="0" w:line="239" w:lineRule="auto"/>
                          <w:ind w:left="68" w:right="5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instr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Cocina.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.64032" w:space="0" w:color="000000"/>
                          <w:bottom w:val="single" w:sz="8.48016" w:space="0" w:color="000000"/>
                          <w:left w:val="single" w:sz="4.6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213" w:firstLine="4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Muje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rentes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4.64032" w:space="0" w:color="000000"/>
                          <w:bottom w:val="single" w:sz="8.48016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.64032" w:space="0" w:color="000000"/>
                          <w:bottom w:val="single" w:sz="8.48016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4" w:right="108" w:firstLine="1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DIG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EX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32" w:space="0" w:color="000000"/>
                          <w:bottom w:val="single" w:sz="8.48016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0" w:after="0" w:line="240" w:lineRule="auto"/>
        <w:ind w:left="782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2.5pt;margin-top:103.800484pt;width:91.85pt;height:89.7pt;mso-position-horizontal-relative:page;mso-position-vertical-relative:paragraph;z-index:-6925" type="#_x0000_t202" filled="f" stroked="f">
            <v:textbox inset="0,0,0,0">
              <w:txbxContent>
                <w:p>
                  <w:pPr>
                    <w:spacing w:before="7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50" w:right="-20"/>
                    <w:jc w:val="left"/>
                    <w:tabs>
                      <w:tab w:pos="168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SOSEP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1.389214pt;height:89.2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417" w:footer="674" w:top="2540" w:bottom="860" w:left="0" w:right="0"/>
          <w:headerReference w:type="odd" r:id="rId24"/>
          <w:headerReference w:type="even" r:id="rId25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2.5pt;margin-top:624.94397pt;width:91.85pt;height:89.7pt;mso-position-horizontal-relative:page;mso-position-vertical-relative:page;z-index:-6921" type="#_x0000_t202" filled="f" stroked="f">
            <v:textbox inset="0,0,0,0">
              <w:txbxContent>
                <w:p>
                  <w:pPr>
                    <w:spacing w:before="2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50" w:right="-20"/>
                    <w:jc w:val="left"/>
                    <w:tabs>
                      <w:tab w:pos="168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6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50" w:right="-20"/>
                    <w:jc w:val="left"/>
                    <w:tabs>
                      <w:tab w:pos="168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15.1pt;margin-top:8.950pt;width:579.75pt;height:141.950pt;mso-position-horizontal-relative:page;mso-position-vertical-relative:page;z-index:-6920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2" o:title=""/>
              </v:shape>
              <v:shape style="position:absolute;left:1756;top:438;width:914;height:804" type="#_x0000_t75">
                <v:imagedata r:id="rId33" o:title=""/>
              </v:shape>
              <v:shape style="position:absolute;left:1940;top:438;width:9718;height:804" type="#_x0000_t75">
                <v:imagedata r:id="rId34" o:title=""/>
              </v:shape>
              <v:shape style="position:absolute;left:2309;top:575;width:8617;height:529" type="#_x0000_t75">
                <v:imagedata r:id="rId35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430pt;margin-top:148.829987pt;width:493.99004pt;height:553.38001pt;mso-position-horizontal-relative:page;mso-position-vertical-relative:page;z-index:-691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74" w:hRule="exact"/>
                    </w:trPr>
                    <w:tc>
                      <w:tcPr>
                        <w:tcW w:w="1009" w:type="dxa"/>
                        <w:tcBorders>
                          <w:top w:val="single" w:sz="8.96008" w:space="0" w:color="000000"/>
                          <w:bottom w:val="single" w:sz="4.6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8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12/02/2020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8.96008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96" w:after="0" w:line="240" w:lineRule="auto"/>
                          <w:ind w:left="463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Corte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Conf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cción</w:t>
                        </w:r>
                      </w:p>
                      <w:p>
                        <w:pPr>
                          <w:spacing w:before="0" w:after="0" w:line="229" w:lineRule="exact"/>
                          <w:ind w:left="63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Fa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I.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.96008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19" w:lineRule="exact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Muje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rentes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</w:p>
                      <w:p>
                        <w:pPr>
                          <w:spacing w:before="0" w:after="0" w:line="218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.96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18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8.96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8" w:after="0" w:line="244" w:lineRule="exact"/>
                          <w:ind w:left="180" w:right="112" w:firstLine="5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SOSEP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8.96008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8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75" w:hRule="exact"/>
                    </w:trPr>
                    <w:tc>
                      <w:tcPr>
                        <w:tcW w:w="1009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5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13/02/2020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33" w:after="0" w:line="240" w:lineRule="auto"/>
                          <w:ind w:left="63" w:right="301" w:firstLine="40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Elabo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var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tra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4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Muje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res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Caser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ío</w:t>
                        </w:r>
                      </w:p>
                      <w:p>
                        <w:pPr>
                          <w:spacing w:before="1" w:after="0" w:line="218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ucá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12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35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5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68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8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17/02/2020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96" w:after="0" w:line="240" w:lineRule="auto"/>
                          <w:ind w:left="326" w:right="309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Méd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ca</w:t>
                        </w:r>
                      </w:p>
                      <w:p>
                        <w:pPr>
                          <w:spacing w:before="0" w:after="0" w:line="240" w:lineRule="auto"/>
                          <w:ind w:left="450" w:right="43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amológ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ca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19" w:lineRule="exact"/>
                          <w:ind w:left="105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519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151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3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10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left="113" w:right="-20"/>
                          <w:jc w:val="left"/>
                          <w:tabs>
                            <w:tab w:pos="12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25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.00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165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5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18/02/2020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5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3" w:right="100" w:firstLine="40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rega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rued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erson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sca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dades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í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s.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6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48" w:firstLine="4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ersonas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difere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tes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omunidad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muni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ipio.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4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13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2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8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</w:p>
                      <w:p>
                        <w:pPr>
                          <w:spacing w:before="0" w:after="0" w:line="240" w:lineRule="auto"/>
                          <w:ind w:left="518" w:right="49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2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40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.00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80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0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18/02/2020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86" w:after="0" w:line="240" w:lineRule="auto"/>
                          <w:ind w:left="90" w:right="7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Acom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añam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ento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Defe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soría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Públi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Penal.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Señora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tón</w:t>
                        </w:r>
                      </w:p>
                      <w:p>
                        <w:pPr>
                          <w:spacing w:before="0" w:after="0" w:line="244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Pajo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om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5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44" w:lineRule="exact"/>
                          <w:ind w:left="274" w:right="116" w:firstLine="-9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IDPP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left="162" w:right="-20"/>
                          <w:jc w:val="left"/>
                          <w:tabs>
                            <w:tab w:pos="17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43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18/02/2020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3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2" w:right="55" w:firstLine="-19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Elabo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Jabón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stes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44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´M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jeres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ector</w:t>
                        </w:r>
                      </w:p>
                      <w:p>
                        <w:pPr>
                          <w:spacing w:before="0" w:after="0" w:line="244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Zapote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Aldea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San</w:t>
                        </w:r>
                      </w:p>
                      <w:p>
                        <w:pPr>
                          <w:spacing w:before="0" w:after="0" w:line="243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Lui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3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22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4" w:lineRule="exact"/>
                          <w:ind w:left="64" w:right="2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OSEP.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3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2" w:right="-20"/>
                          <w:jc w:val="left"/>
                          <w:tabs>
                            <w:tab w:pos="170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85" w:hRule="exact"/>
                    </w:trPr>
                    <w:tc>
                      <w:tcPr>
                        <w:tcW w:w="1009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5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18/02/2020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3" w:right="131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Elaboración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Carne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rbacoa.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67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Mujeres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234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diferentes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comun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dades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</w:rPr>
                          <w:t>25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27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dad,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GEEX.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84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4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19/02/2020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3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rte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nfección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Fase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8" w:lineRule="exact"/>
                          <w:ind w:left="63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II.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67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Mujeres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39" w:lineRule="auto"/>
                          <w:ind w:left="64" w:right="234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diferentes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comun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dades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</w:rPr>
                          <w:t>15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1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24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OSEP.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85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5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24/02/2020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3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rdado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istón.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39" w:lineRule="auto"/>
                          <w:ind w:left="64" w:right="234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Mujeres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diferentes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comun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dades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</w:rPr>
                          <w:t>12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4" w:lineRule="exact"/>
                          <w:ind w:left="64" w:right="15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EEX.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84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4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25/02/2020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1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68" w:lineRule="exact"/>
                          <w:ind w:left="63" w:right="704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Elaboración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rabi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les.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67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Mujeres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39" w:lineRule="auto"/>
                          <w:ind w:left="64" w:right="234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diferentes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comun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dades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</w:rPr>
                          <w:t>24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1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15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EEX.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3" w:right="-20"/>
                          <w:jc w:val="left"/>
                          <w:tabs>
                            <w:tab w:pos="1640" w:val="left"/>
                          </w:tabs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15" w:hRule="exact"/>
                    </w:trPr>
                    <w:tc>
                      <w:tcPr>
                        <w:tcW w:w="1009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26/02/2020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6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3" w:right="133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Elaboración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J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ab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ó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para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lavar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tes.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Mujeres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antón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rinox.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5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4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</w:rPr>
                          <w:t>10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3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4" w:lineRule="exact"/>
                          <w:ind w:left="64" w:right="23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OSEP.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39840" w:space="0" w:color="000000"/>
                          <w:bottom w:val="single" w:sz="4.64032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88" w:hRule="exact"/>
                    </w:trPr>
                    <w:tc>
                      <w:tcPr>
                        <w:tcW w:w="1009" w:type="dxa"/>
                        <w:tcBorders>
                          <w:top w:val="single" w:sz="4.64032" w:space="0" w:color="000000"/>
                          <w:bottom w:val="single" w:sz="8.47968" w:space="0" w:color="000000"/>
                          <w:left w:val="single" w:sz="8.48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4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59" w:right="-2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  <w:t>26/02/2020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.64032" w:space="0" w:color="000000"/>
                          <w:bottom w:val="single" w:sz="8.47968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3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rte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nfección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Fa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left="63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II.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4.64032" w:space="0" w:color="000000"/>
                          <w:bottom w:val="single" w:sz="8.47968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67" w:lineRule="exact"/>
                          <w:ind w:left="6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Mujeres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234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diferentes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comun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dades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Mu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  <w:t>io.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4.64032" w:space="0" w:color="000000"/>
                          <w:bottom w:val="single" w:sz="8.4796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67" w:lineRule="exact"/>
                          <w:ind w:right="4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</w:rPr>
                          <w:t>15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.64032" w:space="0" w:color="000000"/>
                          <w:bottom w:val="single" w:sz="8.4796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4" w:lineRule="exact"/>
                          <w:ind w:left="64" w:right="24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Mun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cipalid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d,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DMM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OSEP.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single" w:sz="4.64032" w:space="0" w:color="000000"/>
                          <w:bottom w:val="single" w:sz="8.47968" w:space="0" w:color="000000"/>
                          <w:left w:val="single" w:sz="4.639840" w:space="0" w:color="000000"/>
                          <w:right w:val="single" w:sz="8.4801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0" w:after="0" w:line="240" w:lineRule="auto"/>
        <w:ind w:left="788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SOSEP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2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1.389214pt;height:89.25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417" w:footer="674" w:top="2540" w:bottom="86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918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7" o:title=""/>
              </v:shape>
              <v:shape style="position:absolute;left:1756;top:438;width:914;height:804" type="#_x0000_t75">
                <v:imagedata r:id="rId38" o:title=""/>
              </v:shape>
              <v:shape style="position:absolute;left:1940;top:438;width:9718;height:804" type="#_x0000_t75">
                <v:imagedata r:id="rId39" o:title=""/>
              </v:shape>
              <v:shape style="position:absolute;left:2309;top:575;width:8617;height:529" type="#_x0000_t75">
                <v:imagedata r:id="rId4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28.600006" w:type="dxa"/>
      </w:tblPr>
      <w:tblGrid/>
      <w:tr>
        <w:trPr>
          <w:trHeight w:val="335" w:hRule="exact"/>
        </w:trPr>
        <w:tc>
          <w:tcPr>
            <w:tcW w:w="9829" w:type="dxa"/>
            <w:gridSpan w:val="6"/>
            <w:tcBorders>
              <w:top w:val="single" w:sz="8.96008" w:space="0" w:color="000000"/>
              <w:bottom w:val="single" w:sz="8.96008" w:space="0" w:color="000000"/>
              <w:left w:val="single" w:sz="8.48" w:space="0" w:color="000000"/>
              <w:right w:val="single" w:sz="8.48016" w:space="0" w:color="000000"/>
            </w:tcBorders>
          </w:tcPr>
          <w:p>
            <w:pPr>
              <w:spacing w:before="44" w:after="0" w:line="240" w:lineRule="auto"/>
              <w:ind w:left="2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REA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IZ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DOS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URAN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ZO</w:t>
            </w:r>
            <w:r>
              <w:rPr>
                <w:rFonts w:ascii="Calibri" w:hAnsi="Calibri" w:cs="Calibri" w:eastAsia="Calibri"/>
                <w:sz w:val="22"/>
                <w:szCs w:val="22"/>
                <w:spacing w:val="4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DEL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2020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5" w:hRule="exact"/>
        </w:trPr>
        <w:tc>
          <w:tcPr>
            <w:tcW w:w="1009" w:type="dxa"/>
            <w:tcBorders>
              <w:top w:val="single" w:sz="8.96008" w:space="0" w:color="000000"/>
              <w:bottom w:val="single" w:sz="4.6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79" w:after="0" w:line="218" w:lineRule="exact"/>
              <w:ind w:left="24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w w:val="99"/>
                <w:b/>
                <w:bCs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u w:val="single" w:color="000000"/>
              </w:rPr>
              <w:t>FECHA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8.96008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9" w:after="0" w:line="240" w:lineRule="auto"/>
              <w:ind w:left="55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w w:val="99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IVIDAD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8.96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319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b/>
                <w:bCs/>
              </w:rPr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u w:val="single" w:color="000000"/>
              </w:rPr>
              <w:t>COMUNIDAD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8.96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53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BEN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IARI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26" w:type="dxa"/>
            <w:tcBorders>
              <w:top w:val="single" w:sz="8.96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9" w:after="0" w:line="240" w:lineRule="auto"/>
              <w:ind w:left="25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TUCION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99" w:type="dxa"/>
            <w:tcBorders>
              <w:top w:val="single" w:sz="8.96008" w:space="0" w:color="000000"/>
              <w:bottom w:val="single" w:sz="4.640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29" w:after="0" w:line="240" w:lineRule="auto"/>
              <w:ind w:left="58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84" w:hRule="exact"/>
        </w:trPr>
        <w:tc>
          <w:tcPr>
            <w:tcW w:w="1009" w:type="dxa"/>
            <w:tcBorders>
              <w:top w:val="single" w:sz="4.640" w:space="0" w:color="000000"/>
              <w:bottom w:val="single" w:sz="4.6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rdado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istón.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67" w:lineRule="exact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Mujeres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39" w:lineRule="auto"/>
              <w:ind w:left="64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diferentes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comun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dades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12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2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2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EEX.</w:t>
            </w:r>
          </w:p>
        </w:tc>
        <w:tc>
          <w:tcPr>
            <w:tcW w:w="179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85" w:hRule="exact"/>
        </w:trPr>
        <w:tc>
          <w:tcPr>
            <w:tcW w:w="1009" w:type="dxa"/>
            <w:tcBorders>
              <w:top w:val="single" w:sz="4.640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3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Elaboración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ugas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enas.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39" w:lineRule="auto"/>
              <w:ind w:left="64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Mujeres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diferentes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comun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dades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25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2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4" w:lineRule="exact"/>
              <w:ind w:left="64" w:right="2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EEX.</w:t>
            </w:r>
          </w:p>
        </w:tc>
        <w:tc>
          <w:tcPr>
            <w:tcW w:w="1799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888" w:hRule="exact"/>
        </w:trPr>
        <w:tc>
          <w:tcPr>
            <w:tcW w:w="1009" w:type="dxa"/>
            <w:tcBorders>
              <w:top w:val="single" w:sz="4.64008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30" w:lineRule="exact"/>
              <w:ind w:left="261" w:right="70" w:firstLine="-1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Elabo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ón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jabón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75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19" w:lineRule="exact"/>
              <w:ind w:left="105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Muje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la</w:t>
            </w:r>
          </w:p>
          <w:p>
            <w:pPr>
              <w:spacing w:before="0" w:after="0" w:line="240" w:lineRule="auto"/>
              <w:ind w:left="64" w:right="1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Comunidad</w:t>
            </w:r>
            <w:r>
              <w:rPr>
                <w:rFonts w:ascii="Calibri" w:hAnsi="Calibri" w:cs="Calibri" w:eastAsia="Calibri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Sector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inos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Aldea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San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Luis.</w:t>
            </w:r>
          </w:p>
        </w:tc>
        <w:tc>
          <w:tcPr>
            <w:tcW w:w="140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72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4" w:lineRule="exact"/>
              <w:ind w:left="294" w:right="198" w:firstLine="-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Sos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</w:t>
            </w:r>
          </w:p>
        </w:tc>
        <w:tc>
          <w:tcPr>
            <w:tcW w:w="179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67" w:lineRule="exact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31" w:hRule="exact"/>
        </w:trPr>
        <w:tc>
          <w:tcPr>
            <w:tcW w:w="1009" w:type="dxa"/>
            <w:tcBorders>
              <w:top w:val="single" w:sz="4.64008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48" w:right="131" w:firstLine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Cami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ión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Día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Mujer.</w:t>
            </w:r>
          </w:p>
        </w:tc>
        <w:tc>
          <w:tcPr>
            <w:tcW w:w="175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39" w:lineRule="auto"/>
              <w:ind w:left="64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Mujeres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diferentes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comun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dades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80</w:t>
            </w:r>
          </w:p>
        </w:tc>
        <w:tc>
          <w:tcPr>
            <w:tcW w:w="172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4" w:lineRule="exact"/>
              <w:ind w:left="218" w:right="19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</w:p>
          <w:p>
            <w:pPr>
              <w:spacing w:before="0" w:after="0" w:line="244" w:lineRule="exact"/>
              <w:ind w:left="259" w:right="24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Red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</w:t>
            </w:r>
          </w:p>
          <w:p>
            <w:pPr>
              <w:spacing w:before="0" w:after="0" w:line="240" w:lineRule="auto"/>
              <w:ind w:left="203" w:right="182" w:firstLine="-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Derivación,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Sepre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otr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ione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79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329" w:hRule="exact"/>
        </w:trPr>
        <w:tc>
          <w:tcPr>
            <w:tcW w:w="1009" w:type="dxa"/>
            <w:tcBorders>
              <w:top w:val="single" w:sz="4.64008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5/03/2020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4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nión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omude</w:t>
            </w:r>
          </w:p>
        </w:tc>
        <w:tc>
          <w:tcPr>
            <w:tcW w:w="175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19" w:lineRule="exact"/>
              <w:ind w:left="105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reside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tes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4" w:right="28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odes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difere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Comunidad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iones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públ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as.</w:t>
            </w:r>
          </w:p>
        </w:tc>
        <w:tc>
          <w:tcPr>
            <w:tcW w:w="140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60</w:t>
            </w:r>
          </w:p>
        </w:tc>
        <w:tc>
          <w:tcPr>
            <w:tcW w:w="172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2" w:right="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ntes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codes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tras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ione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79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85" w:hRule="exact"/>
        </w:trPr>
        <w:tc>
          <w:tcPr>
            <w:tcW w:w="1009" w:type="dxa"/>
            <w:tcBorders>
              <w:top w:val="single" w:sz="4.64008" w:space="0" w:color="000000"/>
              <w:bottom w:val="single" w:sz="4.6398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9/03/2020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rdado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istón.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67" w:lineRule="exact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Mujeres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64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diferentes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comun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dades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26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2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EEX.</w:t>
            </w:r>
          </w:p>
        </w:tc>
        <w:tc>
          <w:tcPr>
            <w:tcW w:w="1799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888" w:hRule="exact"/>
        </w:trPr>
        <w:tc>
          <w:tcPr>
            <w:tcW w:w="1009" w:type="dxa"/>
            <w:tcBorders>
              <w:top w:val="single" w:sz="4.639840" w:space="0" w:color="000000"/>
              <w:bottom w:val="single" w:sz="4.64032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9/03/2020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9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Elabo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ón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42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Desinf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ctant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758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19" w:lineRule="exact"/>
              <w:ind w:left="105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Muje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la</w:t>
            </w:r>
          </w:p>
          <w:p>
            <w:pPr>
              <w:spacing w:before="0" w:after="0" w:line="240" w:lineRule="auto"/>
              <w:ind w:left="64" w:right="7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omunidad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ector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Zapote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Aldea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San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Luis</w:t>
            </w:r>
          </w:p>
        </w:tc>
        <w:tc>
          <w:tcPr>
            <w:tcW w:w="1401" w:type="dxa"/>
            <w:tcBorders>
              <w:top w:val="single" w:sz="4.639840" w:space="0" w:color="000000"/>
              <w:bottom w:val="single" w:sz="4.64032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726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4" w:lineRule="exact"/>
              <w:ind w:left="250" w:right="193" w:firstLine="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OSEP.</w:t>
            </w:r>
          </w:p>
        </w:tc>
        <w:tc>
          <w:tcPr>
            <w:tcW w:w="1799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85" w:hRule="exact"/>
        </w:trPr>
        <w:tc>
          <w:tcPr>
            <w:tcW w:w="1009" w:type="dxa"/>
            <w:tcBorders>
              <w:top w:val="single" w:sz="4.64032" w:space="0" w:color="000000"/>
              <w:bottom w:val="single" w:sz="4.64032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10/03/2020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cina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39" w:lineRule="auto"/>
              <w:ind w:left="64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Mujeres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diferentes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comun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dades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32" w:space="0" w:color="000000"/>
              <w:bottom w:val="single" w:sz="4.64032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27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26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4" w:lineRule="exact"/>
              <w:ind w:left="64" w:right="2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EEX.</w:t>
            </w:r>
          </w:p>
        </w:tc>
        <w:tc>
          <w:tcPr>
            <w:tcW w:w="1799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88" w:hRule="exact"/>
        </w:trPr>
        <w:tc>
          <w:tcPr>
            <w:tcW w:w="1009" w:type="dxa"/>
            <w:tcBorders>
              <w:top w:val="single" w:sz="4.64032" w:space="0" w:color="000000"/>
              <w:bottom w:val="single" w:sz="8.48016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11/03/2020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32" w:space="0" w:color="000000"/>
              <w:bottom w:val="single" w:sz="8.48016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rte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nfección</w:t>
            </w:r>
            <w:r>
              <w:rPr>
                <w:rFonts w:ascii="Calibri" w:hAnsi="Calibri" w:cs="Calibri" w:eastAsia="Calibri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Fase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7" w:lineRule="exact"/>
              <w:ind w:left="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II.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4.64032" w:space="0" w:color="000000"/>
              <w:bottom w:val="single" w:sz="8.48016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67" w:lineRule="exact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Mujeres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64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diferentes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comun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dades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32" w:space="0" w:color="000000"/>
              <w:bottom w:val="single" w:sz="8.48016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67" w:lineRule="exact"/>
              <w:ind w:right="45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26" w:type="dxa"/>
            <w:tcBorders>
              <w:top w:val="single" w:sz="4.64032" w:space="0" w:color="000000"/>
              <w:bottom w:val="single" w:sz="8.48016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37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OSEP.</w:t>
            </w:r>
          </w:p>
        </w:tc>
        <w:tc>
          <w:tcPr>
            <w:tcW w:w="1799" w:type="dxa"/>
            <w:tcBorders>
              <w:top w:val="single" w:sz="4.64032" w:space="0" w:color="000000"/>
              <w:bottom w:val="single" w:sz="8.48016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67" w:lineRule="exact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417" w:footer="674" w:top="2540" w:bottom="86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917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41" o:title=""/>
              </v:shape>
              <v:shape style="position:absolute;left:1756;top:438;width:914;height:804" type="#_x0000_t75">
                <v:imagedata r:id="rId42" o:title=""/>
              </v:shape>
              <v:shape style="position:absolute;left:1940;top:438;width:9718;height:804" type="#_x0000_t75">
                <v:imagedata r:id="rId43" o:title=""/>
              </v:shape>
              <v:shape style="position:absolute;left:2309;top:575;width:8617;height:529" type="#_x0000_t75">
                <v:imagedata r:id="rId44" o:title=""/>
              </v:shape>
            </v:group>
            <w10:wrap type="none"/>
          </v:group>
        </w:pict>
      </w:r>
      <w:r>
        <w:rPr/>
        <w:pict>
          <v:shape style="position:absolute;margin-left:462.049988pt;margin-top:75.800003pt;width:91.85pt;height:89.7pt;mso-position-horizontal-relative:page;mso-position-vertical-relative:page;z-index:-6916" type="#_x0000_t75">
            <v:imagedata r:id="rId4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17.799988" w:type="dxa"/>
      </w:tblPr>
      <w:tblGrid/>
      <w:tr>
        <w:trPr>
          <w:trHeight w:val="1113" w:hRule="exact"/>
        </w:trPr>
        <w:tc>
          <w:tcPr>
            <w:tcW w:w="1009" w:type="dxa"/>
            <w:tcBorders>
              <w:top w:val="single" w:sz="8.96008" w:space="0" w:color="000000"/>
              <w:bottom w:val="single" w:sz="4.64008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13/03/2020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77" w:type="dxa"/>
            <w:tcBorders>
              <w:top w:val="single" w:sz="8.96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39" w:lineRule="auto"/>
              <w:ind w:left="64" w:right="213" w:firstLine="40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ción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Seprem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Panaj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el.</w:t>
            </w:r>
          </w:p>
        </w:tc>
        <w:tc>
          <w:tcPr>
            <w:tcW w:w="1524" w:type="dxa"/>
            <w:tcBorders>
              <w:top w:val="single" w:sz="8.96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18" w:lineRule="exact"/>
              <w:ind w:left="105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Repres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ntant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4" w:right="38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difere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inst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iones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públ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as.</w:t>
            </w:r>
          </w:p>
        </w:tc>
        <w:tc>
          <w:tcPr>
            <w:tcW w:w="1401" w:type="dxa"/>
            <w:tcBorders>
              <w:top w:val="single" w:sz="8.96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right="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100</w:t>
            </w:r>
          </w:p>
        </w:tc>
        <w:tc>
          <w:tcPr>
            <w:tcW w:w="1832" w:type="dxa"/>
            <w:tcBorders>
              <w:top w:val="single" w:sz="8.96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8" w:after="0" w:line="240" w:lineRule="auto"/>
              <w:ind w:left="142" w:right="123" w:firstLine="-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REM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otras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instit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ciones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públi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as.</w:t>
            </w:r>
          </w:p>
        </w:tc>
        <w:tc>
          <w:tcPr>
            <w:tcW w:w="1896" w:type="dxa"/>
            <w:tcBorders>
              <w:top w:val="single" w:sz="8.96008" w:space="0" w:color="000000"/>
              <w:bottom w:val="single" w:sz="4.64008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2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15" w:hRule="exact"/>
        </w:trPr>
        <w:tc>
          <w:tcPr>
            <w:tcW w:w="1009" w:type="dxa"/>
            <w:tcBorders>
              <w:top w:val="single" w:sz="4.64008" w:space="0" w:color="000000"/>
              <w:bottom w:val="single" w:sz="4.63984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18" w:lineRule="exact"/>
              <w:ind w:left="5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16/03/2020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7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4" w:right="90" w:firstLine="40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Acom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añam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ñ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Quiche.</w:t>
            </w:r>
          </w:p>
        </w:tc>
        <w:tc>
          <w:tcPr>
            <w:tcW w:w="1524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Def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nsor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í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</w:p>
          <w:p>
            <w:pPr>
              <w:spacing w:before="0" w:after="0" w:line="244" w:lineRule="exact"/>
              <w:ind w:left="6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Pública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nal.</w:t>
            </w:r>
          </w:p>
        </w:tc>
        <w:tc>
          <w:tcPr>
            <w:tcW w:w="140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4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832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5" w:right="5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Mun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cipalid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DPP</w:t>
            </w:r>
          </w:p>
          <w:p>
            <w:pPr>
              <w:spacing w:before="0" w:after="0" w:line="244" w:lineRule="exact"/>
              <w:ind w:left="548" w:right="53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MM.</w:t>
            </w:r>
          </w:p>
        </w:tc>
        <w:tc>
          <w:tcPr>
            <w:tcW w:w="189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17.799988" w:type="dxa"/>
      </w:tblPr>
      <w:tblGrid/>
      <w:tr>
        <w:trPr>
          <w:trHeight w:val="335" w:hRule="exact"/>
        </w:trPr>
        <w:tc>
          <w:tcPr>
            <w:tcW w:w="9840" w:type="dxa"/>
            <w:gridSpan w:val="6"/>
            <w:tcBorders>
              <w:top w:val="single" w:sz="8.96016" w:space="0" w:color="000000"/>
              <w:bottom w:val="single" w:sz="8.960" w:space="0" w:color="000000"/>
              <w:left w:val="single" w:sz="8.48" w:space="0" w:color="000000"/>
              <w:right w:val="single" w:sz="8.48016" w:space="0" w:color="000000"/>
            </w:tcBorders>
          </w:tcPr>
          <w:p>
            <w:pPr>
              <w:spacing w:before="44" w:after="0" w:line="240" w:lineRule="auto"/>
              <w:ind w:left="153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REA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IZ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DOS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URAN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JUNIO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ICIEM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DEL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2020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5" w:hRule="exact"/>
        </w:trPr>
        <w:tc>
          <w:tcPr>
            <w:tcW w:w="1009" w:type="dxa"/>
            <w:tcBorders>
              <w:top w:val="single" w:sz="8.960" w:space="0" w:color="000000"/>
              <w:bottom w:val="single" w:sz="8.960" w:space="0" w:color="000000"/>
              <w:left w:val="single" w:sz="8.48" w:space="0" w:color="000000"/>
              <w:right w:val="single" w:sz="4.640" w:space="0" w:color="000000"/>
            </w:tcBorders>
          </w:tcPr>
          <w:p>
            <w:pPr>
              <w:spacing w:before="94" w:after="0" w:line="218" w:lineRule="exact"/>
              <w:ind w:left="24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w w:val="99"/>
                <w:b/>
                <w:bCs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u w:val="single" w:color="000000"/>
              </w:rPr>
              <w:t>FECHA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77" w:type="dxa"/>
            <w:tcBorders>
              <w:top w:val="single" w:sz="8.960" w:space="0" w:color="000000"/>
              <w:bottom w:val="single" w:sz="8.96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4" w:after="0" w:line="240" w:lineRule="auto"/>
              <w:ind w:left="57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w w:val="99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IVIDAD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24" w:type="dxa"/>
            <w:tcBorders>
              <w:top w:val="single" w:sz="8.960" w:space="0" w:color="000000"/>
              <w:bottom w:val="single" w:sz="8.96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7" w:after="0" w:line="240" w:lineRule="auto"/>
              <w:ind w:left="20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b/>
                <w:bCs/>
              </w:rPr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u w:val="single" w:color="000000"/>
              </w:rPr>
              <w:t>COMUNIDAD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8.960" w:space="0" w:color="000000"/>
              <w:bottom w:val="single" w:sz="8.96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7" w:after="0" w:line="240" w:lineRule="auto"/>
              <w:ind w:left="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BEN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IARI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32" w:type="dxa"/>
            <w:tcBorders>
              <w:top w:val="single" w:sz="8.960" w:space="0" w:color="000000"/>
              <w:bottom w:val="single" w:sz="8.96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44" w:after="0" w:line="240" w:lineRule="auto"/>
              <w:ind w:left="31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TUCION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96" w:type="dxa"/>
            <w:tcBorders>
              <w:top w:val="single" w:sz="8.960" w:space="0" w:color="000000"/>
              <w:bottom w:val="single" w:sz="8.960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44" w:after="0" w:line="240" w:lineRule="auto"/>
              <w:ind w:left="62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795" w:hRule="exact"/>
        </w:trPr>
        <w:tc>
          <w:tcPr>
            <w:tcW w:w="1009" w:type="dxa"/>
            <w:tcBorders>
              <w:top w:val="single" w:sz="8.960" w:space="0" w:color="000000"/>
              <w:bottom w:val="single" w:sz="8.960" w:space="0" w:color="000000"/>
              <w:left w:val="single" w:sz="8.4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177" w:type="dxa"/>
            <w:tcBorders>
              <w:top w:val="single" w:sz="8.960" w:space="0" w:color="000000"/>
              <w:bottom w:val="single" w:sz="8.96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ESTUDIO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ECON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Ó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PROGR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ALIMEN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DOTA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ION</w:t>
            </w:r>
            <w:r>
              <w:rPr>
                <w:rFonts w:ascii="Calibri" w:hAnsi="Calibri" w:cs="Calibri" w:eastAsia="Calibri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INSU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OS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FAMILIAS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ESCASOS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ECON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24" w:type="dxa"/>
            <w:tcBorders>
              <w:top w:val="single" w:sz="8.960" w:space="0" w:color="000000"/>
              <w:bottom w:val="single" w:sz="8.96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MUNICIPIO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SEBASTI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LHU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8.960" w:space="0" w:color="000000"/>
              <w:bottom w:val="single" w:sz="8.96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2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1,500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32" w:type="dxa"/>
            <w:tcBorders>
              <w:top w:val="single" w:sz="8.960" w:space="0" w:color="000000"/>
              <w:bottom w:val="single" w:sz="8.96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1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DAFIM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MM.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96" w:type="dxa"/>
            <w:tcBorders>
              <w:top w:val="single" w:sz="8.960" w:space="0" w:color="000000"/>
              <w:bottom w:val="single" w:sz="8.960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889" w:hRule="exact"/>
        </w:trPr>
        <w:tc>
          <w:tcPr>
            <w:tcW w:w="1009" w:type="dxa"/>
            <w:tcBorders>
              <w:top w:val="single" w:sz="8.960" w:space="0" w:color="000000"/>
              <w:bottom w:val="single" w:sz="4.64032" w:space="0" w:color="000000"/>
              <w:left w:val="single" w:sz="8.4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177" w:type="dxa"/>
            <w:tcBorders>
              <w:top w:val="single" w:sz="8.960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GA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PAQUETES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ALIMEN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RIOS</w:t>
            </w:r>
            <w:r>
              <w:rPr>
                <w:rFonts w:ascii="Calibri" w:hAnsi="Calibri" w:cs="Calibri" w:eastAsia="Calibri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FAMILIAS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ESCASOS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RSOS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ECON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24" w:type="dxa"/>
            <w:tcBorders>
              <w:top w:val="single" w:sz="8.96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9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39" w:lineRule="auto"/>
              <w:ind w:left="64" w:right="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MUNICIPIO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SEBASTI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LHU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8.960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2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8,965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32" w:type="dxa"/>
            <w:tcBorders>
              <w:top w:val="single" w:sz="8.960" w:space="0" w:color="000000"/>
              <w:bottom w:val="single" w:sz="4.64032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68" w:lineRule="exact"/>
              <w:ind w:left="64" w:right="1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DAFIM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MM.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96" w:type="dxa"/>
            <w:tcBorders>
              <w:top w:val="single" w:sz="8.960" w:space="0" w:color="000000"/>
              <w:bottom w:val="single" w:sz="4.64032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8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650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622" w:hRule="exact"/>
        </w:trPr>
        <w:tc>
          <w:tcPr>
            <w:tcW w:w="1009" w:type="dxa"/>
            <w:tcBorders>
              <w:top w:val="single" w:sz="4.64032" w:space="0" w:color="000000"/>
              <w:bottom w:val="single" w:sz="4.64032" w:space="0" w:color="000000"/>
              <w:left w:val="single" w:sz="8.4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177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39" w:lineRule="auto"/>
              <w:ind w:left="64" w:right="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APOYO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GA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VIVERES,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STERIO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4" w:right="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ULTU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RIA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(MAGA)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24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MUNICIPIO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SEBASTI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LHU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01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2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1,275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32" w:type="dxa"/>
            <w:tcBorders>
              <w:top w:val="single" w:sz="4.64032" w:space="0" w:color="000000"/>
              <w:bottom w:val="single" w:sz="4.64032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1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MAGA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DMM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96" w:type="dxa"/>
            <w:tcBorders>
              <w:top w:val="single" w:sz="4.64032" w:space="0" w:color="000000"/>
              <w:bottom w:val="single" w:sz="4.64032" w:space="0" w:color="000000"/>
              <w:left w:val="single" w:sz="4.639840" w:space="0" w:color="000000"/>
              <w:right w:val="single" w:sz="8.48016" w:space="0" w:color="000000"/>
            </w:tcBorders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417" w:footer="674" w:top="2540" w:bottom="86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28.600006" w:type="dxa"/>
      </w:tblPr>
      <w:tblGrid/>
      <w:tr>
        <w:trPr>
          <w:trHeight w:val="1879" w:hRule="exact"/>
        </w:trPr>
        <w:tc>
          <w:tcPr>
            <w:tcW w:w="698" w:type="dxa"/>
            <w:tcBorders>
              <w:top w:val="single" w:sz="8.960" w:space="0" w:color="000000"/>
              <w:bottom w:val="single" w:sz="8.960" w:space="0" w:color="000000"/>
              <w:left w:val="single" w:sz="8.4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753" w:type="dxa"/>
            <w:tcBorders>
              <w:top w:val="single" w:sz="8.960" w:space="0" w:color="000000"/>
              <w:bottom w:val="single" w:sz="8.96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3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APOYO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NTREGA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VIVERES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MIN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DESA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ROLLO</w:t>
            </w:r>
            <w:r>
              <w:rPr>
                <w:rFonts w:ascii="Calibri" w:hAnsi="Calibri" w:cs="Calibri" w:eastAsia="Calibri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SOCIAL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7" w:lineRule="exact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(MIDE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OMUNIDAD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070" w:type="dxa"/>
            <w:tcBorders>
              <w:top w:val="single" w:sz="8.960" w:space="0" w:color="000000"/>
              <w:bottom w:val="single" w:sz="8.96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39" w:lineRule="auto"/>
              <w:ind w:left="64" w:right="20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MUNICIPIO</w:t>
            </w:r>
            <w:r>
              <w:rPr>
                <w:rFonts w:ascii="Calibri" w:hAnsi="Calibri" w:cs="Calibri" w:eastAsia="Calibri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SEBASTI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LHU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475" w:type="dxa"/>
            <w:tcBorders>
              <w:top w:val="single" w:sz="8.960" w:space="0" w:color="000000"/>
              <w:bottom w:val="single" w:sz="8.96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595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33" w:type="dxa"/>
            <w:tcBorders>
              <w:top w:val="single" w:sz="8.960" w:space="0" w:color="000000"/>
              <w:bottom w:val="single" w:sz="8.96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68" w:lineRule="exact"/>
              <w:ind w:left="64" w:right="3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MUNICIPA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DES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DMM.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799" w:type="dxa"/>
            <w:tcBorders>
              <w:top w:val="single" w:sz="8.960" w:space="0" w:color="000000"/>
              <w:bottom w:val="single" w:sz="8.960" w:space="0" w:color="000000"/>
              <w:left w:val="single" w:sz="4.64008" w:space="0" w:color="000000"/>
              <w:right w:val="single" w:sz="8.48016" w:space="0" w:color="000000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tabs>
                <w:tab w:pos="16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75" w:hRule="exact"/>
        </w:trPr>
        <w:tc>
          <w:tcPr>
            <w:tcW w:w="9829" w:type="dxa"/>
            <w:gridSpan w:val="6"/>
            <w:tcBorders>
              <w:top w:val="single" w:sz="8.960" w:space="0" w:color="000000"/>
              <w:bottom w:val="single" w:sz="8.47992" w:space="0" w:color="000000"/>
              <w:left w:val="single" w:sz="8.48" w:space="0" w:color="000000"/>
              <w:right w:val="single" w:sz="8.48016" w:space="0" w:color="000000"/>
            </w:tcBorders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7" w:right="-20"/>
              <w:jc w:val="left"/>
              <w:tabs>
                <w:tab w:pos="8140" w:val="left"/>
                <w:tab w:pos="8560" w:val="left"/>
              </w:tabs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b/>
                <w:bCs/>
                <w:position w:val="1"/>
              </w:rPr>
              <w:t>TOTAL:</w:t>
            </w:r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0"/>
              </w:rPr>
              <w:t>Q</w:t>
              <w:tab/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0"/>
              </w:rPr>
              <w:t>6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position w:val="0"/>
              </w:rPr>
              <w:t>5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0"/>
              </w:rPr>
              <w:t>1,625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position w:val="0"/>
              </w:rPr>
              <w:t>.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0"/>
              </w:rPr>
              <w:t>00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1417" w:footer="674" w:top="2540" w:bottom="860" w:left="0" w:right="0"/>
          <w:pgSz w:w="12240" w:h="15840"/>
        </w:sectPr>
      </w:pPr>
      <w:rPr/>
    </w:p>
    <w:p>
      <w:pPr>
        <w:spacing w:before="11" w:after="0" w:line="268" w:lineRule="auto"/>
        <w:ind w:left="1681" w:right="42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915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46" o:title=""/>
              </v:shape>
              <v:shape style="position:absolute;left:1756;top:438;width:914;height:804" type="#_x0000_t75">
                <v:imagedata r:id="rId47" o:title=""/>
              </v:shape>
              <v:shape style="position:absolute;left:1940;top:438;width:9718;height:804" type="#_x0000_t75">
                <v:imagedata r:id="rId48" o:title=""/>
              </v:shape>
              <v:shape style="position:absolute;left:2309;top:575;width:8617;height:529" type="#_x0000_t75">
                <v:imagedata r:id="rId49" o:title=""/>
              </v:shape>
            </v:group>
            <w10:wrap type="none"/>
          </v:group>
        </w:pict>
      </w:r>
      <w:r>
        <w:rPr/>
        <w:pict>
          <v:shape style="position:absolute;margin-left:460.75pt;margin-top:94.849998pt;width:91.85pt;height:89.7pt;mso-position-horizontal-relative:page;mso-position-vertical-relative:page;z-index:-6912" type="#_x0000_t75">
            <v:imagedata r:id="rId50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GRID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ANDRADE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MAZA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DMM</w:t>
      </w:r>
    </w:p>
    <w:p>
      <w:pPr>
        <w:spacing w:before="0" w:after="0" w:line="240" w:lineRule="auto"/>
        <w:ind w:left="1580" w:right="-58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MU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DAD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SEBA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ÁN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REU.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2.900002pt;margin-top:-28.182142pt;width:220.32pt;height:56.52pt;mso-position-horizontal-relative:page;mso-position-vertical-relative:paragraph;z-index:-6914" coordorigin="1458,-564" coordsize="4406,1130">
            <v:shape style="position:absolute;left:1543;top:-564;width:4265;height:475" type="#_x0000_t75">
              <v:imagedata r:id="rId51" o:title=""/>
            </v:shape>
            <v:shape style="position:absolute;left:2305;top:-312;width:3065;height:551" type="#_x0000_t75">
              <v:imagedata r:id="rId52" o:title=""/>
            </v:shape>
            <v:shape style="position:absolute;left:1458;top:16;width:4406;height:551" type="#_x0000_t75">
              <v:imagedata r:id="rId53" o:title=""/>
            </v:shape>
            <w10:wrap type="none"/>
          </v:group>
        </w:pict>
      </w:r>
      <w:r>
        <w:rPr/>
        <w:pict>
          <v:group style="position:absolute;margin-left:356.459991pt;margin-top:14.177857pt;width:191.94pt;height:39.3pt;mso-position-horizontal-relative:page;mso-position-vertical-relative:paragraph;z-index:-6913" coordorigin="7129,284" coordsize="3839,786">
            <v:shape style="position:absolute;left:7129;top:284;width:3839;height:475" type="#_x0000_t75">
              <v:imagedata r:id="rId54" o:title=""/>
            </v:shape>
            <v:shape style="position:absolute;left:7559;top:537;width:2525;height:533" type="#_x0000_t75">
              <v:imagedata r:id="rId55" o:title=""/>
            </v:shape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Vo.Bo.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9" w:lineRule="auto"/>
        <w:ind w:left="430" w:right="1975" w:firstLine="-43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OSCAR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DAV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ÓN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LBAN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ALCALDE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</w:p>
    <w:p>
      <w:pPr>
        <w:jc w:val="left"/>
        <w:spacing w:after="0"/>
        <w:sectPr>
          <w:type w:val="continuous"/>
          <w:pgSz w:w="12240" w:h="15840"/>
          <w:pgMar w:top="1260" w:bottom="280" w:left="0" w:right="0"/>
          <w:cols w:num="3" w:equalWidth="0">
            <w:col w:w="5666" w:space="798"/>
            <w:col w:w="696" w:space="130"/>
            <w:col w:w="4950"/>
          </w:cols>
        </w:sectPr>
      </w:pPr>
      <w:rPr/>
    </w:p>
    <w:p>
      <w:pPr>
        <w:spacing w:before="0" w:after="0" w:line="380" w:lineRule="exact"/>
        <w:ind w:left="3440" w:right="3135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911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58" o:title=""/>
              </v:shape>
              <v:shape style="position:absolute;left:1756;top:438;width:914;height:804" type="#_x0000_t75">
                <v:imagedata r:id="rId59" o:title=""/>
              </v:shape>
              <v:shape style="position:absolute;left:1940;top:438;width:9718;height:804" type="#_x0000_t75">
                <v:imagedata r:id="rId60" o:title=""/>
              </v:shape>
              <v:shape style="position:absolute;left:2309;top:575;width:8617;height:529" type="#_x0000_t75">
                <v:imagedata r:id="rId61" o:title=""/>
              </v:shape>
            </v:group>
            <w10:wrap type="none"/>
          </v:group>
        </w:pict>
      </w:r>
      <w:r>
        <w:rPr/>
        <w:pict>
          <v:shape style="position:absolute;margin-left:462.049988pt;margin-top:138.800003pt;width:91.85pt;height:89.7pt;mso-position-horizontal-relative:page;mso-position-vertical-relative:page;z-index:-6909" type="#_x0000_t75">
            <v:imagedata r:id="rId62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Jorna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oftalmoló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ica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lleva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</w:p>
    <w:p>
      <w:pPr>
        <w:spacing w:before="33" w:after="0" w:line="259" w:lineRule="auto"/>
        <w:ind w:left="3370" w:right="3063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22.350006pt;margin-top:145.489044pt;width:221.981832pt;height:132pt;mso-position-horizontal-relative:page;mso-position-vertical-relative:paragraph;z-index:-6910" type="#_x0000_t75">
            <v:imagedata r:id="rId63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cabo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instalaciones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municipalidad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08/02/2020.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0.264379pt;height:129.5325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9.116113pt;height:227.25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headerReference w:type="even" r:id="rId56"/>
          <w:headerReference w:type="odd" r:id="rId57"/>
          <w:pgSz w:w="12240" w:h="15840"/>
        </w:sectPr>
      </w:pPr>
      <w:rPr/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162.350006pt;margin-top:136.5pt;width:399.55pt;height:324.44pt;mso-position-horizontal-relative:page;mso-position-vertical-relative:page;z-index:-6908" coordorigin="3247,2730" coordsize="7991,6489">
            <v:shape style="position:absolute;left:3247;top:4522;width:6269;height:4697" type="#_x0000_t75">
              <v:imagedata r:id="rId66" o:title=""/>
            </v:shape>
            <v:shape style="position:absolute;left:9401;top:2730;width:1837;height:1794" type="#_x0000_t75">
              <v:imagedata r:id="rId67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388" w:lineRule="exact"/>
        <w:ind w:left="3278" w:right="2974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Jorna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oftalmoló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ica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lleva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530" w:right="3226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cabo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instalaciones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municipalidad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09/02/2020.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1.699945pt;height:233.7675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20" w:bottom="860" w:left="0" w:right="0"/>
          <w:pgSz w:w="12240" w:h="15840"/>
        </w:sectPr>
      </w:pPr>
      <w:rPr/>
    </w:p>
    <w:p>
      <w:pPr>
        <w:spacing w:before="0" w:after="0" w:line="240" w:lineRule="exact"/>
        <w:ind w:left="401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27.049988pt;margin-top:11.503777pt;width:227.3pt;height:244.14pt;mso-position-horizontal-relative:page;mso-position-vertical-relative:paragraph;z-index:-6907" coordorigin="6541,230" coordsize="4546,4883">
            <v:shape style="position:absolute;left:6541;top:2023;width:4121;height:3090" type="#_x0000_t75">
              <v:imagedata r:id="rId71" o:title=""/>
            </v:shape>
            <v:shape style="position:absolute;left:9250;top:230;width:1837;height:1794" type="#_x0000_t75">
              <v:imagedata r:id="rId72" o:title=""/>
            </v:shape>
            <w10:wrap type="none"/>
          </v:group>
        </w:pict>
      </w:r>
      <w:r>
        <w:rPr/>
        <w:pict>
          <v:shape style="position:absolute;margin-left:327.200012pt;margin-top:548.239014pt;width:206.870376pt;height:155.25pt;mso-position-horizontal-relative:page;mso-position-vertical-relative:page;z-index:-6906" type="#_x0000_t75">
            <v:imagedata r:id="rId73" o:title=""/>
          </v:shape>
        </w:pict>
      </w:r>
      <w:r>
        <w:rPr/>
        <w:pict>
          <v:shape style="position:absolute;margin-left:334.899994pt;margin-top:385.040009pt;width:198.0pt;height:148.5pt;mso-position-horizontal-relative:page;mso-position-vertical-relative:page;z-index:-6905" type="#_x0000_t75">
            <v:imagedata r:id="rId74" o:title=""/>
          </v:shape>
        </w:pict>
      </w:r>
      <w:hyperlink r:id="rId75"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w.munici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alidadde</w:t>
        </w:r>
        <w:r>
          <w:rPr>
            <w:rFonts w:ascii="Arial" w:hAnsi="Arial" w:cs="Arial" w:eastAsia="Arial"/>
            <w:sz w:val="24"/>
            <w:szCs w:val="24"/>
            <w:spacing w:val="1"/>
            <w:w w:val="100"/>
          </w:rPr>
          <w:t>s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ans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e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bastian.go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b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.gt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88" w:lineRule="exact"/>
        <w:ind w:left="3278" w:right="2973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Jorna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oftalmoló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ica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llev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530" w:right="3226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cabo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instalaciones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municipalidad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1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7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/02/2020.</w:t>
      </w:r>
    </w:p>
    <w:p>
      <w:pPr>
        <w:spacing w:before="9" w:after="0" w:line="240" w:lineRule="auto"/>
        <w:ind w:left="20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049903pt;height:153.75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9.653485pt;height:146.25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7.053316pt;height:155.25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300" w:bottom="860" w:left="0" w:right="0"/>
          <w:headerReference w:type="even" r:id="rId69"/>
          <w:headerReference w:type="odd" r:id="rId70"/>
          <w:pgSz w:w="12240" w:h="15840"/>
        </w:sectPr>
      </w:pPr>
      <w:rPr/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41.25pt;margin-top:399.570007pt;width:178.907047pt;height:134.25pt;mso-position-horizontal-relative:page;mso-position-vertical-relative:page;z-index:-6903" type="#_x0000_t75">
            <v:imagedata r:id="rId79" o:title=""/>
          </v:shape>
        </w:pict>
      </w:r>
      <w:r>
        <w:rPr/>
        <w:pict>
          <v:shape style="position:absolute;margin-left:348.700012pt;margin-top:559.020020pt;width:172.006654pt;height:129pt;mso-position-horizontal-relative:page;mso-position-vertical-relative:page;z-index:-6902" type="#_x0000_t75">
            <v:imagedata r:id="rId80" o:title=""/>
          </v:shape>
        </w:pict>
      </w:r>
      <w:r>
        <w:rPr>
          <w:sz w:val="28"/>
          <w:szCs w:val="28"/>
        </w:rPr>
      </w:r>
    </w:p>
    <w:p>
      <w:pPr>
        <w:spacing w:before="0" w:after="0" w:line="388" w:lineRule="exact"/>
        <w:ind w:left="3434" w:right="313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67.950012pt;margin-top:-14.392292pt;width:91.85pt;height:89.7pt;mso-position-horizontal-relative:page;mso-position-vertical-relative:paragraph;z-index:-6901" type="#_x0000_t75">
            <v:imagedata r:id="rId81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Benef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ciados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con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ra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679" w:right="3374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41.450012pt;margin-top:65.619049pt;width:177.913657pt;height:133.5pt;mso-position-horizontal-relative:page;mso-position-vertical-relative:paragraph;z-index:-6904" type="#_x0000_t75">
            <v:imagedata r:id="rId82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sillas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ru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das,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dado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y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bastones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02/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0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2/202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0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7.916916pt;height:133.5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0.913613pt;height:135.75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2.0pt;height:136.5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20" w:bottom="860" w:left="0" w:right="0"/>
          <w:pgSz w:w="12240" w:h="15840"/>
        </w:sectPr>
      </w:pPr>
      <w:rPr/>
    </w:p>
    <w:p>
      <w:pPr>
        <w:spacing w:before="0" w:after="0" w:line="245" w:lineRule="exact"/>
        <w:ind w:left="3978" w:right="3699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43.549988pt;margin-top:421.600006pt;width:164.115062pt;height:219pt;mso-position-horizontal-relative:page;mso-position-vertical-relative:page;z-index:-6899" type="#_x0000_t75">
            <v:imagedata r:id="rId86" o:title=""/>
          </v:shape>
        </w:pict>
      </w:r>
      <w:r>
        <w:rPr/>
        <w:pict>
          <v:shape style="position:absolute;margin-left:456.299988pt;margin-top:20.103777pt;width:91.85pt;height:89.7pt;mso-position-horizontal-relative:page;mso-position-vertical-relative:paragraph;z-index:-6898" type="#_x0000_t75">
            <v:imagedata r:id="rId87" o:title=""/>
          </v:shape>
        </w:pict>
      </w:r>
      <w:hyperlink r:id="rId88"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w.munici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alidadde</w:t>
        </w:r>
        <w:r>
          <w:rPr>
            <w:rFonts w:ascii="Arial" w:hAnsi="Arial" w:cs="Arial" w:eastAsia="Arial"/>
            <w:sz w:val="24"/>
            <w:szCs w:val="24"/>
            <w:spacing w:val="1"/>
            <w:w w:val="100"/>
          </w:rPr>
          <w:t>s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ans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e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bastian.go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b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.gt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3446" w:right="3142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Benef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ciados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sillas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ru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y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bas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ones</w:t>
      </w:r>
    </w:p>
    <w:p>
      <w:pPr>
        <w:spacing w:before="5" w:after="0" w:line="240" w:lineRule="auto"/>
        <w:ind w:left="5259" w:right="4954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6.75pt;margin-top:44.519058pt;width:191.9pt;height:143.925pt;mso-position-horizontal-relative:page;mso-position-vertical-relative:paragraph;z-index:-6900" type="#_x0000_t75">
            <v:imagedata r:id="rId89" o:title=""/>
          </v:shape>
        </w:pict>
      </w:r>
      <w:r>
        <w:rPr>
          <w:rFonts w:ascii="Algerian" w:hAnsi="Algerian" w:cs="Algerian" w:eastAsia="Algerian"/>
          <w:sz w:val="32"/>
          <w:szCs w:val="32"/>
        </w:rPr>
        <w:t>18/02/2020</w:t>
      </w:r>
      <w:r>
        <w:rPr>
          <w:rFonts w:ascii="Algerian" w:hAnsi="Algerian" w:cs="Algerian" w:eastAsia="Algerian"/>
          <w:sz w:val="32"/>
          <w:szCs w:val="32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0.996668pt;height:143.25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6.810274pt;height:213pt;mso-position-horizontal-relative:char;mso-position-vertical-relative:line" type="#_x0000_t75">
            <v:imagedata r:id="rId9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300" w:bottom="860" w:left="0" w:right="0"/>
          <w:pgSz w:w="12240" w:h="15840"/>
        </w:sectPr>
      </w:pPr>
      <w:rPr/>
    </w:p>
    <w:p>
      <w:pPr>
        <w:spacing w:before="0" w:after="0" w:line="380" w:lineRule="exact"/>
        <w:ind w:left="3195" w:right="289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97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93" o:title=""/>
              </v:shape>
              <v:shape style="position:absolute;left:1756;top:438;width:914;height:804" type="#_x0000_t75">
                <v:imagedata r:id="rId94" o:title=""/>
              </v:shape>
              <v:shape style="position:absolute;left:1940;top:438;width:9718;height:804" type="#_x0000_t75">
                <v:imagedata r:id="rId95" o:title=""/>
              </v:shape>
              <v:shape style="position:absolute;left:2309;top:575;width:8617;height:529" type="#_x0000_t75">
                <v:imagedata r:id="rId96" o:title=""/>
              </v:shape>
            </v:group>
            <w10:wrap type="none"/>
          </v:group>
        </w:pict>
      </w:r>
      <w:r>
        <w:rPr/>
        <w:pict>
          <v:shape style="position:absolute;margin-left:337.75pt;margin-top:484.910004pt;width:202.058643pt;height:166.5pt;mso-position-horizontal-relative:page;mso-position-vertical-relative:page;z-index:-6895" type="#_x0000_t75">
            <v:imagedata r:id="rId97" o:title=""/>
          </v:shape>
        </w:pict>
      </w:r>
      <w:r>
        <w:rPr/>
        <w:pict>
          <v:shape style="position:absolute;margin-left:480.649994pt;margin-top:-3.65pt;width:91.85pt;height:89.7pt;mso-position-horizontal-relative:page;mso-position-vertical-relative:paragraph;z-index:-6894" type="#_x0000_t75">
            <v:imagedata r:id="rId98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u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onómico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lizado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</w:p>
    <w:p>
      <w:pPr>
        <w:spacing w:before="33" w:after="0" w:line="259" w:lineRule="auto"/>
        <w:ind w:left="3034" w:right="273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30.350006pt;margin-top:99.459045pt;width:214.990046pt;height:161.25pt;mso-position-horizontal-relative:page;mso-position-vertical-relative:paragraph;z-index:-6896" type="#_x0000_t75">
            <v:imagedata r:id="rId99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familias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esca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ecu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para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¨bolsa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útiles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escolares¨.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2.009991pt;height:166.5pt;mso-position-horizontal-relative:char;mso-position-vertical-relative:line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2pt;height:166.5pt;mso-position-horizontal-relative:char;mso-position-vertical-relative:line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headerReference w:type="odd" r:id="rId92"/>
          <w:pgSz w:w="12240" w:h="15840"/>
        </w:sectPr>
      </w:pPr>
      <w:rPr/>
    </w:p>
    <w:p>
      <w:pPr>
        <w:spacing w:before="76" w:after="0" w:line="286" w:lineRule="exact"/>
        <w:ind w:left="3743" w:right="3480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13.5pt;margin-top:6pt;width:582pt;height:144pt;mso-position-horizontal-relative:page;mso-position-vertical-relative:page;z-index:-6893" type="#_x0000_t75">
            <v:imagedata r:id="rId105" o:title=""/>
          </v:shape>
        </w:pic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Departament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o</w:t>
      </w:r>
      <w:r>
        <w:rPr>
          <w:rFonts w:ascii="Arial" w:hAnsi="Arial" w:cs="Arial" w:eastAsia="Arial"/>
          <w:sz w:val="25"/>
          <w:szCs w:val="25"/>
          <w:spacing w:val="8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de</w:t>
      </w:r>
      <w:r>
        <w:rPr>
          <w:rFonts w:ascii="Arial" w:hAnsi="Arial" w:cs="Arial" w:eastAsia="Arial"/>
          <w:sz w:val="25"/>
          <w:szCs w:val="25"/>
          <w:spacing w:val="-12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Retalhuleu,</w:t>
      </w:r>
      <w:r>
        <w:rPr>
          <w:rFonts w:ascii="Arial" w:hAnsi="Arial" w:cs="Arial" w:eastAsia="Arial"/>
          <w:sz w:val="25"/>
          <w:szCs w:val="25"/>
          <w:spacing w:val="-4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Guatemala,</w:t>
      </w:r>
      <w:r>
        <w:rPr>
          <w:rFonts w:ascii="Arial" w:hAnsi="Arial" w:cs="Arial" w:eastAsia="Arial"/>
          <w:sz w:val="25"/>
          <w:szCs w:val="25"/>
          <w:spacing w:val="-4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33"/>
        </w:rPr>
        <w:t>CA</w:t>
      </w:r>
      <w:r>
        <w:rPr>
          <w:rFonts w:ascii="Arial" w:hAnsi="Arial" w:cs="Arial" w:eastAsia="Arial"/>
          <w:sz w:val="25"/>
          <w:szCs w:val="25"/>
          <w:spacing w:val="0"/>
          <w:w w:val="133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Av.</w:t>
      </w:r>
      <w:r>
        <w:rPr>
          <w:rFonts w:ascii="Arial" w:hAnsi="Arial" w:cs="Arial" w:eastAsia="Arial"/>
          <w:sz w:val="25"/>
          <w:szCs w:val="25"/>
          <w:spacing w:val="-19"/>
          <w:w w:val="9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Centra</w:t>
      </w:r>
      <w:r>
        <w:rPr>
          <w:rFonts w:ascii="Arial" w:hAnsi="Arial" w:cs="Arial" w:eastAsia="Arial"/>
          <w:sz w:val="25"/>
          <w:szCs w:val="25"/>
          <w:spacing w:val="0"/>
          <w:w w:val="97"/>
        </w:rPr>
        <w:t>l</w:t>
      </w:r>
      <w:r>
        <w:rPr>
          <w:rFonts w:ascii="Arial" w:hAnsi="Arial" w:cs="Arial" w:eastAsia="Arial"/>
          <w:sz w:val="25"/>
          <w:szCs w:val="25"/>
          <w:spacing w:val="-29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Zon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spacing w:val="-2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1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,</w:t>
      </w:r>
      <w:r>
        <w:rPr>
          <w:rFonts w:ascii="Arial" w:hAnsi="Arial" w:cs="Arial" w:eastAsia="Arial"/>
          <w:sz w:val="25"/>
          <w:szCs w:val="25"/>
          <w:spacing w:val="-17"/>
          <w:w w:val="9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Cantó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n</w:t>
      </w:r>
      <w:r>
        <w:rPr>
          <w:rFonts w:ascii="Arial" w:hAnsi="Arial" w:cs="Arial" w:eastAsia="Arial"/>
          <w:sz w:val="25"/>
          <w:szCs w:val="25"/>
          <w:spacing w:val="9"/>
          <w:w w:val="9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9"/>
        </w:rPr>
        <w:t>lxpatz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8" w:after="0" w:line="250" w:lineRule="auto"/>
        <w:ind w:left="3983" w:right="3777" w:firstLine="50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333pt;margin-top:88.624855pt;width:154.5pt;height:204pt;mso-position-horizontal-relative:page;mso-position-vertical-relative:paragraph;z-index:-6892" type="#_x0000_t75">
            <v:imagedata r:id="rId106" o:title=""/>
          </v:shape>
        </w:pic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Tels.</w:t>
      </w:r>
      <w:r>
        <w:rPr>
          <w:rFonts w:ascii="Arial" w:hAnsi="Arial" w:cs="Arial" w:eastAsia="Arial"/>
          <w:sz w:val="25"/>
          <w:szCs w:val="25"/>
          <w:spacing w:val="4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7772-2116/7772-2118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www</w:t>
      </w:r>
      <w:r>
        <w:rPr>
          <w:rFonts w:ascii="Arial" w:hAnsi="Arial" w:cs="Arial" w:eastAsia="Arial"/>
          <w:sz w:val="25"/>
          <w:szCs w:val="25"/>
          <w:spacing w:val="-16"/>
          <w:w w:val="96"/>
        </w:rPr>
        <w:t>.</w:t>
      </w:r>
      <w:r>
        <w:rPr>
          <w:rFonts w:ascii="Arial" w:hAnsi="Arial" w:cs="Arial" w:eastAsia="Arial"/>
          <w:sz w:val="25"/>
          <w:szCs w:val="25"/>
          <w:spacing w:val="-16"/>
          <w:w w:val="96"/>
        </w:rPr>
        <w:t>m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u</w:t>
      </w:r>
      <w:r>
        <w:rPr>
          <w:rFonts w:ascii="Arial" w:hAnsi="Arial" w:cs="Arial" w:eastAsia="Arial"/>
          <w:sz w:val="25"/>
          <w:szCs w:val="25"/>
          <w:spacing w:val="-4"/>
          <w:w w:val="96"/>
        </w:rPr>
        <w:t>n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ic</w:t>
      </w:r>
      <w:r>
        <w:rPr>
          <w:rFonts w:ascii="Arial" w:hAnsi="Arial" w:cs="Arial" w:eastAsia="Arial"/>
          <w:sz w:val="25"/>
          <w:szCs w:val="25"/>
          <w:spacing w:val="-14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pal</w:t>
      </w:r>
      <w:r>
        <w:rPr>
          <w:rFonts w:ascii="Arial" w:hAnsi="Arial" w:cs="Arial" w:eastAsia="Arial"/>
          <w:sz w:val="25"/>
          <w:szCs w:val="25"/>
          <w:spacing w:val="-7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daddesa</w:t>
      </w:r>
      <w:r>
        <w:rPr>
          <w:rFonts w:ascii="Arial" w:hAnsi="Arial" w:cs="Arial" w:eastAsia="Arial"/>
          <w:sz w:val="25"/>
          <w:szCs w:val="25"/>
          <w:spacing w:val="5"/>
          <w:w w:val="96"/>
        </w:rPr>
        <w:t>n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sebast</w:t>
      </w:r>
      <w:r>
        <w:rPr>
          <w:rFonts w:ascii="Arial" w:hAnsi="Arial" w:cs="Arial" w:eastAsia="Arial"/>
          <w:sz w:val="25"/>
          <w:szCs w:val="25"/>
          <w:spacing w:val="-8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an</w:t>
      </w:r>
      <w:r>
        <w:rPr>
          <w:rFonts w:ascii="Arial" w:hAnsi="Arial" w:cs="Arial" w:eastAsia="Arial"/>
          <w:sz w:val="25"/>
          <w:szCs w:val="25"/>
          <w:spacing w:val="1"/>
          <w:w w:val="9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8"/>
        </w:rPr>
        <w:t>go</w:t>
      </w:r>
      <w:r>
        <w:rPr>
          <w:rFonts w:ascii="Arial" w:hAnsi="Arial" w:cs="Arial" w:eastAsia="Arial"/>
          <w:sz w:val="25"/>
          <w:szCs w:val="25"/>
          <w:spacing w:val="-5"/>
          <w:w w:val="98"/>
        </w:rPr>
        <w:t>b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.gt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7.5pt;height:205.5pt;mso-position-horizontal-relative:char;mso-position-vertical-relative:line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3pt;height:207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1300" w:bottom="860" w:left="0" w:right="0"/>
          <w:headerReference w:type="even" r:id="rId102"/>
          <w:footerReference w:type="even" r:id="rId103"/>
          <w:footerReference w:type="odd" r:id="rId104"/>
          <w:pgSz w:w="12240" w:h="15840"/>
        </w:sectPr>
      </w:pPr>
      <w:rPr/>
    </w:p>
    <w:p>
      <w:pPr>
        <w:spacing w:before="0" w:after="0" w:line="380" w:lineRule="exact"/>
        <w:ind w:left="3626" w:right="3321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91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111" o:title=""/>
              </v:shape>
              <v:shape style="position:absolute;left:1756;top:438;width:914;height:804" type="#_x0000_t75">
                <v:imagedata r:id="rId112" o:title=""/>
              </v:shape>
              <v:shape style="position:absolute;left:1940;top:438;width:9718;height:804" type="#_x0000_t75">
                <v:imagedata r:id="rId113" o:title=""/>
              </v:shape>
              <v:shape style="position:absolute;left:2309;top:575;width:8617;height:529" type="#_x0000_t75">
                <v:imagedata r:id="rId114" o:title=""/>
              </v:shape>
            </v:group>
            <w10:wrap type="none"/>
          </v:group>
        </w:pict>
      </w:r>
      <w:r>
        <w:rPr/>
        <w:pict>
          <v:shape style="position:absolute;margin-left:309.299988pt;margin-top:463.679993pt;width:220.89028pt;height:165.69pt;mso-position-horizontal-relative:page;mso-position-vertical-relative:page;z-index:-6890" type="#_x0000_t75">
            <v:imagedata r:id="rId115" o:title=""/>
          </v:shape>
        </w:pict>
      </w:r>
      <w:r>
        <w:rPr/>
        <w:pict>
          <v:shape style="position:absolute;margin-left:474.299988pt;margin-top:131.399994pt;width:91.85pt;height:89.7pt;mso-position-horizontal-relative:page;mso-position-vertical-relative:page;z-index:-6888" type="#_x0000_t75">
            <v:imagedata r:id="rId116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ENTREGA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ÚTILES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COLARES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</w:p>
    <w:p>
      <w:pPr>
        <w:spacing w:before="33" w:after="0" w:line="259" w:lineRule="auto"/>
        <w:ind w:left="3067" w:right="2761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04.899994pt;margin-top:71.469048pt;width:227.406754pt;height:168.345pt;mso-position-horizontal-relative:page;mso-position-vertical-relative:paragraph;z-index:-6889" type="#_x0000_t75">
            <v:imagedata r:id="rId117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ABLECIMIEN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EDUCATIVOS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N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VEL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B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ásico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Y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DIVERSIFICADO.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380368pt;height:163.7175pt;mso-position-horizontal-relative:char;mso-position-vertical-relative:line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0.92pt;height:165.69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headerReference w:type="odd" r:id="rId109"/>
          <w:headerReference w:type="even" r:id="rId110"/>
          <w:pgSz w:w="12240" w:h="15840"/>
        </w:sectPr>
      </w:pPr>
      <w:rPr/>
    </w:p>
    <w:p>
      <w:pPr>
        <w:spacing w:before="41" w:after="0" w:line="240" w:lineRule="auto"/>
        <w:ind w:left="42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1.987786pt;height:261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8.640523pt;height:250.305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674" w:header="179" w:top="2700" w:bottom="860" w:left="0" w:right="0"/>
          <w:footerReference w:type="even" r:id="rId120"/>
          <w:footerReference w:type="odd" r:id="rId121"/>
          <w:pgSz w:w="12240" w:h="158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137.649994pt;margin-top:136.5pt;width:423.6pt;height:302.32pt;mso-position-horizontal-relative:page;mso-position-vertical-relative:page;z-index:-6887" coordorigin="2753,2730" coordsize="8472,6046">
            <v:shape style="position:absolute;left:2753;top:4521;width:6877;height:4255" type="#_x0000_t75">
              <v:imagedata r:id="rId126" o:title=""/>
            </v:shape>
            <v:shape style="position:absolute;left:9388;top:2730;width:1837;height:1794" type="#_x0000_t75">
              <v:imagedata r:id="rId127" o:title="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8" w:lineRule="exact"/>
        <w:ind w:left="3424" w:right="3119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ELABOR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257" w:right="2951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DU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LIMPIE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Z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IMPAR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ALDEA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OCOSI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O,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SECTOR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MEJ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Í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A-PELICÓ.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6.128994pt;height:212.25pt;mso-position-horizontal-relative:char;mso-position-vertical-relative:line" type="#_x0000_t75">
            <v:imagedata r:id="rId1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620" w:bottom="860" w:left="0" w:right="0"/>
          <w:headerReference w:type="odd" r:id="rId124"/>
          <w:headerReference w:type="even" r:id="rId125"/>
          <w:pgSz w:w="12240" w:h="15840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8" w:lineRule="exact"/>
        <w:ind w:left="3424" w:right="3119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65.25pt;margin-top:-14.942292pt;width:91.85pt;height:89.7pt;mso-position-horizontal-relative:page;mso-position-vertical-relative:paragraph;z-index:-6886" type="#_x0000_t75">
            <v:imagedata r:id="rId129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ELABOR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271" w:right="2966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DU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LIMPIE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Z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IMPAR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CANTÓN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PARINO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X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6.409921pt;height:261.36pt;mso-position-horizontal-relative:char;mso-position-vertical-relative:line" type="#_x0000_t75">
            <v:imagedata r:id="rId1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00" w:bottom="860" w:left="0" w:right="0"/>
          <w:pgSz w:w="12240" w:h="15840"/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8" w:lineRule="exact"/>
        <w:ind w:left="3424" w:right="3119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73.25pt;margin-top:-13.842293pt;width:91.85pt;height:89.7pt;mso-position-horizontal-relative:page;mso-position-vertical-relative:paragraph;z-index:-6884" type="#_x0000_t75">
            <v:imagedata r:id="rId133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ELABOR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271" w:right="2966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9.700012pt;margin-top:68.269051pt;width:215.790929pt;height:162pt;mso-position-horizontal-relative:page;mso-position-vertical-relative:paragraph;z-index:-6885" type="#_x0000_t75">
            <v:imagedata r:id="rId134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DU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LIMPIE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Z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IMPAR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ALDEA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SAN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LUIS,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CASERÍO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Z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APOTE.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6.0pt;height:162pt;mso-position-horizontal-relative:char;mso-position-vertical-relative:line" type="#_x0000_t75">
            <v:imagedata r:id="rId1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4.7pt;height:265.5pt;mso-position-horizontal-relative:char;mso-position-vertical-relative:line" type="#_x0000_t75">
            <v:imagedata r:id="rId1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20" w:bottom="860" w:left="0" w:right="0"/>
          <w:headerReference w:type="odd" r:id="rId131"/>
          <w:headerReference w:type="even" r:id="rId132"/>
          <w:pgSz w:w="12240" w:h="15840"/>
        </w:sectPr>
      </w:pPr>
      <w:rPr/>
    </w:p>
    <w:p>
      <w:pPr>
        <w:spacing w:before="0" w:after="0" w:line="380" w:lineRule="exact"/>
        <w:ind w:left="3067" w:right="2763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83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137" o:title=""/>
              </v:shape>
              <v:shape style="position:absolute;left:1756;top:438;width:914;height:804" type="#_x0000_t75">
                <v:imagedata r:id="rId138" o:title=""/>
              </v:shape>
              <v:shape style="position:absolute;left:1940;top:438;width:9718;height:804" type="#_x0000_t75">
                <v:imagedata r:id="rId139" o:title=""/>
              </v:shape>
              <v:shape style="position:absolute;left:2309;top:575;width:8617;height:529" type="#_x0000_t75">
                <v:imagedata r:id="rId140" o:title=""/>
              </v:shape>
            </v:group>
            <w10:wrap type="none"/>
          </v:group>
        </w:pict>
      </w:r>
      <w:r>
        <w:rPr/>
        <w:pict>
          <v:shape style="position:absolute;margin-left:323.799988pt;margin-top:441.48999pt;width:207.930489pt;height:153pt;mso-position-horizontal-relative:page;mso-position-vertical-relative:page;z-index:-6882" type="#_x0000_t75">
            <v:imagedata r:id="rId141" o:title=""/>
          </v:shape>
        </w:pict>
      </w:r>
      <w:r>
        <w:rPr/>
        <w:pict>
          <v:shape style="position:absolute;margin-left:475.350006pt;margin-top:136.199997pt;width:91.85pt;height:89.7pt;mso-position-horizontal-relative:page;mso-position-vertical-relative:page;z-index:-6880" type="#_x0000_t75">
            <v:imagedata r:id="rId142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MERA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REUNIÓN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MUJERES</w:t>
      </w:r>
    </w:p>
    <w:p>
      <w:pPr>
        <w:spacing w:before="33" w:after="0" w:line="259" w:lineRule="auto"/>
        <w:ind w:left="3709" w:right="3403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8.649994pt;margin-top:74.009048pt;width:213.029708pt;height:156.75pt;mso-position-horizontal-relative:page;mso-position-vertical-relative:paragraph;z-index:-6881" type="#_x0000_t75">
            <v:imagedata r:id="rId143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Y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CAPA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ITACIÓN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TEMA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AUTOES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IMA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MUJE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7.153646pt;height:158.25pt;mso-position-horizontal-relative:char;mso-position-vertical-relative:line" type="#_x0000_t75">
            <v:imagedata r:id="rId1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023594pt;height:150.75pt;mso-position-horizontal-relative:char;mso-position-vertical-relative:line" type="#_x0000_t75">
            <v:imagedata r:id="rId1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4.995573pt;height:168.75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20" w:bottom="860" w:left="0" w:right="0"/>
          <w:pgSz w:w="12240" w:h="15840"/>
        </w:sectPr>
      </w:pPr>
      <w:rPr/>
    </w:p>
    <w:p>
      <w:pPr>
        <w:spacing w:before="0" w:after="0" w:line="380" w:lineRule="exact"/>
        <w:ind w:left="3060" w:right="2755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79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147" o:title=""/>
              </v:shape>
              <v:shape style="position:absolute;left:1756;top:438;width:914;height:804" type="#_x0000_t75">
                <v:imagedata r:id="rId148" o:title=""/>
              </v:shape>
              <v:shape style="position:absolute;left:1940;top:438;width:9718;height:804" type="#_x0000_t75">
                <v:imagedata r:id="rId149" o:title=""/>
              </v:shape>
              <v:shape style="position:absolute;left:2309;top:575;width:8617;height:529" type="#_x0000_t75">
                <v:imagedata r:id="rId150" o:title=""/>
              </v:shape>
            </v:group>
            <w10:wrap type="none"/>
          </v:group>
        </w:pict>
      </w:r>
      <w:r>
        <w:rPr/>
        <w:pict>
          <v:shape style="position:absolute;margin-left:319.649994pt;margin-top:455.579987pt;width:207.89349pt;height:156pt;mso-position-horizontal-relative:page;mso-position-vertical-relative:page;z-index:-6877" type="#_x0000_t75">
            <v:imagedata r:id="rId151" o:title=""/>
          </v:shape>
        </w:pict>
      </w:r>
      <w:r>
        <w:rPr/>
        <w:pict>
          <v:shape style="position:absolute;margin-left:476.399994pt;margin-top:128.75pt;width:91.85pt;height:89.7pt;mso-position-horizontal-relative:page;mso-position-vertical-relative:page;z-index:-6876" type="#_x0000_t75">
            <v:imagedata r:id="rId152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CONME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AC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DÍA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INTERNA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IONAL</w:t>
      </w:r>
    </w:p>
    <w:p>
      <w:pPr>
        <w:spacing w:before="35" w:after="0" w:line="240" w:lineRule="auto"/>
        <w:ind w:left="5192" w:right="4888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6.299988pt;margin-top:89.819054pt;width:209.113232pt;height:156.75pt;mso-position-horizontal-relative:page;mso-position-vertical-relative:paragraph;z-index:-6878" type="#_x0000_t75">
            <v:imagedata r:id="rId153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MUJER.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8.900096pt;height:156.75pt;mso-position-horizontal-relative:char;mso-position-vertical-relative:line" type="#_x0000_t75">
            <v:imagedata r:id="rId1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9.003332pt;height:156.75pt;mso-position-horizontal-relative:char;mso-position-vertical-relative:line" type="#_x0000_t75">
            <v:imagedata r:id="rId1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pgSz w:w="12240" w:h="15840"/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8" w:lineRule="exact"/>
        <w:ind w:left="3217" w:right="2912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67.950012pt;margin-top:-13.842293pt;width:91.85pt;height:89.7pt;mso-position-horizontal-relative:page;mso-position-vertical-relative:paragraph;z-index:-6874" type="#_x0000_t75">
            <v:imagedata r:id="rId156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CAMI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ATA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CONME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AC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ÓN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DIA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768" w:right="3463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6.100006pt;margin-top:68.119049pt;width:209.381425pt;height:154.050pt;mso-position-horizontal-relative:page;mso-position-vertical-relative:paragraph;z-index:-6875" type="#_x0000_t75">
            <v:imagedata r:id="rId157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INTERNACIONAL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MUJER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RETAL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H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ULEU.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77329pt;height:154.080pt;mso-position-horizontal-relative:char;mso-position-vertical-relative:line" type="#_x0000_t75">
            <v:imagedata r:id="rId1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6.619926pt;height:139.38pt;mso-position-horizontal-relative:char;mso-position-vertical-relative:line" type="#_x0000_t75">
            <v:imagedata r:id="rId1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4.87069pt;height:141.75pt;mso-position-horizontal-relative:char;mso-position-vertical-relative:line" type="#_x0000_t75">
            <v:imagedata r:id="rId1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20" w:bottom="86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322.299988pt;margin-top:463pt;width:202.507041pt;height:149.04pt;mso-position-horizontal-relative:page;mso-position-vertical-relative:page;z-index:-6873" type="#_x0000_t75">
            <v:imagedata r:id="rId163" o:title=""/>
          </v:shape>
        </w:pict>
      </w:r>
      <w:r>
        <w:rPr/>
        <w:pict>
          <v:shape style="position:absolute;margin-left:313.850006pt;margin-top:213.449997pt;width:202.031872pt;height:148.74pt;mso-position-horizontal-relative:page;mso-position-vertical-relative:page;z-index:-6872" type="#_x0000_t75">
            <v:imagedata r:id="rId164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9.162951pt;height:149.25pt;mso-position-horizontal-relative:char;mso-position-vertical-relative:line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4.760627pt;height:150.450pt;mso-position-horizontal-relative:char;mso-position-vertical-relative:line" type="#_x0000_t75">
            <v:imagedata r:id="rId1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560" w:bottom="860" w:left="0" w:right="0"/>
          <w:headerReference w:type="even" r:id="rId161"/>
          <w:headerReference w:type="odd" r:id="rId162"/>
          <w:pgSz w:w="12240" w:h="15840"/>
        </w:sectPr>
      </w:pPr>
      <w:rPr/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315.5pt;margin-top:473.230011pt;width:219.003332pt;height:164.25pt;mso-position-horizontal-relative:page;mso-position-vertical-relative:page;z-index:-6871" type="#_x0000_t75">
            <v:imagedata r:id="rId167" o:title=""/>
          </v:shape>
        </w:pict>
      </w:r>
      <w:r>
        <w:rPr>
          <w:sz w:val="26"/>
          <w:szCs w:val="26"/>
        </w:rPr>
      </w:r>
    </w:p>
    <w:p>
      <w:pPr>
        <w:spacing w:before="0" w:after="0" w:line="388" w:lineRule="exact"/>
        <w:ind w:left="3944" w:right="364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62.049988pt;margin-top:.657708pt;width:91.85pt;height:89.7pt;mso-position-horizontal-relative:page;mso-position-vertical-relative:paragraph;z-index:-6869" type="#_x0000_t75">
            <v:imagedata r:id="rId168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COCINA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366" w:right="306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5.5pt;margin-top:91.559052pt;width:219.006664pt;height:164.25pt;mso-position-horizontal-relative:page;mso-position-vertical-relative:paragraph;z-index:-6870" type="#_x0000_t75">
            <v:imagedata r:id="rId169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ELABO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ACION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ILLA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BARB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PARTIDO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PLANTA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ALTA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MUNICIPALIDAD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996669pt;height:164.25pt;mso-position-horizontal-relative:char;mso-position-vertical-relative:line" type="#_x0000_t75">
            <v:imagedata r:id="rId1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4.016625pt;height:160.5pt;mso-position-horizontal-relative:char;mso-position-vertical-relative:line" type="#_x0000_t75">
            <v:imagedata r:id="rId1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20" w:bottom="860" w:left="0" w:right="0"/>
          <w:pgSz w:w="12240" w:h="15840"/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/>
        <w:pict>
          <v:shape style="position:absolute;margin-left:325pt;margin-top:466.070007pt;width:193.930287pt;height:145.5pt;mso-position-horizontal-relative:page;mso-position-vertical-relative:page;z-index:-6868" type="#_x0000_t75">
            <v:imagedata r:id="rId173" o:title=""/>
          </v:shape>
        </w:pict>
      </w:r>
      <w:r>
        <w:rPr>
          <w:sz w:val="22"/>
          <w:szCs w:val="22"/>
        </w:rPr>
      </w:r>
    </w:p>
    <w:p>
      <w:pPr>
        <w:spacing w:before="0" w:after="0" w:line="388" w:lineRule="exact"/>
        <w:ind w:left="3456" w:right="315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70.049988pt;margin-top:-11.192292pt;width:91.85pt;height:89.7pt;mso-position-horizontal-relative:page;mso-position-vertical-relative:paragraph;z-index:-6867" type="#_x0000_t75">
            <v:imagedata r:id="rId174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PRESE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TACIÓN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Y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AUTORIZAC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228" w:right="2922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PLANOVI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REALIZA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MUNICPIO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PANAJA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HEL,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SOL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Á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0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2.346681pt;height:150pt;mso-position-horizontal-relative:char;mso-position-vertical-relative:line" type="#_x0000_t75">
            <v:imagedata r:id="rId1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2.013321pt;height:151.5pt;mso-position-horizontal-relative:char;mso-position-vertical-relative:line" type="#_x0000_t75">
            <v:imagedata r:id="rId1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780" w:bottom="860" w:left="0" w:right="0"/>
          <w:headerReference w:type="even" r:id="rId172"/>
          <w:pgSz w:w="12240" w:h="15840"/>
        </w:sectPr>
      </w:pPr>
      <w:rPr/>
    </w:p>
    <w:p>
      <w:pPr>
        <w:spacing w:before="76" w:after="0" w:line="286" w:lineRule="exact"/>
        <w:ind w:left="3743" w:right="3480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13.5pt;margin-top:6pt;width:582pt;height:369pt;mso-position-horizontal-relative:page;mso-position-vertical-relative:page;z-index:-6866" type="#_x0000_t75">
            <v:imagedata r:id="rId180" o:title=""/>
          </v:shape>
        </w:pic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Departament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o</w:t>
      </w:r>
      <w:r>
        <w:rPr>
          <w:rFonts w:ascii="Arial" w:hAnsi="Arial" w:cs="Arial" w:eastAsia="Arial"/>
          <w:sz w:val="25"/>
          <w:szCs w:val="25"/>
          <w:spacing w:val="8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de</w:t>
      </w:r>
      <w:r>
        <w:rPr>
          <w:rFonts w:ascii="Arial" w:hAnsi="Arial" w:cs="Arial" w:eastAsia="Arial"/>
          <w:sz w:val="25"/>
          <w:szCs w:val="25"/>
          <w:spacing w:val="-12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Retalhuleu,</w:t>
      </w:r>
      <w:r>
        <w:rPr>
          <w:rFonts w:ascii="Arial" w:hAnsi="Arial" w:cs="Arial" w:eastAsia="Arial"/>
          <w:sz w:val="25"/>
          <w:szCs w:val="25"/>
          <w:spacing w:val="-4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Guatemala,</w:t>
      </w:r>
      <w:r>
        <w:rPr>
          <w:rFonts w:ascii="Arial" w:hAnsi="Arial" w:cs="Arial" w:eastAsia="Arial"/>
          <w:sz w:val="25"/>
          <w:szCs w:val="25"/>
          <w:spacing w:val="-4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33"/>
        </w:rPr>
        <w:t>CA</w:t>
      </w:r>
      <w:r>
        <w:rPr>
          <w:rFonts w:ascii="Arial" w:hAnsi="Arial" w:cs="Arial" w:eastAsia="Arial"/>
          <w:sz w:val="25"/>
          <w:szCs w:val="25"/>
          <w:spacing w:val="0"/>
          <w:w w:val="133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Av.</w:t>
      </w:r>
      <w:r>
        <w:rPr>
          <w:rFonts w:ascii="Arial" w:hAnsi="Arial" w:cs="Arial" w:eastAsia="Arial"/>
          <w:sz w:val="25"/>
          <w:szCs w:val="25"/>
          <w:spacing w:val="-19"/>
          <w:w w:val="9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Centra</w:t>
      </w:r>
      <w:r>
        <w:rPr>
          <w:rFonts w:ascii="Arial" w:hAnsi="Arial" w:cs="Arial" w:eastAsia="Arial"/>
          <w:sz w:val="25"/>
          <w:szCs w:val="25"/>
          <w:spacing w:val="0"/>
          <w:w w:val="97"/>
        </w:rPr>
        <w:t>l</w:t>
      </w:r>
      <w:r>
        <w:rPr>
          <w:rFonts w:ascii="Arial" w:hAnsi="Arial" w:cs="Arial" w:eastAsia="Arial"/>
          <w:sz w:val="25"/>
          <w:szCs w:val="25"/>
          <w:spacing w:val="-29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Zon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spacing w:val="-2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1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,</w:t>
      </w:r>
      <w:r>
        <w:rPr>
          <w:rFonts w:ascii="Arial" w:hAnsi="Arial" w:cs="Arial" w:eastAsia="Arial"/>
          <w:sz w:val="25"/>
          <w:szCs w:val="25"/>
          <w:spacing w:val="-17"/>
          <w:w w:val="9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Cantó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n</w:t>
      </w:r>
      <w:r>
        <w:rPr>
          <w:rFonts w:ascii="Arial" w:hAnsi="Arial" w:cs="Arial" w:eastAsia="Arial"/>
          <w:sz w:val="25"/>
          <w:szCs w:val="25"/>
          <w:spacing w:val="9"/>
          <w:w w:val="9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9"/>
        </w:rPr>
        <w:t>lxpatz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8" w:after="0" w:line="250" w:lineRule="auto"/>
        <w:ind w:left="3983" w:right="3777" w:firstLine="50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Tels.</w:t>
      </w:r>
      <w:r>
        <w:rPr>
          <w:rFonts w:ascii="Arial" w:hAnsi="Arial" w:cs="Arial" w:eastAsia="Arial"/>
          <w:sz w:val="25"/>
          <w:szCs w:val="25"/>
          <w:spacing w:val="4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7772-2116/7772-2118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www</w:t>
      </w:r>
      <w:r>
        <w:rPr>
          <w:rFonts w:ascii="Arial" w:hAnsi="Arial" w:cs="Arial" w:eastAsia="Arial"/>
          <w:sz w:val="25"/>
          <w:szCs w:val="25"/>
          <w:spacing w:val="-16"/>
          <w:w w:val="96"/>
        </w:rPr>
        <w:t>.</w:t>
      </w:r>
      <w:r>
        <w:rPr>
          <w:rFonts w:ascii="Arial" w:hAnsi="Arial" w:cs="Arial" w:eastAsia="Arial"/>
          <w:sz w:val="25"/>
          <w:szCs w:val="25"/>
          <w:spacing w:val="-16"/>
          <w:w w:val="96"/>
        </w:rPr>
        <w:t>m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u</w:t>
      </w:r>
      <w:r>
        <w:rPr>
          <w:rFonts w:ascii="Arial" w:hAnsi="Arial" w:cs="Arial" w:eastAsia="Arial"/>
          <w:sz w:val="25"/>
          <w:szCs w:val="25"/>
          <w:spacing w:val="-4"/>
          <w:w w:val="96"/>
        </w:rPr>
        <w:t>n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ic</w:t>
      </w:r>
      <w:r>
        <w:rPr>
          <w:rFonts w:ascii="Arial" w:hAnsi="Arial" w:cs="Arial" w:eastAsia="Arial"/>
          <w:sz w:val="25"/>
          <w:szCs w:val="25"/>
          <w:spacing w:val="-14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pal</w:t>
      </w:r>
      <w:r>
        <w:rPr>
          <w:rFonts w:ascii="Arial" w:hAnsi="Arial" w:cs="Arial" w:eastAsia="Arial"/>
          <w:sz w:val="25"/>
          <w:szCs w:val="25"/>
          <w:spacing w:val="-7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daddesa</w:t>
      </w:r>
      <w:r>
        <w:rPr>
          <w:rFonts w:ascii="Arial" w:hAnsi="Arial" w:cs="Arial" w:eastAsia="Arial"/>
          <w:sz w:val="25"/>
          <w:szCs w:val="25"/>
          <w:spacing w:val="5"/>
          <w:w w:val="96"/>
        </w:rPr>
        <w:t>n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sebast</w:t>
      </w:r>
      <w:r>
        <w:rPr>
          <w:rFonts w:ascii="Arial" w:hAnsi="Arial" w:cs="Arial" w:eastAsia="Arial"/>
          <w:sz w:val="25"/>
          <w:szCs w:val="25"/>
          <w:spacing w:val="-8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an</w:t>
      </w:r>
      <w:r>
        <w:rPr>
          <w:rFonts w:ascii="Arial" w:hAnsi="Arial" w:cs="Arial" w:eastAsia="Arial"/>
          <w:sz w:val="25"/>
          <w:szCs w:val="25"/>
          <w:spacing w:val="1"/>
          <w:w w:val="9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8"/>
        </w:rPr>
        <w:t>go</w:t>
      </w:r>
      <w:r>
        <w:rPr>
          <w:rFonts w:ascii="Arial" w:hAnsi="Arial" w:cs="Arial" w:eastAsia="Arial"/>
          <w:sz w:val="25"/>
          <w:szCs w:val="25"/>
          <w:spacing w:val="-5"/>
          <w:w w:val="98"/>
        </w:rPr>
        <w:t>b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.gt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1.5pt;height:228pt;mso-position-horizontal-relative:char;mso-position-vertical-relative:line" type="#_x0000_t75">
            <v:imagedata r:id="rId1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1300" w:bottom="860" w:left="0" w:right="0"/>
          <w:headerReference w:type="odd" r:id="rId177"/>
          <w:footerReference w:type="odd" r:id="rId178"/>
          <w:footerReference w:type="even" r:id="rId179"/>
          <w:pgSz w:w="12240" w:h="15840"/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8" w:lineRule="exact"/>
        <w:ind w:left="3369" w:right="3065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67.950012pt;margin-top:10.457707pt;width:91.85pt;height:89.7pt;mso-position-horizontal-relative:page;mso-position-vertical-relative:paragraph;z-index:-6864" type="#_x0000_t75">
            <v:imagedata r:id="rId183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ES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T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U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S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OE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ONÓMICO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P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R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GRAMA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262" w:right="2959" w:firstLine="1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0.200012pt;margin-top:138.149048pt;width:221.447783pt;height:242.25pt;mso-position-horizontal-relative:page;mso-position-vertical-relative:paragraph;z-index:-6865" type="#_x0000_t75">
            <v:imagedata r:id="rId184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ÄLIMEN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DOTA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U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PARA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FAMILI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ESCA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ECUR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ICIPIO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SAN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SEBAS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IÁN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RETAL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H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ULEU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2020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DMM¨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1.420117pt;height:242.25pt;mso-position-horizontal-relative:char;mso-position-vertical-relative:line" type="#_x0000_t75">
            <v:imagedata r:id="rId1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74" w:top="2780" w:bottom="860" w:left="0" w:right="0"/>
          <w:headerReference w:type="even" r:id="rId182"/>
          <w:pgSz w:w="12240" w:h="15840"/>
        </w:sectPr>
      </w:pPr>
      <w:rPr/>
    </w:p>
    <w:p>
      <w:pPr>
        <w:spacing w:before="66" w:after="0" w:line="240" w:lineRule="auto"/>
        <w:ind w:left="3723" w:right="3446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63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189" o:title=""/>
              </v:shape>
              <v:shape style="position:absolute;left:1756;top:438;width:914;height:804" type="#_x0000_t75">
                <v:imagedata r:id="rId190" o:title=""/>
              </v:shape>
              <v:shape style="position:absolute;left:1940;top:438;width:9718;height:804" type="#_x0000_t75">
                <v:imagedata r:id="rId191" o:title=""/>
              </v:shape>
              <v:shape style="position:absolute;left:2309;top:575;width:8617;height:529" type="#_x0000_t75">
                <v:imagedata r:id="rId19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partamento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Reta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hul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Guatemal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C.A.</w:t>
      </w:r>
    </w:p>
    <w:p>
      <w:pPr>
        <w:spacing w:before="21" w:after="0" w:line="258" w:lineRule="auto"/>
        <w:ind w:left="3995" w:right="3716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296.450012pt;margin-top:124.34584pt;width:217.130449pt;height:249.75pt;mso-position-horizontal-relative:page;mso-position-vertical-relative:paragraph;z-index:-6862" type="#_x0000_t75">
            <v:imagedata r:id="rId193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Zona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Cantón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Ix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s.: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7772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21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772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2118</w:t>
      </w:r>
      <w:hyperlink r:id="rId194"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w.munici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alidadde</w:t>
        </w:r>
        <w:r>
          <w:rPr>
            <w:rFonts w:ascii="Arial" w:hAnsi="Arial" w:cs="Arial" w:eastAsia="Arial"/>
            <w:sz w:val="24"/>
            <w:szCs w:val="24"/>
            <w:spacing w:val="1"/>
            <w:w w:val="100"/>
          </w:rPr>
          <w:t>s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ans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e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bastian.go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b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.gt</w:t>
        </w:r>
      </w:hyperlink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8.05783pt;height:283.5pt;mso-position-horizontal-relative:char;mso-position-vertical-relative:line" type="#_x0000_t75">
            <v:imagedata r:id="rId1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1320" w:bottom="880" w:left="0" w:right="0"/>
          <w:headerReference w:type="odd" r:id="rId186"/>
          <w:footerReference w:type="odd" r:id="rId187"/>
          <w:footerReference w:type="even" r:id="rId188"/>
          <w:pgSz w:w="12240" w:h="15840"/>
        </w:sectPr>
      </w:pPr>
      <w:rPr/>
    </w:p>
    <w:p>
      <w:pPr>
        <w:spacing w:before="0" w:after="0" w:line="380" w:lineRule="exact"/>
        <w:ind w:left="3085" w:right="2779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72.149994pt;margin-top:.35pt;width:91.85pt;height:89.7pt;mso-position-horizontal-relative:page;mso-position-vertical-relative:paragraph;z-index:-6860" type="#_x0000_t75">
            <v:imagedata r:id="rId197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PR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G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¨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Ä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LIMEN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DOTA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</w:p>
    <w:p>
      <w:pPr>
        <w:spacing w:before="33" w:after="0" w:line="259" w:lineRule="auto"/>
        <w:ind w:left="3395" w:right="3091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20.350006pt;margin-top:106.399048pt;width:187.9249pt;height:250.5pt;mso-position-horizontal-relative:page;mso-position-vertical-relative:paragraph;z-index:-6861" type="#_x0000_t75">
            <v:imagedata r:id="rId198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INSUMOS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PARA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FA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ILIAS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ESCASOS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RECUR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U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NICI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P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IO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-2"/>
          <w:w w:val="100"/>
        </w:rPr>
        <w:t>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SEBASTIÁN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ALHULEU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2020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DMM¨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2.94999pt;height:257.25pt;mso-position-horizontal-relative:char;mso-position-vertical-relative:line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80" w:top="3000" w:bottom="860" w:left="0" w:right="0"/>
          <w:headerReference w:type="even" r:id="rId196"/>
          <w:pgSz w:w="12240" w:h="15840"/>
        </w:sectPr>
      </w:pPr>
      <w:rPr/>
    </w:p>
    <w:p>
      <w:pPr>
        <w:spacing w:before="76" w:after="0" w:line="286" w:lineRule="exact"/>
        <w:ind w:left="3743" w:right="3480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13.5pt;margin-top:6pt;width:582pt;height:144pt;mso-position-horizontal-relative:page;mso-position-vertical-relative:page;z-index:-6859" type="#_x0000_t75">
            <v:imagedata r:id="rId203" o:title=""/>
          </v:shape>
        </w:pic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Departament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o</w:t>
      </w:r>
      <w:r>
        <w:rPr>
          <w:rFonts w:ascii="Arial" w:hAnsi="Arial" w:cs="Arial" w:eastAsia="Arial"/>
          <w:sz w:val="25"/>
          <w:szCs w:val="25"/>
          <w:spacing w:val="8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de</w:t>
      </w:r>
      <w:r>
        <w:rPr>
          <w:rFonts w:ascii="Arial" w:hAnsi="Arial" w:cs="Arial" w:eastAsia="Arial"/>
          <w:sz w:val="25"/>
          <w:szCs w:val="25"/>
          <w:spacing w:val="-12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Retalhuleu,</w:t>
      </w:r>
      <w:r>
        <w:rPr>
          <w:rFonts w:ascii="Arial" w:hAnsi="Arial" w:cs="Arial" w:eastAsia="Arial"/>
          <w:sz w:val="25"/>
          <w:szCs w:val="25"/>
          <w:spacing w:val="-4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5"/>
        </w:rPr>
        <w:t>Guatemala,</w:t>
      </w:r>
      <w:r>
        <w:rPr>
          <w:rFonts w:ascii="Arial" w:hAnsi="Arial" w:cs="Arial" w:eastAsia="Arial"/>
          <w:sz w:val="25"/>
          <w:szCs w:val="25"/>
          <w:spacing w:val="-4"/>
          <w:w w:val="9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33"/>
        </w:rPr>
        <w:t>CA</w:t>
      </w:r>
      <w:r>
        <w:rPr>
          <w:rFonts w:ascii="Arial" w:hAnsi="Arial" w:cs="Arial" w:eastAsia="Arial"/>
          <w:sz w:val="25"/>
          <w:szCs w:val="25"/>
          <w:spacing w:val="0"/>
          <w:w w:val="133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Av.</w:t>
      </w:r>
      <w:r>
        <w:rPr>
          <w:rFonts w:ascii="Arial" w:hAnsi="Arial" w:cs="Arial" w:eastAsia="Arial"/>
          <w:sz w:val="25"/>
          <w:szCs w:val="25"/>
          <w:spacing w:val="-19"/>
          <w:w w:val="9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Centra</w:t>
      </w:r>
      <w:r>
        <w:rPr>
          <w:rFonts w:ascii="Arial" w:hAnsi="Arial" w:cs="Arial" w:eastAsia="Arial"/>
          <w:sz w:val="25"/>
          <w:szCs w:val="25"/>
          <w:spacing w:val="0"/>
          <w:w w:val="97"/>
        </w:rPr>
        <w:t>l</w:t>
      </w:r>
      <w:r>
        <w:rPr>
          <w:rFonts w:ascii="Arial" w:hAnsi="Arial" w:cs="Arial" w:eastAsia="Arial"/>
          <w:sz w:val="25"/>
          <w:szCs w:val="25"/>
          <w:spacing w:val="-29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Zon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spacing w:val="-2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1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,</w:t>
      </w:r>
      <w:r>
        <w:rPr>
          <w:rFonts w:ascii="Arial" w:hAnsi="Arial" w:cs="Arial" w:eastAsia="Arial"/>
          <w:sz w:val="25"/>
          <w:szCs w:val="25"/>
          <w:spacing w:val="-17"/>
          <w:w w:val="9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Cantó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n</w:t>
      </w:r>
      <w:r>
        <w:rPr>
          <w:rFonts w:ascii="Arial" w:hAnsi="Arial" w:cs="Arial" w:eastAsia="Arial"/>
          <w:sz w:val="25"/>
          <w:szCs w:val="25"/>
          <w:spacing w:val="9"/>
          <w:w w:val="9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9"/>
        </w:rPr>
        <w:t>lxpatz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8" w:after="0" w:line="250" w:lineRule="auto"/>
        <w:ind w:left="3983" w:right="3777" w:firstLine="50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321pt;margin-top:69.124855pt;width:223.5pt;height:546pt;mso-position-horizontal-relative:page;mso-position-vertical-relative:paragraph;z-index:-6858" type="#_x0000_t75">
            <v:imagedata r:id="rId204" o:title=""/>
          </v:shape>
        </w:pic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Tels.</w:t>
      </w:r>
      <w:r>
        <w:rPr>
          <w:rFonts w:ascii="Arial" w:hAnsi="Arial" w:cs="Arial" w:eastAsia="Arial"/>
          <w:sz w:val="25"/>
          <w:szCs w:val="25"/>
          <w:spacing w:val="4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7772-2116/7772-2118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www</w:t>
      </w:r>
      <w:r>
        <w:rPr>
          <w:rFonts w:ascii="Arial" w:hAnsi="Arial" w:cs="Arial" w:eastAsia="Arial"/>
          <w:sz w:val="25"/>
          <w:szCs w:val="25"/>
          <w:spacing w:val="-16"/>
          <w:w w:val="96"/>
        </w:rPr>
        <w:t>.</w:t>
      </w:r>
      <w:r>
        <w:rPr>
          <w:rFonts w:ascii="Arial" w:hAnsi="Arial" w:cs="Arial" w:eastAsia="Arial"/>
          <w:sz w:val="25"/>
          <w:szCs w:val="25"/>
          <w:spacing w:val="-16"/>
          <w:w w:val="96"/>
        </w:rPr>
        <w:t>m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u</w:t>
      </w:r>
      <w:r>
        <w:rPr>
          <w:rFonts w:ascii="Arial" w:hAnsi="Arial" w:cs="Arial" w:eastAsia="Arial"/>
          <w:sz w:val="25"/>
          <w:szCs w:val="25"/>
          <w:spacing w:val="-4"/>
          <w:w w:val="96"/>
        </w:rPr>
        <w:t>n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ic</w:t>
      </w:r>
      <w:r>
        <w:rPr>
          <w:rFonts w:ascii="Arial" w:hAnsi="Arial" w:cs="Arial" w:eastAsia="Arial"/>
          <w:sz w:val="25"/>
          <w:szCs w:val="25"/>
          <w:spacing w:val="-14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pal</w:t>
      </w:r>
      <w:r>
        <w:rPr>
          <w:rFonts w:ascii="Arial" w:hAnsi="Arial" w:cs="Arial" w:eastAsia="Arial"/>
          <w:sz w:val="25"/>
          <w:szCs w:val="25"/>
          <w:spacing w:val="-7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daddesa</w:t>
      </w:r>
      <w:r>
        <w:rPr>
          <w:rFonts w:ascii="Arial" w:hAnsi="Arial" w:cs="Arial" w:eastAsia="Arial"/>
          <w:sz w:val="25"/>
          <w:szCs w:val="25"/>
          <w:spacing w:val="5"/>
          <w:w w:val="96"/>
        </w:rPr>
        <w:t>n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sebast</w:t>
      </w:r>
      <w:r>
        <w:rPr>
          <w:rFonts w:ascii="Arial" w:hAnsi="Arial" w:cs="Arial" w:eastAsia="Arial"/>
          <w:sz w:val="25"/>
          <w:szCs w:val="25"/>
          <w:spacing w:val="-8"/>
          <w:w w:val="96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96"/>
        </w:rPr>
        <w:t>an</w:t>
      </w:r>
      <w:r>
        <w:rPr>
          <w:rFonts w:ascii="Arial" w:hAnsi="Arial" w:cs="Arial" w:eastAsia="Arial"/>
          <w:sz w:val="25"/>
          <w:szCs w:val="25"/>
          <w:spacing w:val="1"/>
          <w:w w:val="9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98"/>
        </w:rPr>
        <w:t>go</w:t>
      </w:r>
      <w:r>
        <w:rPr>
          <w:rFonts w:ascii="Arial" w:hAnsi="Arial" w:cs="Arial" w:eastAsia="Arial"/>
          <w:sz w:val="25"/>
          <w:szCs w:val="25"/>
          <w:spacing w:val="-5"/>
          <w:w w:val="98"/>
        </w:rPr>
        <w:t>b</w:t>
      </w:r>
      <w:r>
        <w:rPr>
          <w:rFonts w:ascii="Arial" w:hAnsi="Arial" w:cs="Arial" w:eastAsia="Arial"/>
          <w:sz w:val="25"/>
          <w:szCs w:val="25"/>
          <w:spacing w:val="0"/>
          <w:w w:val="94"/>
        </w:rPr>
        <w:t>.gt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0.5pt;height:264pt;mso-position-horizontal-relative:char;mso-position-vertical-relative:line" type="#_x0000_t75">
            <v:imagedata r:id="rId2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0.5pt;height:273pt;mso-position-horizontal-relative:char;mso-position-vertical-relative:line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1300" w:bottom="860" w:left="0" w:right="0"/>
          <w:headerReference w:type="odd" r:id="rId200"/>
          <w:footerReference w:type="odd" r:id="rId201"/>
          <w:footerReference w:type="even" r:id="rId202"/>
          <w:pgSz w:w="12240" w:h="15840"/>
        </w:sectPr>
      </w:pPr>
      <w:rPr/>
    </w:p>
    <w:p>
      <w:pPr>
        <w:spacing w:before="66" w:after="0" w:line="240" w:lineRule="auto"/>
        <w:ind w:left="3723" w:right="3446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5.1pt;margin-top:8.950pt;width:579.75pt;height:410.15pt;mso-position-horizontal-relative:page;mso-position-vertical-relative:page;z-index:-6857" coordorigin="302,179" coordsize="11595,8203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08" o:title=""/>
              </v:shape>
              <v:shape style="position:absolute;left:1756;top:438;width:914;height:804" type="#_x0000_t75">
                <v:imagedata r:id="rId209" o:title=""/>
              </v:shape>
              <v:shape style="position:absolute;left:1940;top:438;width:9718;height:804" type="#_x0000_t75">
                <v:imagedata r:id="rId210" o:title=""/>
              </v:shape>
              <v:shape style="position:absolute;left:2309;top:575;width:8617;height:529" type="#_x0000_t75">
                <v:imagedata r:id="rId211" o:title=""/>
              </v:shape>
              <v:shape style="position:absolute;left:2051;top:3020;width:4020;height:5362" type="#_x0000_t75">
                <v:imagedata r:id="rId212" o:title=""/>
              </v:shape>
            </v:group>
            <w10:wrap type="none"/>
          </v:group>
        </w:pict>
      </w:r>
      <w:r>
        <w:rPr/>
        <w:pict>
          <v:shape style="position:absolute;margin-left:325.049988pt;margin-top:444.747986pt;width:200.737654pt;height:267.75pt;mso-position-horizontal-relative:page;mso-position-vertical-relative:page;z-index:-6856" type="#_x0000_t75">
            <v:imagedata r:id="rId213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partamento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Reta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hul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Guatemal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C.A.</w:t>
      </w:r>
    </w:p>
    <w:p>
      <w:pPr>
        <w:spacing w:before="21" w:after="0" w:line="258" w:lineRule="auto"/>
        <w:ind w:left="3995" w:right="371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Av.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Zona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Cantón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Ix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s.: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7772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21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772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2118</w:t>
      </w:r>
      <w:hyperlink r:id="rId214"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w.munici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alidadde</w:t>
        </w:r>
        <w:r>
          <w:rPr>
            <w:rFonts w:ascii="Arial" w:hAnsi="Arial" w:cs="Arial" w:eastAsia="Arial"/>
            <w:sz w:val="24"/>
            <w:szCs w:val="24"/>
            <w:spacing w:val="1"/>
            <w:w w:val="100"/>
          </w:rPr>
          <w:t>s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ans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e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bastian.go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b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.gt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3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2.580246pt;height:267.75pt;mso-position-horizontal-relative:char;mso-position-vertical-relative:line" type="#_x0000_t75">
            <v:imagedata r:id="rId2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0.830822pt;height:269.25pt;mso-position-horizontal-relative:char;mso-position-vertical-relative:line" type="#_x0000_t75">
            <v:imagedata r:id="rId2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74" w:top="1320" w:bottom="860" w:left="0" w:right="0"/>
          <w:headerReference w:type="even" r:id="rId207"/>
          <w:pgSz w:w="12240" w:h="15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pict>
          <v:shape style="position:absolute;margin-left:321.799988pt;margin-top:492.369995pt;width:192.616931pt;height:144.75pt;mso-position-horizontal-relative:page;mso-position-vertical-relative:page;z-index:-6854" type="#_x0000_t75">
            <v:imagedata r:id="rId221" o:title=""/>
          </v:shape>
        </w:pict>
      </w:r>
      <w:r>
        <w:rPr>
          <w:sz w:val="19"/>
          <w:szCs w:val="19"/>
        </w:rPr>
      </w:r>
    </w:p>
    <w:p>
      <w:pPr>
        <w:spacing w:before="0" w:after="0" w:line="388" w:lineRule="exact"/>
        <w:ind w:left="3944" w:right="364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78.5pt;margin-top:-9.592293pt;width:91.85pt;height:89.7pt;mso-position-horizontal-relative:page;mso-position-vertical-relative:paragraph;z-index:-6853" type="#_x0000_t75">
            <v:imagedata r:id="rId222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COCINA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032" w:right="2727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71.950012pt;margin-top:99.969048pt;width:131.0625pt;height:174.75pt;mso-position-horizontal-relative:page;mso-position-vertical-relative:paragraph;z-index:-6855" type="#_x0000_t75">
            <v:imagedata r:id="rId223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ELABOR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CION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RAB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I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OLES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IMPARTIDO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PLANTA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MUNICIPALI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AD.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3.302468pt;height:174.75pt;mso-position-horizontal-relative:char;mso-position-vertical-relative:line" type="#_x0000_t75">
            <v:imagedata r:id="rId2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0.152938pt;height:144.75pt;mso-position-horizontal-relative:char;mso-position-vertical-relative:line" type="#_x0000_t75">
            <v:imagedata r:id="rId2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800" w:bottom="860" w:left="0" w:right="0"/>
          <w:headerReference w:type="odd" r:id="rId217"/>
          <w:headerReference w:type="even" r:id="rId218"/>
          <w:footerReference w:type="odd" r:id="rId219"/>
          <w:footerReference w:type="even" r:id="rId220"/>
          <w:pgSz w:w="12240" w:h="15840"/>
        </w:sectPr>
      </w:pPr>
      <w:rPr/>
    </w:p>
    <w:p>
      <w:pPr>
        <w:spacing w:before="0" w:after="0" w:line="240" w:lineRule="exact"/>
        <w:ind w:left="401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18.700012pt;margin-top:399.109985pt;width:190.745228pt;height:144pt;mso-position-horizontal-relative:page;mso-position-vertical-relative:page;z-index:-6852" type="#_x0000_t75">
            <v:imagedata r:id="rId226" o:title=""/>
          </v:shape>
        </w:pict>
      </w:r>
      <w:r>
        <w:rPr/>
        <w:pict>
          <v:shape style="position:absolute;margin-left:325pt;margin-top:570.63501pt;width:184.996671pt;height:138.75pt;mso-position-horizontal-relative:page;mso-position-vertical-relative:page;z-index:-6851" type="#_x0000_t75">
            <v:imagedata r:id="rId227" o:title=""/>
          </v:shape>
        </w:pict>
      </w:r>
      <w:hyperlink r:id="rId228"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w.munici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alidadde</w:t>
        </w:r>
        <w:r>
          <w:rPr>
            <w:rFonts w:ascii="Arial" w:hAnsi="Arial" w:cs="Arial" w:eastAsia="Arial"/>
            <w:sz w:val="24"/>
            <w:szCs w:val="24"/>
            <w:spacing w:val="1"/>
            <w:w w:val="100"/>
          </w:rPr>
          <w:t>s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ans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e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bastian.go</w:t>
        </w:r>
        <w:r>
          <w:rPr>
            <w:rFonts w:ascii="Arial" w:hAnsi="Arial" w:cs="Arial" w:eastAsia="Arial"/>
            <w:sz w:val="24"/>
            <w:szCs w:val="24"/>
            <w:spacing w:val="-1"/>
            <w:w w:val="100"/>
          </w:rPr>
          <w:t>b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  <w:t>.gt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88" w:lineRule="exact"/>
        <w:ind w:left="3014" w:right="2710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318.649994pt;margin-top:-12.992292pt;width:253.85pt;height:233.77pt;mso-position-horizontal-relative:page;mso-position-vertical-relative:paragraph;z-index:-6850" coordorigin="6373,-260" coordsize="5077,4675">
            <v:shape style="position:absolute;left:6373;top:1542;width:3832;height:2874" type="#_x0000_t75">
              <v:imagedata r:id="rId229" o:title=""/>
            </v:shape>
            <v:shape style="position:absolute;left:9613;top:-260;width:1837;height:1794" type="#_x0000_t75">
              <v:imagedata r:id="rId230" o:title=""/>
            </v:shape>
            <w10:wrap type="none"/>
          </v:group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CO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R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Y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COFECCIÓN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3" w:after="0" w:line="259" w:lineRule="auto"/>
        <w:ind w:left="3322" w:right="3017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IMPARTIDO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PLA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ALTA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MUNICIPALIDA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0.614517pt;height:143.25pt;mso-position-horizontal-relative:char;mso-position-vertical-relative:line" type="#_x0000_t75">
            <v:imagedata r:id="rId2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0.365602pt;height:140.25pt;mso-position-horizontal-relative:char;mso-position-vertical-relative:line" type="#_x0000_t75">
            <v:imagedata r:id="rId2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4.983357pt;height:138.75pt;mso-position-horizontal-relative:char;mso-position-vertical-relative:line" type="#_x0000_t75">
            <v:imagedata r:id="rId2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300" w:bottom="860" w:left="0" w:right="0"/>
          <w:pgSz w:w="12240" w:h="15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pict>
          <v:shape style="position:absolute;margin-left:311.850006pt;margin-top:471.75pt;width:223.796763pt;height:166.5pt;mso-position-horizontal-relative:page;mso-position-vertical-relative:page;z-index:-6848" type="#_x0000_t75">
            <v:imagedata r:id="rId234" o:title=""/>
          </v:shape>
        </w:pict>
      </w:r>
      <w:r>
        <w:rPr>
          <w:sz w:val="19"/>
          <w:szCs w:val="19"/>
        </w:rPr>
      </w:r>
    </w:p>
    <w:p>
      <w:pPr>
        <w:spacing w:before="0" w:after="0" w:line="388" w:lineRule="exact"/>
        <w:ind w:left="2988" w:right="2683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CURSO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PRODU</w:t>
      </w:r>
      <w:r>
        <w:rPr>
          <w:rFonts w:ascii="Algerian" w:hAnsi="Algerian" w:cs="Algerian" w:eastAsia="Algerian"/>
          <w:sz w:val="32"/>
          <w:szCs w:val="32"/>
          <w:spacing w:val="-2"/>
          <w:w w:val="100"/>
          <w:position w:val="-1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TI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V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1"/>
          <w:w w:val="100"/>
          <w:position w:val="-1"/>
        </w:rPr>
        <w:t>B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ORDA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LIS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T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ON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5" w:after="0" w:line="240" w:lineRule="auto"/>
        <w:ind w:left="3178" w:right="2874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12.049988pt;margin-top:60.689049pt;width:222.433503pt;height:167.25pt;mso-position-horizontal-relative:page;mso-position-vertical-relative:paragraph;z-index:-6849" type="#_x0000_t75">
            <v:imagedata r:id="rId235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PLANTA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MUNI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IPALIDA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1.90027pt;height:166.5pt;mso-position-horizontal-relative:char;mso-position-vertical-relative:line" type="#_x0000_t75">
            <v:imagedata r:id="rId2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2.433503pt;height:167.25pt;mso-position-horizontal-relative:char;mso-position-vertical-relative:line" type="#_x0000_t75">
            <v:imagedata r:id="rId2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800" w:bottom="860" w:left="0" w:right="0"/>
          <w:pgSz w:w="12240" w:h="15840"/>
        </w:sectPr>
      </w:pPr>
      <w:rPr/>
    </w:p>
    <w:p>
      <w:pPr>
        <w:spacing w:before="0" w:after="0" w:line="380" w:lineRule="exact"/>
        <w:ind w:left="3012" w:right="2707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47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40" o:title=""/>
              </v:shape>
              <v:shape style="position:absolute;left:1756;top:438;width:914;height:804" type="#_x0000_t75">
                <v:imagedata r:id="rId241" o:title=""/>
              </v:shape>
              <v:shape style="position:absolute;left:1940;top:438;width:9718;height:804" type="#_x0000_t75">
                <v:imagedata r:id="rId242" o:title=""/>
              </v:shape>
              <v:shape style="position:absolute;left:2309;top:575;width:8617;height:529" type="#_x0000_t75">
                <v:imagedata r:id="rId243" o:title=""/>
              </v:shape>
            </v:group>
            <w10:wrap type="none"/>
          </v:group>
        </w:pict>
      </w:r>
      <w:r>
        <w:rPr/>
        <w:pict>
          <v:shape style="position:absolute;margin-left:477.450012pt;margin-top:127.150002pt;width:91.85pt;height:89.7pt;mso-position-horizontal-relative:page;mso-position-vertical-relative:page;z-index:-6845" type="#_x0000_t75">
            <v:imagedata r:id="rId244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Reunión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comupre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lle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v</w:t>
      </w:r>
      <w:r>
        <w:rPr>
          <w:rFonts w:ascii="Algerian" w:hAnsi="Algerian" w:cs="Algerian" w:eastAsia="Algerian"/>
          <w:sz w:val="32"/>
          <w:szCs w:val="32"/>
          <w:spacing w:val="1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bo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</w:p>
    <w:p>
      <w:pPr>
        <w:spacing w:before="35" w:after="0" w:line="240" w:lineRule="auto"/>
        <w:ind w:left="4372" w:right="4068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05.5pt;margin-top:98.309052pt;width:194.463534pt;height:142.5pt;mso-position-horizontal-relative:page;mso-position-vertical-relative:paragraph;z-index:-6846" type="#_x0000_t75">
            <v:imagedata r:id="rId245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gimnasio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u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nicipal.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9.626928pt;height:142.5pt;mso-position-horizontal-relative:char;mso-position-vertical-relative:line" type="#_x0000_t75">
            <v:imagedata r:id="rId2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8.483005pt;height:222.75pt;mso-position-horizontal-relative:char;mso-position-vertical-relative:line" type="#_x0000_t75">
            <v:imagedata r:id="rId2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headerReference w:type="even" r:id="rId238"/>
          <w:headerReference w:type="odd" r:id="rId239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88" w:lineRule="exact"/>
        <w:ind w:left="3384" w:right="3078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462.049988pt;margin-top:-22.842293pt;width:91.85pt;height:89.7pt;mso-position-horizontal-relative:page;mso-position-vertical-relative:paragraph;z-index:-6844" type="#_x0000_t75">
            <v:imagedata r:id="rId248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Reunión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mensu</w:t>
      </w:r>
      <w:r>
        <w:rPr>
          <w:rFonts w:ascii="Algerian" w:hAnsi="Algerian" w:cs="Algerian" w:eastAsia="Algerian"/>
          <w:sz w:val="32"/>
          <w:szCs w:val="32"/>
          <w:spacing w:val="-1"/>
          <w:w w:val="100"/>
          <w:position w:val="-1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l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d.m.m.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-1"/>
        </w:rPr>
        <w:t>el</w:t>
      </w:r>
      <w:r>
        <w:rPr>
          <w:rFonts w:ascii="Algerian" w:hAnsi="Algerian" w:cs="Algerian" w:eastAsia="Algerian"/>
          <w:sz w:val="32"/>
          <w:szCs w:val="32"/>
          <w:spacing w:val="0"/>
          <w:w w:val="100"/>
          <w:position w:val="0"/>
        </w:rPr>
      </w:r>
    </w:p>
    <w:p>
      <w:pPr>
        <w:spacing w:before="35" w:after="0" w:line="240" w:lineRule="auto"/>
        <w:ind w:left="4849" w:right="4545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salón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mag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99"/>
        </w:rPr>
        <w:t>.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8.843468pt;height:231.75pt;mso-position-horizontal-relative:char;mso-position-vertical-relative:line" type="#_x0000_t75">
            <v:imagedata r:id="rId2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7.134393pt;height:230.475pt;mso-position-horizontal-relative:char;mso-position-vertical-relative:line" type="#_x0000_t75">
            <v:imagedata r:id="rId2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2540" w:bottom="860" w:left="0" w:right="0"/>
          <w:pgSz w:w="12240" w:h="15840"/>
        </w:sectPr>
      </w:pPr>
      <w:rPr/>
    </w:p>
    <w:p>
      <w:pPr>
        <w:spacing w:before="0" w:after="0" w:line="380" w:lineRule="exact"/>
        <w:ind w:left="3363" w:right="3059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group style="position:absolute;margin-left:15.1pt;margin-top:8.950pt;width:579.75pt;height:141.950pt;mso-position-horizontal-relative:page;mso-position-vertical-relative:page;z-index:-6843" coordorigin="302,179" coordsize="11595,2839"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51" o:title=""/>
              </v:shape>
              <v:shape style="position:absolute;left:1756;top:438;width:914;height:804" type="#_x0000_t75">
                <v:imagedata r:id="rId252" o:title=""/>
              </v:shape>
              <v:shape style="position:absolute;left:1940;top:438;width:9718;height:804" type="#_x0000_t75">
                <v:imagedata r:id="rId253" o:title=""/>
              </v:shape>
              <v:shape style="position:absolute;left:2309;top:575;width:8617;height:529" type="#_x0000_t75">
                <v:imagedata r:id="rId254" o:title=""/>
              </v:shape>
            </v:group>
            <w10:wrap type="none"/>
          </v:group>
        </w:pict>
      </w:r>
      <w:r>
        <w:rPr/>
        <w:pict>
          <v:shape style="position:absolute;margin-left:462.049988pt;margin-top:139.850006pt;width:91.85pt;height:89.7pt;mso-position-horizontal-relative:page;mso-position-vertical-relative:page;z-index:-6841" type="#_x0000_t75">
            <v:imagedata r:id="rId255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REUNIÓN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CONRED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LLEVA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D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CABO</w:t>
      </w:r>
    </w:p>
    <w:p>
      <w:pPr>
        <w:spacing w:before="33" w:after="0" w:line="259" w:lineRule="auto"/>
        <w:ind w:left="4394" w:right="4089" w:firstLine="1"/>
        <w:jc w:val="center"/>
        <w:rPr>
          <w:rFonts w:ascii="Algerian" w:hAnsi="Algerian" w:cs="Algerian" w:eastAsia="Algerian"/>
          <w:sz w:val="32"/>
          <w:szCs w:val="32"/>
        </w:rPr>
      </w:pPr>
      <w:rPr/>
      <w:r>
        <w:rPr/>
        <w:pict>
          <v:shape style="position:absolute;margin-left:308.049988pt;margin-top:80.959045pt;width:212.880404pt;height:159.75pt;mso-position-horizontal-relative:page;mso-position-vertical-relative:paragraph;z-index:-6842" type="#_x0000_t75">
            <v:imagedata r:id="rId256" o:title=""/>
          </v:shape>
        </w:pic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LA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PLANTA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ALTA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DEL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EDIFICIO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 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MU</w:t>
      </w:r>
      <w:r>
        <w:rPr>
          <w:rFonts w:ascii="Algerian" w:hAnsi="Algerian" w:cs="Algerian" w:eastAsia="Algerian"/>
          <w:sz w:val="32"/>
          <w:szCs w:val="32"/>
          <w:spacing w:val="-1"/>
          <w:w w:val="100"/>
        </w:rPr>
        <w:t>N</w:t>
      </w:r>
      <w:r>
        <w:rPr>
          <w:rFonts w:ascii="Algerian" w:hAnsi="Algerian" w:cs="Algerian" w:eastAsia="Algerian"/>
          <w:sz w:val="32"/>
          <w:szCs w:val="32"/>
          <w:spacing w:val="0"/>
          <w:w w:val="100"/>
        </w:rPr>
        <w:t>ICIPAL.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3.116266pt;height:159.75pt;mso-position-horizontal-relative:char;mso-position-vertical-relative:line" type="#_x0000_t75">
            <v:imagedata r:id="rId2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5.146393pt;height:213.75pt;mso-position-horizontal-relative:char;mso-position-vertical-relative:line" type="#_x0000_t75">
            <v:imagedata r:id="rId2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79" w:footer="674" w:top="3000" w:bottom="860" w:left="0" w:right="0"/>
          <w:pgSz w:w="12240" w:h="15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55" w:right="154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1.5pt;margin-top:1.138611pt;width:63.0pt;height:60.0pt;mso-position-horizontal-relative:page;mso-position-vertical-relative:paragraph;z-index:-6840" type="#_x0000_t75">
            <v:imagedata r:id="rId26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1"/>
        </w:rPr>
        <w:t>SIAl'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47"/>
          <w:w w:val="9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9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1"/>
        </w:rPr>
        <w:t>SICOI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27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101"/>
        </w:rPr>
        <w:t>CL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7" w:lineRule="auto"/>
        <w:ind w:left="1488" w:right="-51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0"/>
        </w:rPr>
        <w:t>MUNICIPALIDA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90"/>
        </w:rPr>
        <w:t>DF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8"/>
          <w:w w:val="9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90"/>
        </w:rPr>
        <w:t>SAN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80"/>
        </w:rPr>
        <w:t>SJORAS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8"/>
          <w:w w:val="8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98"/>
        </w:rPr>
        <w:t>IAI"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7"/>
        </w:rPr>
        <w:t>DEJ'ART.UU:N'r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7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-11"/>
          <w:w w:val="7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68"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2"/>
          <w:w w:val="167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89"/>
        </w:rPr>
        <w:t>RF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33"/>
          <w:w w:val="9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-18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0"/>
          <w:w w:val="92"/>
        </w:rPr>
        <w:t>AI.HIJL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7"/>
          <w:w w:val="9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96"/>
        </w:rPr>
        <w:t>IJ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89"/>
        </w:rPr>
        <w:t>C"'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46"/>
          <w:w w:val="8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27"/>
          <w:w w:val="17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1"/>
        </w:rPr>
        <w:t>dfk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5"/>
        </w:rPr>
        <w:t>c:l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5"/>
        </w:rPr>
        <w:t>;•l.u11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9"/>
          <w:w w:val="105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24"/>
          <w:w w:val="10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5"/>
        </w:rPr>
        <w:t>'kta.n•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9"/>
          <w:w w:val="61"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90"/>
        </w:rPr>
        <w:t>JOII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-8"/>
          <w:w w:val="9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193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exact"/>
        <w:ind w:right="-78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-5"/>
          <w:w w:val="100"/>
          <w:position w:val="-4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6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0"/>
          <w:w w:val="100"/>
          <w:position w:val="-4"/>
        </w:rPr>
        <w:t>rm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0"/>
          <w:w w:val="100"/>
          <w:position w:val="-4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-1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10"/>
          <w:position w:val="-4"/>
        </w:rPr>
        <w:t>la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9"/>
          <w:w w:val="111"/>
          <w:position w:val="-4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3"/>
          <w:w w:val="79"/>
          <w:position w:val="-4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97"/>
          <w:position w:val="-4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97"/>
          <w:position w:val="-4"/>
        </w:rPr>
        <w:t>No.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-4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87" w:after="0" w:line="240" w:lineRule="auto"/>
        <w:ind w:left="51" w:right="-20"/>
        <w:jc w:val="left"/>
        <w:tabs>
          <w:tab w:pos="6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,.,...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_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21"/>
        </w:rPr>
        <w:t>,..,._</w:t>
      </w:r>
      <w:r>
        <w:rPr>
          <w:rFonts w:ascii="Arial" w:hAnsi="Arial" w:cs="Arial" w:eastAsia="Arial"/>
          <w:sz w:val="18"/>
          <w:szCs w:val="18"/>
          <w:color w:val="525252"/>
          <w:spacing w:val="-7"/>
          <w:w w:val="121"/>
        </w:rPr>
        <w:t>,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213"/>
        </w:rPr>
        <w:t>•u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exact"/>
        <w:ind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-12"/>
          <w:w w:val="246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959595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959595"/>
          <w:spacing w:val="-19"/>
          <w:w w:val="111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61"/>
        </w:rPr>
        <w:t>t.a,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10"/>
          <w:w w:val="15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109"/>
        </w:rPr>
        <w:t>111lllll•ll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8" w:after="0" w:line="240" w:lineRule="auto"/>
        <w:ind w:left="51" w:right="-20"/>
        <w:jc w:val="left"/>
        <w:tabs>
          <w:tab w:pos="7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</w:rPr>
        <w:t>ltlif'lf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9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26"/>
          <w:w w:val="91"/>
        </w:rPr>
        <w:t>1</w:t>
      </w:r>
      <w:r>
        <w:rPr>
          <w:rFonts w:ascii="Arial" w:hAnsi="Arial" w:cs="Arial" w:eastAsia="Arial"/>
          <w:sz w:val="13"/>
          <w:szCs w:val="13"/>
          <w:color w:val="A7A7A7"/>
          <w:spacing w:val="-5"/>
          <w:w w:val="212"/>
        </w:rPr>
        <w:t>¡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52"/>
        </w:rPr>
        <w:t>ftl..,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9" w:after="0" w:line="240" w:lineRule="auto"/>
        <w:ind w:left="5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33"/>
        </w:rPr>
        <w:t>lbilllllU....,.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1" w:lineRule="exact"/>
        <w:ind w:left="5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E7E7E"/>
          <w:w w:val="118"/>
          <w:position w:val="-4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-2"/>
          <w:w w:val="118"/>
          <w:position w:val="-4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-39"/>
          <w:w w:val="118"/>
          <w:position w:val="-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109"/>
          <w:position w:val="-4"/>
        </w:rPr>
        <w:t>u•rl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-19"/>
          <w:w w:val="110"/>
          <w:position w:val="-4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17"/>
          <w:w w:val="242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98"/>
          <w:position w:val="-4"/>
        </w:rPr>
        <w:t>CIL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2"/>
          <w:w w:val="98"/>
          <w:position w:val="-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98"/>
          <w:position w:val="-4"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-28"/>
          <w:w w:val="98"/>
          <w:position w:val="-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93"/>
          <w:position w:val="-4"/>
        </w:rPr>
        <w:t>O.PAC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79" w:footer="674" w:top="880" w:bottom="280" w:left="520" w:right="1580"/>
          <w:headerReference w:type="odd" r:id="rId259"/>
          <w:footerReference w:type="odd" r:id="rId260"/>
          <w:pgSz w:w="15860" w:h="12260" w:orient="landscape"/>
          <w:cols w:num="3" w:equalWidth="0">
            <w:col w:w="4390" w:space="1324"/>
            <w:col w:w="1761" w:space="3988"/>
            <w:col w:w="2297"/>
          </w:cols>
        </w:sectPr>
      </w:pPr>
      <w:rPr/>
    </w:p>
    <w:p>
      <w:pPr>
        <w:spacing w:before="0" w:after="0" w:line="240" w:lineRule="exact"/>
        <w:ind w:left="4294" w:right="4353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00"/>
          <w:position w:val="-1"/>
        </w:rPr>
        <w:t>Fi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-1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5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-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00"/>
          <w:position w:val="-1"/>
        </w:rPr>
        <w:t>écnica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7E7E7E"/>
          <w:spacing w:val="-10"/>
          <w:w w:val="115"/>
          <w:position w:val="-1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26"/>
          <w:position w:val="-1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-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1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0"/>
          <w:w w:val="100"/>
          <w:position w:val="-1"/>
        </w:rPr>
        <w:t>uimient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-4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3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0"/>
          <w:w w:val="100"/>
          <w:position w:val="-1"/>
        </w:rPr>
        <w:t>pecial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00"/>
          <w:position w:val="-1"/>
        </w:rPr>
        <w:t>del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-14"/>
          <w:w w:val="106"/>
          <w:position w:val="-1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424242"/>
          <w:spacing w:val="-13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10"/>
          <w:position w:val="-1"/>
        </w:rPr>
        <w:t>sto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5436" w:right="5676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61616"/>
          <w:w w:val="95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16161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00"/>
        </w:rPr>
        <w:t>resupue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-13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333333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99"/>
        </w:rPr>
        <w:t>po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616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5252"/>
          <w:spacing w:val="0"/>
          <w:w w:val="163"/>
        </w:rPr>
        <w:t>nero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520" w:right="1580"/>
        </w:sectPr>
      </w:pPr>
      <w:rPr/>
    </w:p>
    <w:p>
      <w:pPr>
        <w:spacing w:before="54" w:after="0" w:line="233" w:lineRule="exact"/>
        <w:ind w:left="3086" w:right="391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-62"/>
          <w:w w:val="153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0"/>
          <w:w w:val="303"/>
          <w:position w:val="-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-19"/>
          <w:w w:val="189"/>
          <w:position w:val="-1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color w:val="424242"/>
          <w:spacing w:val="-13"/>
          <w:w w:val="108"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0"/>
          <w:w w:val="183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0"/>
          <w:w w:val="129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0"/>
          <w:w w:val="129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22"/>
          <w:w w:val="129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0"/>
          <w:w w:val="100"/>
          <w:position w:val="-1"/>
        </w:rPr>
        <w:t>&lt;orto:</w:t>
      </w:r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0"/>
          <w:w w:val="104"/>
          <w:position w:val="-1"/>
        </w:rPr>
        <w:t>3t/12nozo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5250" w:right="-20"/>
        <w:jc w:val="left"/>
        <w:tabs>
          <w:tab w:pos="69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84pt;margin-top:21.983969pt;width:108pt;height:9pt;mso-position-horizontal-relative:page;mso-position-vertical-relative:paragraph;z-index:-6839" type="#_x0000_t75">
            <v:imagedata r:id="rId262" o:title=""/>
          </v:shape>
        </w:pict>
      </w:r>
      <w:r>
        <w:rPr/>
        <w:pict>
          <v:shape style="position:absolute;margin-left:228pt;margin-top:11.483969pt;width:42pt;height:25.5pt;mso-position-horizontal-relative:page;mso-position-vertical-relative:paragraph;z-index:-6838" type="#_x0000_t75">
            <v:imagedata r:id="rId263" o:title=""/>
          </v:shape>
        </w:pict>
      </w:r>
      <w:r>
        <w:rPr/>
        <w:pict>
          <v:shape style="position:absolute;margin-left:424.5pt;margin-top:15.983969pt;width:64.5pt;height:19.5pt;mso-position-horizontal-relative:page;mso-position-vertical-relative:paragraph;z-index:-6837" type="#_x0000_t75">
            <v:imagedata r:id="rId264" o:title=""/>
          </v:shape>
        </w:pict>
      </w:r>
      <w:r>
        <w:rPr/>
        <w:pict>
          <v:group style="position:absolute;margin-left:29.971617pt;margin-top:2.657755pt;width:675.859981pt;height:47.826213pt;mso-position-horizontal-relative:page;mso-position-vertical-relative:paragraph;z-index:-6836" coordorigin="599,53" coordsize="13517,957">
            <v:shape style="position:absolute;left:1440;top:890;width:1710;height:120" type="#_x0000_t75">
              <v:imagedata r:id="rId265" o:title=""/>
            </v:shape>
            <v:shape style="position:absolute;left:7710;top:860;width:1740;height:120" type="#_x0000_t75">
              <v:imagedata r:id="rId266" o:title=""/>
            </v:shape>
            <v:group style="position:absolute;left:1109;top:76;width:12993;height:2" coordorigin="1109,76" coordsize="12993,2">
              <v:shape style="position:absolute;left:1109;top:76;width:12993;height:2" coordorigin="1109,76" coordsize="12993,0" path="m1109,76l14102,76e" filled="f" stroked="t" strokeweight="1.498581pt" strokecolor="#5B5B5B">
                <v:path arrowok="t"/>
              </v:shape>
            </v:group>
            <v:group style="position:absolute;left:8242;top:68;width:2;height:762" coordorigin="8242,68" coordsize="2,762">
              <v:shape style="position:absolute;left:8242;top:68;width:2;height:762" coordorigin="8242,68" coordsize="0,762" path="m8242,830l8242,68e" filled="f" stroked="t" strokeweight="1.498581pt" strokecolor="#878787">
                <v:path arrowok="t"/>
              </v:shape>
            </v:group>
            <v:group style="position:absolute;left:614;top:838;width:9576;height:2" coordorigin="614,838" coordsize="9576,2">
              <v:shape style="position:absolute;left:614;top:838;width:9576;height:2" coordorigin="614,838" coordsize="9576,0" path="m614,838l10190,838e" filled="f" stroked="t" strokeweight="1.498581pt" strokecolor="#57575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9"/>
          <w:szCs w:val="49"/>
          <w:color w:val="676767"/>
          <w:spacing w:val="0"/>
          <w:w w:val="58"/>
          <w:position w:val="-40"/>
        </w:rPr>
        <w:t>,.,.</w:t>
      </w:r>
      <w:r>
        <w:rPr>
          <w:rFonts w:ascii="Times New Roman" w:hAnsi="Times New Roman" w:cs="Times New Roman" w:eastAsia="Times New Roman"/>
          <w:sz w:val="49"/>
          <w:szCs w:val="49"/>
          <w:color w:val="676767"/>
          <w:spacing w:val="-30"/>
          <w:w w:val="58"/>
          <w:position w:val="-40"/>
        </w:rPr>
        <w:t>.</w:t>
      </w:r>
      <w:r>
        <w:rPr>
          <w:rFonts w:ascii="Arial" w:hAnsi="Arial" w:cs="Arial" w:eastAsia="Arial"/>
          <w:sz w:val="63"/>
          <w:szCs w:val="63"/>
          <w:color w:val="676767"/>
          <w:spacing w:val="0"/>
          <w:w w:val="58"/>
          <w:position w:val="-40"/>
        </w:rPr>
        <w:t>...</w:t>
      </w:r>
      <w:r>
        <w:rPr>
          <w:rFonts w:ascii="Arial" w:hAnsi="Arial" w:cs="Arial" w:eastAsia="Arial"/>
          <w:sz w:val="63"/>
          <w:szCs w:val="63"/>
          <w:color w:val="676767"/>
          <w:spacing w:val="0"/>
          <w:w w:val="100"/>
          <w:position w:val="-40"/>
        </w:rPr>
        <w:tab/>
      </w:r>
      <w:r>
        <w:rPr>
          <w:rFonts w:ascii="Arial" w:hAnsi="Arial" w:cs="Arial" w:eastAsia="Arial"/>
          <w:sz w:val="63"/>
          <w:szCs w:val="63"/>
          <w:color w:val="676767"/>
          <w:spacing w:val="0"/>
          <w:w w:val="100"/>
          <w:position w:val="-40"/>
        </w:rPr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91"/>
          <w:position w:val="-45"/>
        </w:rPr>
        <w:t>f.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-24"/>
          <w:w w:val="91"/>
          <w:position w:val="-45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21"/>
          <w:position w:val="-45"/>
        </w:rPr>
        <w:t>eau_...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0" w:lineRule="atLeast"/>
        <w:ind w:right="-11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64"/>
          <w:position w:val="21"/>
        </w:rPr>
        <w:t>s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16"/>
          <w:w w:val="53"/>
          <w:position w:val="0"/>
        </w:rPr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0"/>
          <w:w w:val="53"/>
          <w:emboss/>
          <w:position w:val="0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0"/>
          <w:w w:val="53"/>
          <w:emboss/>
          <w:position w:val="0"/>
        </w:rPr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0"/>
          <w:w w:val="53"/>
          <w:position w:val="0"/>
        </w:rPr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49"/>
          <w:w w:val="5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-24"/>
          <w:w w:val="139"/>
          <w:position w:val="21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30"/>
          <w:w w:val="5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-36"/>
          <w:w w:val="139"/>
          <w:position w:val="21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2"/>
          <w:w w:val="53"/>
          <w:position w:val="0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0"/>
          <w:w w:val="53"/>
          <w:position w:val="0"/>
        </w:rPr>
        <w:t>..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48"/>
          <w:w w:val="53"/>
          <w:emboss/>
          <w:position w:val="0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48"/>
          <w:w w:val="53"/>
          <w:emboss/>
          <w:position w:val="0"/>
        </w:rPr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48"/>
          <w:w w:val="53"/>
          <w:position w:val="0"/>
        </w:rPr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48"/>
          <w:w w:val="53"/>
          <w:position w:val="0"/>
        </w:rPr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-24"/>
          <w:w w:val="139"/>
          <w:position w:val="21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30"/>
          <w:w w:val="5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-37"/>
          <w:w w:val="139"/>
          <w:position w:val="21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-2"/>
          <w:w w:val="53"/>
          <w:position w:val="0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0"/>
          <w:w w:val="53"/>
          <w:emboss/>
          <w:position w:val="0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7E7E7E"/>
          <w:spacing w:val="0"/>
          <w:w w:val="53"/>
          <w:position w:val="0"/>
        </w:rPr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20" w:lineRule="exact"/>
        <w:ind w:right="-20"/>
        <w:jc w:val="left"/>
        <w:tabs>
          <w:tab w:pos="1180" w:val="left"/>
          <w:tab w:pos="2280" w:val="left"/>
        </w:tabs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54"/>
          <w:szCs w:val="54"/>
          <w:color w:val="676767"/>
          <w:spacing w:val="-34"/>
          <w:w w:val="55"/>
          <w:position w:val="-33"/>
        </w:rPr>
        <w:t>.</w:t>
      </w:r>
      <w:r>
        <w:rPr>
          <w:rFonts w:ascii="Arial" w:hAnsi="Arial" w:cs="Arial" w:eastAsia="Arial"/>
          <w:sz w:val="106"/>
          <w:szCs w:val="106"/>
          <w:color w:val="959595"/>
          <w:spacing w:val="-308"/>
          <w:w w:val="85"/>
          <w:position w:val="-82"/>
        </w:rPr>
        <w:t>·</w:t>
      </w:r>
      <w:r>
        <w:rPr>
          <w:rFonts w:ascii="Times New Roman" w:hAnsi="Times New Roman" w:cs="Times New Roman" w:eastAsia="Times New Roman"/>
          <w:sz w:val="54"/>
          <w:szCs w:val="54"/>
          <w:color w:val="676767"/>
          <w:spacing w:val="0"/>
          <w:w w:val="54"/>
          <w:position w:val="-33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676767"/>
          <w:spacing w:val="-3"/>
          <w:w w:val="54"/>
          <w:position w:val="-33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676767"/>
          <w:spacing w:val="0"/>
          <w:w w:val="54"/>
          <w:position w:val="-33"/>
        </w:rPr>
        <w:t>......</w:t>
      </w:r>
      <w:r>
        <w:rPr>
          <w:rFonts w:ascii="Times New Roman" w:hAnsi="Times New Roman" w:cs="Times New Roman" w:eastAsia="Times New Roman"/>
          <w:sz w:val="54"/>
          <w:szCs w:val="54"/>
          <w:color w:val="676767"/>
          <w:spacing w:val="0"/>
          <w:w w:val="100"/>
          <w:position w:val="-33"/>
        </w:rPr>
        <w:tab/>
      </w:r>
      <w:r>
        <w:rPr>
          <w:rFonts w:ascii="Times New Roman" w:hAnsi="Times New Roman" w:cs="Times New Roman" w:eastAsia="Times New Roman"/>
          <w:sz w:val="54"/>
          <w:szCs w:val="54"/>
          <w:color w:val="676767"/>
          <w:spacing w:val="0"/>
          <w:w w:val="100"/>
          <w:position w:val="-33"/>
        </w:rPr>
      </w:r>
      <w:r>
        <w:rPr>
          <w:rFonts w:ascii="Arial" w:hAnsi="Arial" w:cs="Arial" w:eastAsia="Arial"/>
          <w:sz w:val="36"/>
          <w:szCs w:val="36"/>
          <w:color w:val="7E7E7E"/>
          <w:spacing w:val="-46"/>
          <w:w w:val="195"/>
          <w:position w:val="-30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676767"/>
          <w:spacing w:val="0"/>
          <w:w w:val="56"/>
          <w:position w:val="-30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676767"/>
          <w:spacing w:val="-53"/>
          <w:w w:val="56"/>
          <w:position w:val="-30"/>
        </w:rPr>
        <w:t>.</w:t>
      </w:r>
      <w:r>
        <w:rPr>
          <w:rFonts w:ascii="Arial" w:hAnsi="Arial" w:cs="Arial" w:eastAsia="Arial"/>
          <w:sz w:val="30"/>
          <w:szCs w:val="30"/>
          <w:color w:val="676767"/>
          <w:spacing w:val="0"/>
          <w:w w:val="188"/>
          <w:position w:val="-30"/>
        </w:rPr>
        <w:t>,</w:t>
      </w:r>
      <w:r>
        <w:rPr>
          <w:rFonts w:ascii="Arial" w:hAnsi="Arial" w:cs="Arial" w:eastAsia="Arial"/>
          <w:sz w:val="30"/>
          <w:szCs w:val="30"/>
          <w:color w:val="676767"/>
          <w:spacing w:val="0"/>
          <w:w w:val="100"/>
          <w:position w:val="-30"/>
        </w:rPr>
        <w:tab/>
      </w:r>
      <w:r>
        <w:rPr>
          <w:rFonts w:ascii="Arial" w:hAnsi="Arial" w:cs="Arial" w:eastAsia="Arial"/>
          <w:sz w:val="30"/>
          <w:szCs w:val="30"/>
          <w:color w:val="676767"/>
          <w:spacing w:val="0"/>
          <w:w w:val="100"/>
          <w:position w:val="-30"/>
        </w:rPr>
      </w:r>
      <w:r>
        <w:rPr>
          <w:rFonts w:ascii="Arial" w:hAnsi="Arial" w:cs="Arial" w:eastAsia="Arial"/>
          <w:sz w:val="36"/>
          <w:szCs w:val="36"/>
          <w:color w:val="676767"/>
          <w:spacing w:val="-46"/>
          <w:w w:val="195"/>
          <w:position w:val="-30"/>
        </w:rPr>
        <w:t>,</w:t>
      </w:r>
      <w:r>
        <w:rPr>
          <w:rFonts w:ascii="Arial" w:hAnsi="Arial" w:cs="Arial" w:eastAsia="Arial"/>
          <w:sz w:val="44"/>
          <w:szCs w:val="44"/>
          <w:color w:val="676767"/>
          <w:spacing w:val="0"/>
          <w:w w:val="54"/>
          <w:position w:val="-30"/>
        </w:rPr>
        <w:t>....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520" w:right="1580"/>
          <w:cols w:num="3" w:equalWidth="0">
            <w:col w:w="9261" w:space="380"/>
            <w:col w:w="673" w:space="466"/>
            <w:col w:w="2980"/>
          </w:cols>
        </w:sectPr>
      </w:pPr>
      <w:rPr/>
    </w:p>
    <w:p>
      <w:pPr>
        <w:spacing w:before="0" w:after="0" w:line="301" w:lineRule="exact"/>
        <w:ind w:left="4650" w:right="-20"/>
        <w:jc w:val="left"/>
        <w:tabs>
          <w:tab w:pos="784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0"/>
          <w:w w:val="56"/>
          <w:position w:val="7"/>
        </w:rPr>
        <w:t>,.,_,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0"/>
          <w:w w:val="74"/>
          <w:position w:val="-11"/>
        </w:rPr>
        <w:t>..............,.,,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01" w:lineRule="exact"/>
        <w:ind w:right="-241"/>
        <w:jc w:val="left"/>
        <w:tabs>
          <w:tab w:pos="1420" w:val="left"/>
          <w:tab w:pos="2400" w:val="left"/>
        </w:tabs>
        <w:rPr>
          <w:rFonts w:ascii="Times New Roman" w:hAnsi="Times New Roman" w:cs="Times New Roman" w:eastAsia="Times New Roman"/>
          <w:sz w:val="134"/>
          <w:szCs w:val="1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3"/>
          <w:position w:val="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3"/>
          <w:position w:val="1"/>
        </w:rPr>
        <w:t>JIOSY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4"/>
          <w:w w:val="13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3"/>
          <w:position w:val="1"/>
        </w:rPr>
        <w:t>·U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8"/>
          <w:w w:val="13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376"/>
          <w:position w:val="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59"/>
          <w:w w:val="37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2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5"/>
          <w:szCs w:val="125"/>
          <w:color w:val="A7A7A7"/>
          <w:spacing w:val="0"/>
          <w:w w:val="100"/>
          <w:position w:val="-20"/>
        </w:rPr>
        <w:t>-</w:t>
      </w:r>
      <w:r>
        <w:rPr>
          <w:rFonts w:ascii="Times New Roman" w:hAnsi="Times New Roman" w:cs="Times New Roman" w:eastAsia="Times New Roman"/>
          <w:sz w:val="125"/>
          <w:szCs w:val="125"/>
          <w:color w:val="A7A7A7"/>
          <w:spacing w:val="-254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125"/>
          <w:szCs w:val="125"/>
          <w:color w:val="A7A7A7"/>
          <w:spacing w:val="0"/>
          <w:w w:val="100"/>
          <w:position w:val="-20"/>
        </w:rPr>
        <w:tab/>
      </w:r>
      <w:r>
        <w:rPr>
          <w:rFonts w:ascii="Times New Roman" w:hAnsi="Times New Roman" w:cs="Times New Roman" w:eastAsia="Times New Roman"/>
          <w:sz w:val="125"/>
          <w:szCs w:val="125"/>
          <w:color w:val="A7A7A7"/>
          <w:spacing w:val="0"/>
          <w:w w:val="100"/>
          <w:position w:val="-20"/>
        </w:rPr>
      </w:r>
      <w:r>
        <w:rPr>
          <w:rFonts w:ascii="Times New Roman" w:hAnsi="Times New Roman" w:cs="Times New Roman" w:eastAsia="Times New Roman"/>
          <w:sz w:val="134"/>
          <w:szCs w:val="134"/>
          <w:color w:val="959595"/>
          <w:spacing w:val="0"/>
          <w:w w:val="66"/>
          <w:position w:val="-23"/>
        </w:rPr>
        <w:t>-</w:t>
      </w:r>
      <w:r>
        <w:rPr>
          <w:rFonts w:ascii="Times New Roman" w:hAnsi="Times New Roman" w:cs="Times New Roman" w:eastAsia="Times New Roman"/>
          <w:sz w:val="134"/>
          <w:szCs w:val="134"/>
          <w:color w:val="000000"/>
          <w:spacing w:val="0"/>
          <w:w w:val="100"/>
          <w:position w:val="0"/>
        </w:rPr>
      </w:r>
    </w:p>
    <w:p>
      <w:pPr>
        <w:spacing w:before="0" w:after="0" w:line="53" w:lineRule="exact"/>
        <w:ind w:right="-20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color w:val="676767"/>
          <w:spacing w:val="0"/>
          <w:w w:val="153"/>
          <w:position w:val="8"/>
        </w:rPr>
        <w:t>•J-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520" w:right="1580"/>
          <w:cols w:num="3" w:equalWidth="0">
            <w:col w:w="9261" w:space="170"/>
            <w:col w:w="2708" w:space="814"/>
            <w:col w:w="8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50" w:right="-97"/>
        <w:jc w:val="left"/>
        <w:tabs>
          <w:tab w:pos="71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73.5pt;margin-top:4.167938pt;width:84pt;height:6pt;mso-position-horizontal-relative:page;mso-position-vertical-relative:paragraph;z-index:-6835" type="#_x0000_t75">
            <v:imagedata r:id="rId267" o:title=""/>
          </v:shape>
        </w:pict>
      </w:r>
      <w:r>
        <w:rPr>
          <w:rFonts w:ascii="Arial" w:hAnsi="Arial" w:cs="Arial" w:eastAsia="Arial"/>
          <w:sz w:val="38"/>
          <w:szCs w:val="38"/>
          <w:color w:val="A7A7A7"/>
          <w:spacing w:val="0"/>
          <w:w w:val="100"/>
          <w:position w:val="-19"/>
        </w:rPr>
        <w:t>"'</w:t>
      </w:r>
      <w:r>
        <w:rPr>
          <w:rFonts w:ascii="Arial" w:hAnsi="Arial" w:cs="Arial" w:eastAsia="Arial"/>
          <w:sz w:val="38"/>
          <w:szCs w:val="38"/>
          <w:color w:val="A7A7A7"/>
          <w:spacing w:val="0"/>
          <w:w w:val="100"/>
          <w:position w:val="-19"/>
        </w:rPr>
        <w:tab/>
      </w:r>
      <w:r>
        <w:rPr>
          <w:rFonts w:ascii="Arial" w:hAnsi="Arial" w:cs="Arial" w:eastAsia="Arial"/>
          <w:sz w:val="38"/>
          <w:szCs w:val="38"/>
          <w:color w:val="A7A7A7"/>
          <w:spacing w:val="0"/>
          <w:w w:val="100"/>
          <w:position w:val="-19"/>
        </w:rPr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0"/>
        </w:rPr>
        <w:t>UWllOC.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49" w:lineRule="exact"/>
        <w:ind w:left="1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5"/>
        </w:rPr>
        <w:t>:..A!.K: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0"/>
          <w:w w:val="95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61"/>
        </w:rPr>
        <w:t>a</w:t>
      </w:r>
      <w:r>
        <w:rPr>
          <w:rFonts w:ascii="Arial" w:hAnsi="Arial" w:cs="Arial" w:eastAsia="Arial"/>
          <w:sz w:val="13"/>
          <w:szCs w:val="13"/>
          <w:color w:val="A7A7A7"/>
          <w:spacing w:val="1"/>
          <w:w w:val="261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61"/>
        </w:rPr>
        <w:t>tru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73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</w:rPr>
        <w:t>iii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A7A7A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1"/>
        </w:rPr>
        <w:t>f'D3I:It.A.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2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49"/>
        </w:rPr>
        <w:t>w</w:t>
      </w:r>
      <w:r>
        <w:rPr>
          <w:rFonts w:ascii="Arial" w:hAnsi="Arial" w:cs="Arial" w:eastAsia="Arial"/>
          <w:sz w:val="17"/>
          <w:szCs w:val="17"/>
          <w:color w:val="A7A7A7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0"/>
          <w:w w:val="140"/>
          <w:i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6" w:after="0" w:line="252" w:lineRule="auto"/>
        <w:ind w:right="22" w:firstLine="20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3"/>
          <w:szCs w:val="13"/>
          <w:color w:val="A7A7A7"/>
          <w:spacing w:val="0"/>
          <w:w w:val="557"/>
        </w:rPr>
        <w:t>DI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557"/>
        </w:rPr>
        <w:t> 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321"/>
        </w:rPr>
        <w:t>PIOOI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32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5"/>
        </w:rPr>
        <w:t>l.\IAJII6'iUOtii.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"/>
          <w:w w:val="96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19"/>
          <w:w w:val="143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9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9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3"/>
        </w:rPr>
        <w:t>lln'AQCt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"/>
          <w:w w:val="123"/>
        </w:rPr>
        <w:t>;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44"/>
        </w:rPr>
        <w:t>Di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4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26"/>
          <w:i/>
        </w:rPr>
        <w:t>""""""'y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14" w:lineRule="exact"/>
        <w:ind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959595"/>
          <w:spacing w:val="0"/>
          <w:w w:val="263"/>
        </w:rPr>
        <w:t>\\,'l..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263"/>
        </w:rPr>
        <w:t> 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264"/>
        </w:rPr>
        <w:t>J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263"/>
        </w:rPr>
        <w:t>\DB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59595"/>
          <w:spacing w:val="0"/>
          <w:w w:val="109"/>
        </w:rPr>
        <w:t>TA.IIJI!Io&lt;ll.Xe.A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4"/>
        </w:rPr>
        <w:t>1.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4"/>
        </w:rPr>
        <w:t>(I'AX14J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color w:val="A7A7A7"/>
          <w:spacing w:val="0"/>
          <w:w w:val="117"/>
        </w:rPr>
        <w:t>JI,\</w:t>
      </w:r>
      <w:r>
        <w:rPr>
          <w:rFonts w:ascii="Arial" w:hAnsi="Arial" w:cs="Arial" w:eastAsia="Arial"/>
          <w:sz w:val="11"/>
          <w:szCs w:val="11"/>
          <w:color w:val="A7A7A7"/>
          <w:spacing w:val="2"/>
          <w:w w:val="117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7"/>
        </w:rPr>
        <w:t>t:Llllz¿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9"/>
          <w:w w:val="11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47"/>
        </w:rPr>
        <w:t>EllA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2" w:after="0" w:line="240" w:lineRule="auto"/>
        <w:ind w:left="4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418.5pt;margin-top:11.04748pt;width:34.5pt;height:6pt;mso-position-horizontal-relative:page;mso-position-vertical-relative:paragraph;z-index:-6834" type="#_x0000_t75">
            <v:imagedata r:id="rId268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43"/>
        </w:rPr>
        <w:t>:::wfAbOJ..'N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6" w:lineRule="auto"/>
        <w:ind w:right="-15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431.274597pt;margin-top:8.306862pt;width:.1pt;height:8.750244pt;mso-position-horizontal-relative:page;mso-position-vertical-relative:paragraph;z-index:-6831" coordorigin="8625,166" coordsize="2,175">
            <v:shape style="position:absolute;left:8625;top:166;width:2;height:175" coordorigin="8625,166" coordsize="0,175" path="m8625,166l8625,341,8625,166xe" filled="t" fillcolor="#E4E4E4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959595"/>
          <w:spacing w:val="-6"/>
          <w:w w:val="58"/>
        </w:rPr>
        <w:t>J</w:t>
      </w:r>
      <w:r>
        <w:rPr>
          <w:rFonts w:ascii="Arial" w:hAnsi="Arial" w:cs="Arial" w:eastAsia="Arial"/>
          <w:sz w:val="13"/>
          <w:szCs w:val="13"/>
          <w:color w:val="C3C3C3"/>
          <w:spacing w:val="-38"/>
          <w:w w:val="89"/>
        </w:rPr>
        <w:t>·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58"/>
        </w:rPr>
        <w:t>ll</w:t>
      </w:r>
      <w:r>
        <w:rPr>
          <w:rFonts w:ascii="Arial" w:hAnsi="Arial" w:cs="Arial" w:eastAsia="Arial"/>
          <w:sz w:val="13"/>
          <w:szCs w:val="13"/>
          <w:color w:val="959595"/>
          <w:spacing w:val="-29"/>
          <w:w w:val="57"/>
        </w:rPr>
        <w:t>,</w:t>
      </w:r>
      <w:r>
        <w:rPr>
          <w:rFonts w:ascii="Arial" w:hAnsi="Arial" w:cs="Arial" w:eastAsia="Arial"/>
          <w:sz w:val="13"/>
          <w:szCs w:val="13"/>
          <w:color w:val="C3C3C3"/>
          <w:spacing w:val="-20"/>
          <w:w w:val="89"/>
        </w:rPr>
        <w:t>-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57"/>
        </w:rPr>
        <w:t>,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58"/>
        </w:rPr>
        <w:t>o</w:t>
      </w:r>
      <w:r>
        <w:rPr>
          <w:rFonts w:ascii="Arial" w:hAnsi="Arial" w:cs="Arial" w:eastAsia="Arial"/>
          <w:sz w:val="13"/>
          <w:szCs w:val="13"/>
          <w:color w:val="959595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600"/>
        </w:rPr>
        <w:t>tL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6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1"/>
        </w:rPr>
        <w:t>AI.X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1"/>
          <w:w w:val="9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8"/>
          <w:w w:val="77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36"/>
          <w:w w:val="92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7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5"/>
          <w:w w:val="8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4"/>
        </w:rPr>
        <w:t>.MillA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5"/>
        </w:rPr>
        <w:t>Kff.,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5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5"/>
        </w:rPr>
        <w:t>3UI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5"/>
        </w:rPr>
        <w:t>OC6.COUM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34"/>
        </w:rPr>
        <w:t>i</w:t>
      </w:r>
      <w:r>
        <w:rPr>
          <w:rFonts w:ascii="Arial" w:hAnsi="Arial" w:cs="Arial" w:eastAsia="Arial"/>
          <w:sz w:val="14"/>
          <w:szCs w:val="14"/>
          <w:color w:val="A7A7A7"/>
          <w:spacing w:val="4"/>
          <w:w w:val="134"/>
        </w:rPr>
        <w:t>N</w:t>
      </w:r>
      <w:r>
        <w:rPr>
          <w:rFonts w:ascii="Arial" w:hAnsi="Arial" w:cs="Arial" w:eastAsia="Arial"/>
          <w:sz w:val="11"/>
          <w:szCs w:val="11"/>
          <w:color w:val="7E7E7E"/>
          <w:spacing w:val="-12"/>
          <w:w w:val="122"/>
        </w:rPr>
        <w:t>L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13"/>
        </w:rPr>
        <w:t>OI</w:t>
      </w:r>
      <w:r>
        <w:rPr>
          <w:rFonts w:ascii="Arial" w:hAnsi="Arial" w:cs="Arial" w:eastAsia="Arial"/>
          <w:sz w:val="11"/>
          <w:szCs w:val="11"/>
          <w:color w:val="A7A7A7"/>
          <w:spacing w:val="2"/>
          <w:w w:val="113"/>
        </w:rPr>
        <w:t>I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13"/>
        </w:rPr>
        <w:t>HOOAUS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49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3"/>
        </w:rPr>
        <w:t>Ol!Al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5"/>
          <w:w w:val="83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83"/>
        </w:rPr>
        <w:t>MAI.TJ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-12"/>
          <w:w w:val="83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3"/>
        </w:rPr>
        <w:t>OO$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3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23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3"/>
        </w:rPr>
        <w:t>tDII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16" w:lineRule="exact"/>
        <w:ind w:left="1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0.795624pt;margin-top:5.777597pt;width:149.430354pt;height:67pt;mso-position-horizontal-relative:page;mso-position-vertical-relative:paragraph;z-index:-6826" type="#_x0000_t202" filled="f" stroked="f">
            <v:textbox inset="0,0,0,0">
              <w:txbxContent>
                <w:p>
                  <w:pPr>
                    <w:spacing w:before="0" w:after="0" w:line="1340" w:lineRule="exact"/>
                    <w:ind w:right="-241"/>
                    <w:jc w:val="left"/>
                    <w:tabs>
                      <w:tab w:pos="2720" w:val="left"/>
                    </w:tabs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4"/>
                      <w:szCs w:val="134"/>
                      <w:color w:val="A7A7A7"/>
                      <w:spacing w:val="0"/>
                      <w:w w:val="15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4"/>
                      <w:szCs w:val="134"/>
                      <w:color w:val="A7A7A7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4"/>
                      <w:szCs w:val="134"/>
                      <w:color w:val="A7A7A7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A7A7A7"/>
                      <w:spacing w:val="0"/>
                      <w:w w:val="133"/>
                      <w:position w:val="62"/>
                    </w:rPr>
                    <w:t>'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A7A7A7"/>
                      <w:spacing w:val="-41"/>
                      <w:w w:val="133"/>
                      <w:position w:val="62"/>
                    </w:rPr>
                    <w:t>"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7E7E7E"/>
                      <w:spacing w:val="0"/>
                      <w:w w:val="139"/>
                      <w:position w:val="62"/>
                    </w:rPr>
                    <w:t>'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959595"/>
          <w:w w:val="91"/>
          <w:position w:val="-3"/>
        </w:rPr>
        <w:t>.,.;:t'-of</w:t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-1"/>
          <w:w w:val="92"/>
          <w:position w:val="-3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58"/>
          <w:position w:val="-3"/>
        </w:rPr>
        <w:t>JL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5"/>
          <w:w w:val="59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87"/>
          <w:position w:val="-3"/>
        </w:rPr>
        <w:t>i'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88"/>
          <w:position w:val="-3"/>
        </w:rPr>
        <w:t>*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-1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3"/>
        </w:rPr>
        <w:t>A•?IIl'l\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3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9"/>
        </w:rPr>
        <w:t>"""CCIf'IIWTl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66"/>
        </w:rPr>
        <w:t>Ao.""J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2"/>
          <w:w w:val="6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2"/>
        </w:rPr>
        <w:t>....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64" w:lineRule="auto"/>
        <w:ind w:left="119" w:right="641" w:firstLine="-87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6.766022pt;margin-top:11.748331pt;width:.762841pt;height:72pt;mso-position-horizontal-relative:page;mso-position-vertical-relative:paragraph;z-index:-6829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A7A7A7"/>
                      <w:spacing w:val="-493"/>
                      <w:w w:val="115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7A7A7"/>
          <w:w w:val="159"/>
        </w:rPr>
        <w:t>r.kliUt.'\\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w w:val="16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w w:val="16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268"/>
        </w:rPr>
        <w:t>NIB41\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40" w:lineRule="auto"/>
        <w:ind w:left="3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7A7A7"/>
          <w:spacing w:val="0"/>
          <w:w w:val="181"/>
        </w:rPr>
        <w:t>lillii'Gl&lt;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44" w:lineRule="exact"/>
        <w:ind w:left="124" w:right="1063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7.52887pt;margin-top:1.143715pt;width:4.664767pt;height:7pt;mso-position-horizontal-relative:page;mso-position-vertical-relative:paragraph;z-index:-6828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A7A7A7"/>
                      <w:w w:val="198"/>
                    </w:rPr>
                    <w:t>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A7A7A7"/>
                      <w:spacing w:val="-31"/>
                      <w:w w:val="198"/>
                    </w:rPr>
                    <w:t>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6"/>
          <w:position w:val="-2"/>
        </w:rPr>
        <w:t>llfTUAI.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25" w:lineRule="exact"/>
        <w:ind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8.711426pt;margin-top:16.333401pt;width:19.771876pt;height:62.5pt;mso-position-horizontal-relative:page;mso-position-vertical-relative:paragraph;z-index:-6823" type="#_x0000_t202" filled="f" stroked="f">
            <v:textbox inset="0,0,0,0">
              <w:txbxContent>
                <w:p>
                  <w:pPr>
                    <w:spacing w:before="0" w:after="0" w:line="1250" w:lineRule="exact"/>
                    <w:ind w:right="-228"/>
                    <w:jc w:val="left"/>
                    <w:rPr>
                      <w:rFonts w:ascii="Times New Roman" w:hAnsi="Times New Roman" w:cs="Times New Roman" w:eastAsia="Times New Roman"/>
                      <w:sz w:val="125"/>
                      <w:szCs w:val="1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A7A7A7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4"/>
          <w:szCs w:val="34"/>
          <w:color w:val="A7A7A7"/>
          <w:spacing w:val="-201"/>
          <w:w w:val="147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6"/>
          <w:position w:val="1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5"/>
          <w:position w:val="11"/>
        </w:rPr>
        <w:t>s: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36"/>
          <w:w w:val="116"/>
          <w:position w:val="11"/>
        </w:rPr>
        <w:t>M</w:t>
      </w:r>
      <w:r>
        <w:rPr>
          <w:rFonts w:ascii="Times New Roman" w:hAnsi="Times New Roman" w:cs="Times New Roman" w:eastAsia="Times New Roman"/>
          <w:sz w:val="34"/>
          <w:szCs w:val="34"/>
          <w:color w:val="A7A7A7"/>
          <w:spacing w:val="-43"/>
          <w:w w:val="147"/>
          <w:position w:val="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2"/>
          <w:w w:val="116"/>
          <w:position w:val="11"/>
        </w:rPr>
        <w:t>O</w:t>
      </w:r>
      <w:r>
        <w:rPr>
          <w:rFonts w:ascii="Times New Roman" w:hAnsi="Times New Roman" w:cs="Times New Roman" w:eastAsia="Times New Roman"/>
          <w:sz w:val="34"/>
          <w:szCs w:val="34"/>
          <w:color w:val="A7A7A7"/>
          <w:spacing w:val="-71"/>
          <w:w w:val="147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5"/>
          <w:position w:val="1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6"/>
          <w:w w:val="116"/>
          <w:position w:val="11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A7A7A7"/>
          <w:spacing w:val="-36"/>
          <w:w w:val="147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7"/>
          <w:w w:val="116"/>
          <w:position w:val="11"/>
        </w:rPr>
        <w:t>u</w:t>
      </w:r>
      <w:r>
        <w:rPr>
          <w:rFonts w:ascii="Times New Roman" w:hAnsi="Times New Roman" w:cs="Times New Roman" w:eastAsia="Times New Roman"/>
          <w:sz w:val="34"/>
          <w:szCs w:val="34"/>
          <w:color w:val="A7A7A7"/>
          <w:spacing w:val="-110"/>
          <w:w w:val="147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6"/>
          <w:position w:val="1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A7A7A7"/>
          <w:spacing w:val="0"/>
          <w:w w:val="147"/>
          <w:position w:val="0"/>
        </w:rPr>
        <w:t>,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6"/>
        </w:rPr>
        <w:t>JAWDJA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C3C3C3"/>
          <w:spacing w:val="-7"/>
          <w:w w:val="6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9"/>
          <w:w w:val="118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C3C3C3"/>
          <w:spacing w:val="0"/>
          <w:w w:val="6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C3C3C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9"/>
        </w:rPr>
        <w:t>P.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5"/>
          <w:w w:val="11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C3C3C3"/>
          <w:spacing w:val="0"/>
          <w:w w:val="233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1" w:lineRule="exact"/>
        <w:ind w:left="10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59595"/>
          <w:spacing w:val="0"/>
          <w:w w:val="183"/>
        </w:rPr>
        <w:t>IIDI\OUA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2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97"/>
        </w:rPr>
        <w:t>AI'I'A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85"/>
        </w:rPr>
        <w:t>I'AJ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85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23"/>
        </w:rPr>
        <w:t>AtU.ut.AIJ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417" w:lineRule="exact"/>
        <w:ind w:left="31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959595"/>
          <w:spacing w:val="0"/>
          <w:w w:val="52"/>
        </w:rPr>
        <w:t>"""""""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51"/>
          <w:szCs w:val="51"/>
        </w:rPr>
      </w:pPr>
      <w:rPr/>
      <w:r>
        <w:rPr>
          <w:rFonts w:ascii="Arial" w:hAnsi="Arial" w:cs="Arial" w:eastAsia="Arial"/>
          <w:sz w:val="39"/>
          <w:szCs w:val="39"/>
          <w:color w:val="A7A7A7"/>
          <w:w w:val="71"/>
        </w:rPr>
        <w:t>.</w:t>
      </w:r>
      <w:r>
        <w:rPr>
          <w:rFonts w:ascii="Arial" w:hAnsi="Arial" w:cs="Arial" w:eastAsia="Arial"/>
          <w:sz w:val="39"/>
          <w:szCs w:val="39"/>
          <w:color w:val="A7A7A7"/>
          <w:spacing w:val="-65"/>
          <w:w w:val="71"/>
        </w:rPr>
        <w:t>,</w:t>
      </w:r>
      <w:r>
        <w:rPr>
          <w:rFonts w:ascii="Arial" w:hAnsi="Arial" w:cs="Arial" w:eastAsia="Arial"/>
          <w:sz w:val="51"/>
          <w:szCs w:val="51"/>
          <w:color w:val="959595"/>
          <w:spacing w:val="0"/>
          <w:w w:val="61"/>
        </w:rPr>
        <w:t>..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520" w:right="1580"/>
          <w:cols w:num="4" w:equalWidth="0">
            <w:col w:w="7628" w:space="215"/>
            <w:col w:w="1232" w:space="326"/>
            <w:col w:w="1851" w:space="593"/>
            <w:col w:w="1915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73.5pt;margin-top:2.211212pt;width:84pt;height:6.0pt;mso-position-horizontal-relative:page;mso-position-vertical-relative:paragraph;z-index:-6833" type="#_x0000_t75">
            <v:imagedata r:id="rId269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1"/>
        </w:rPr>
        <w:t>U?J.otl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384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37"/>
          <w:szCs w:val="37"/>
          <w:color w:val="A7A7A7"/>
          <w:spacing w:val="-72"/>
          <w:w w:val="65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43"/>
          <w:w w:val="106"/>
          <w:position w:val="-1"/>
        </w:rPr>
        <w:t>N</w:t>
      </w:r>
      <w:r>
        <w:rPr>
          <w:rFonts w:ascii="Arial" w:hAnsi="Arial" w:cs="Arial" w:eastAsia="Arial"/>
          <w:sz w:val="37"/>
          <w:szCs w:val="37"/>
          <w:color w:val="A7A7A7"/>
          <w:spacing w:val="-188"/>
          <w:w w:val="65"/>
          <w:position w:val="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5"/>
          <w:position w:val="-1"/>
        </w:rPr>
        <w:t>Jt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60"/>
          <w:w w:val="106"/>
          <w:position w:val="-1"/>
        </w:rPr>
        <w:t>A</w:t>
      </w:r>
      <w:r>
        <w:rPr>
          <w:rFonts w:ascii="Arial" w:hAnsi="Arial" w:cs="Arial" w:eastAsia="Arial"/>
          <w:sz w:val="37"/>
          <w:szCs w:val="37"/>
          <w:color w:val="A7A7A7"/>
          <w:spacing w:val="-29"/>
          <w:w w:val="64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30"/>
          <w:w w:val="106"/>
          <w:position w:val="-1"/>
        </w:rPr>
        <w:t>J</w:t>
      </w:r>
      <w:r>
        <w:rPr>
          <w:rFonts w:ascii="Arial" w:hAnsi="Arial" w:cs="Arial" w:eastAsia="Arial"/>
          <w:sz w:val="37"/>
          <w:szCs w:val="37"/>
          <w:color w:val="A7A7A7"/>
          <w:spacing w:val="-18"/>
          <w:w w:val="64"/>
          <w:position w:val="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52"/>
          <w:w w:val="106"/>
          <w:position w:val="-1"/>
        </w:rPr>
        <w:t>n</w:t>
      </w:r>
      <w:r>
        <w:rPr>
          <w:rFonts w:ascii="Arial" w:hAnsi="Arial" w:cs="Arial" w:eastAsia="Arial"/>
          <w:sz w:val="37"/>
          <w:szCs w:val="37"/>
          <w:color w:val="A7A7A7"/>
          <w:spacing w:val="-40"/>
          <w:w w:val="64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4"/>
          <w:w w:val="106"/>
          <w:position w:val="-1"/>
        </w:rPr>
        <w:t>.</w:t>
      </w:r>
      <w:r>
        <w:rPr>
          <w:rFonts w:ascii="Arial" w:hAnsi="Arial" w:cs="Arial" w:eastAsia="Arial"/>
          <w:sz w:val="37"/>
          <w:szCs w:val="37"/>
          <w:color w:val="A7A7A7"/>
          <w:spacing w:val="-55"/>
          <w:w w:val="64"/>
          <w:position w:val="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5"/>
          <w:position w:val="-1"/>
        </w:rPr>
        <w:t>lO¡.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4"/>
          <w:w w:val="105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99"/>
          <w:position w:val="-1"/>
        </w:rPr>
        <w:t>KICA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58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4.847687pt;margin-top:-13.462212pt;width:1.218315pt;height:35.5pt;mso-position-horizontal-relative:page;mso-position-vertical-relative:paragraph;z-index:-6827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6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color w:val="7E7E7E"/>
                      <w:spacing w:val="-168"/>
                      <w:w w:val="83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52"/>
          <w:w w:val="87"/>
          <w:position w:val="17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30"/>
          <w:w w:val="78"/>
          <w:position w:val="-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41"/>
          <w:w w:val="87"/>
          <w:position w:val="17"/>
        </w:rPr>
        <w:t>«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41"/>
          <w:w w:val="78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3"/>
          <w:w w:val="86"/>
          <w:position w:val="17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86"/>
          <w:position w:val="17"/>
        </w:rPr>
        <w:t>::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97"/>
          <w:w w:val="87"/>
          <w:position w:val="17"/>
        </w:rPr>
        <w:t>U</w:t>
      </w:r>
      <w:r>
        <w:rPr>
          <w:rFonts w:ascii="Arial" w:hAnsi="Arial" w:cs="Arial" w:eastAsia="Arial"/>
          <w:sz w:val="37"/>
          <w:szCs w:val="37"/>
          <w:color w:val="959595"/>
          <w:spacing w:val="-7"/>
          <w:w w:val="69"/>
          <w:position w:val="-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93"/>
          <w:w w:val="87"/>
          <w:position w:val="17"/>
        </w:rPr>
        <w:t>D</w:t>
      </w:r>
      <w:r>
        <w:rPr>
          <w:rFonts w:ascii="Arial" w:hAnsi="Arial" w:cs="Arial" w:eastAsia="Arial"/>
          <w:sz w:val="37"/>
          <w:szCs w:val="37"/>
          <w:color w:val="959595"/>
          <w:spacing w:val="-12"/>
          <w:w w:val="69"/>
          <w:position w:val="-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58"/>
          <w:w w:val="87"/>
          <w:position w:val="17"/>
        </w:rPr>
        <w:t>d</w:t>
      </w:r>
      <w:r>
        <w:rPr>
          <w:rFonts w:ascii="Arial" w:hAnsi="Arial" w:cs="Arial" w:eastAsia="Arial"/>
          <w:sz w:val="37"/>
          <w:szCs w:val="37"/>
          <w:color w:val="959595"/>
          <w:spacing w:val="-52"/>
          <w:w w:val="69"/>
          <w:position w:val="-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39"/>
          <w:w w:val="86"/>
          <w:position w:val="17"/>
        </w:rPr>
        <w:t>L</w:t>
      </w:r>
      <w:r>
        <w:rPr>
          <w:rFonts w:ascii="Arial" w:hAnsi="Arial" w:cs="Arial" w:eastAsia="Arial"/>
          <w:sz w:val="37"/>
          <w:szCs w:val="37"/>
          <w:color w:val="959595"/>
          <w:spacing w:val="-75"/>
          <w:w w:val="69"/>
          <w:position w:val="-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87"/>
          <w:position w:val="17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37"/>
          <w:w w:val="87"/>
          <w:position w:val="17"/>
        </w:rPr>
        <w:t>f</w:t>
      </w:r>
      <w:r>
        <w:rPr>
          <w:rFonts w:ascii="Arial" w:hAnsi="Arial" w:cs="Arial" w:eastAsia="Arial"/>
          <w:sz w:val="37"/>
          <w:szCs w:val="37"/>
          <w:color w:val="959595"/>
          <w:spacing w:val="-77"/>
          <w:w w:val="69"/>
          <w:position w:val="-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86"/>
          <w:position w:val="17"/>
        </w:rPr>
        <w:t>Lt..C•llN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1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E7E7E"/>
          <w:w w:val="111"/>
          <w:position w:val="1"/>
        </w:rPr>
        <w:t>I'Olcm.l'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-19"/>
          <w:w w:val="112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1"/>
          <w:position w:val="1"/>
        </w:rPr>
        <w:t>ALESN.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56" w:lineRule="auto"/>
        <w:ind w:right="-44" w:firstLine="15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oy.;t:tl'ln,.UoOU.."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88"/>
        </w:rPr>
        <w:t>PO'TAal.il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88"/>
        </w:rPr>
        <w:t>DCI:AIC!U.t.Nl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-2"/>
          <w:w w:val="8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3"/>
        </w:rPr>
        <w:t>US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6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71"/>
        </w:rPr>
        <w:t>UOU.o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70"/>
        </w:rPr>
        <w:t>\JI.ES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78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w w:val="98"/>
          <w:position w:val="-6"/>
        </w:rPr>
        <w:t>OUA!D.IAtl"lkXl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2"/>
          <w:w w:val="98"/>
          <w:position w:val="-6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C3C3C3"/>
          <w:spacing w:val="3"/>
          <w:w w:val="210"/>
          <w:position w:val="-6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92"/>
          <w:position w:val="-6"/>
        </w:rPr>
        <w:t>Dii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59595"/>
          <w:spacing w:val="0"/>
          <w:w w:val="100"/>
        </w:rPr>
        <w:t>1AW!l1AJG'I.:IH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59595"/>
          <w:w w:val="77"/>
        </w:rPr>
        <w:t>811lVICICI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w w:val="78"/>
        </w:rPr>
        <w:t>$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38"/>
        </w:rPr>
        <w:t>L*</w:t>
      </w:r>
      <w:r>
        <w:rPr>
          <w:rFonts w:ascii="Arial" w:hAnsi="Arial" w:cs="Arial" w:eastAsia="Arial"/>
          <w:sz w:val="13"/>
          <w:szCs w:val="13"/>
          <w:color w:val="A7A7A7"/>
          <w:spacing w:val="-16"/>
          <w:w w:val="13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100"/>
        </w:rPr>
        <w:t>OVA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7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89"/>
        </w:rPr>
        <w:t>AJ'T.\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</w:rPr>
        <w:t>AACO'MJW:J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520" w:right="1580"/>
          <w:cols w:num="3" w:equalWidth="0">
            <w:col w:w="7622" w:space="220"/>
            <w:col w:w="1205" w:space="384"/>
            <w:col w:w="4329"/>
          </w:cols>
        </w:sectPr>
      </w:pPr>
      <w:rPr/>
    </w:p>
    <w:p>
      <w:pPr>
        <w:spacing w:before="0" w:after="0" w:line="643" w:lineRule="exact"/>
        <w:ind w:left="964" w:right="-135"/>
        <w:jc w:val="left"/>
        <w:tabs>
          <w:tab w:pos="5680" w:val="left"/>
        </w:tabs>
        <w:rPr>
          <w:rFonts w:ascii="Times New Roman" w:hAnsi="Times New Roman" w:cs="Times New Roman" w:eastAsia="Times New Roman"/>
          <w:sz w:val="63"/>
          <w:szCs w:val="6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23"/>
          <w:position w:val="-2"/>
        </w:rPr>
        <w:t>UJI-!Ctli!AIO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5"/>
          <w:w w:val="123"/>
          <w:position w:val="-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23"/>
          <w:position w:val="-2"/>
        </w:rPr>
        <w:t>•I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1"/>
          <w:w w:val="123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position w:val="-2"/>
        </w:rPr>
        <w:t>JI_.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-2"/>
        </w:rPr>
        <w:t>l.w.»l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63"/>
          <w:szCs w:val="63"/>
          <w:color w:val="A7A7A7"/>
          <w:spacing w:val="0"/>
          <w:w w:val="55"/>
          <w:position w:val="1"/>
        </w:rPr>
        <w:t>...</w:t>
      </w:r>
      <w:r>
        <w:rPr>
          <w:rFonts w:ascii="Times New Roman" w:hAnsi="Times New Roman" w:cs="Times New Roman" w:eastAsia="Times New Roman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674"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959595"/>
          <w:spacing w:val="0"/>
          <w:w w:val="129"/>
        </w:rPr>
        <w:t>lfl: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29"/>
        </w:rPr>
        <w:t>)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29"/>
        </w:rPr>
        <w:t>'-fNl!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29"/>
        </w:rPr>
        <w:t>)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29"/>
        </w:rPr>
        <w:t>J.&amp;</w:t>
      </w:r>
      <w:r>
        <w:rPr>
          <w:rFonts w:ascii="Arial" w:hAnsi="Arial" w:cs="Arial" w:eastAsia="Arial"/>
          <w:sz w:val="11"/>
          <w:szCs w:val="11"/>
          <w:color w:val="959595"/>
          <w:spacing w:val="-17"/>
          <w:w w:val="129"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-20"/>
          <w:w w:val="216"/>
        </w:rPr>
        <w:t>.</w:t>
      </w:r>
      <w:r>
        <w:rPr>
          <w:rFonts w:ascii="Arial" w:hAnsi="Arial" w:cs="Arial" w:eastAsia="Arial"/>
          <w:sz w:val="11"/>
          <w:szCs w:val="11"/>
          <w:color w:val="A7A7A7"/>
          <w:spacing w:val="-13"/>
          <w:w w:val="216"/>
        </w:rPr>
        <w:t>.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392"/>
        </w:rPr>
        <w:t>r.l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34" w:after="0" w:line="240" w:lineRule="auto"/>
        <w:ind w:left="645" w:right="719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7A7A7"/>
          <w:spacing w:val="0"/>
          <w:w w:val="195"/>
        </w:rPr>
        <w:t>&amp;:le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2" w:lineRule="exact"/>
        <w:ind w:right="-20"/>
        <w:jc w:val="left"/>
        <w:tabs>
          <w:tab w:pos="6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061493pt;margin-top:2.448496pt;width:10.08pt;height:24pt;mso-position-horizontal-relative:page;mso-position-vertical-relative:paragraph;z-index:-6825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A7A7A7"/>
                      <w:spacing w:val="0"/>
                      <w:w w:val="56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1"/>
          <w:position w:val="-1"/>
        </w:rPr>
        <w:t>-.Jfii.V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2"/>
          <w:position w:val="-1"/>
        </w:rPr>
        <w:t>PUAtl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3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336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-70"/>
          <w:w w:val="336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6"/>
          <w:position w:val="-1"/>
        </w:rPr>
        <w:t>IIIIA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11" w:lineRule="exact"/>
        <w:ind w:left="674"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/>
        <w:pict>
          <v:shape style="position:absolute;margin-left:418.5pt;margin-top:10.391308pt;width:34.5pt;height:6pt;mso-position-horizontal-relative:page;mso-position-vertical-relative:paragraph;z-index:-6832" type="#_x0000_t75">
            <v:imagedata r:id="rId270" o:title=""/>
          </v:shape>
        </w:pict>
      </w:r>
      <w:r>
        <w:rPr>
          <w:rFonts w:ascii="Arial" w:hAnsi="Arial" w:cs="Arial" w:eastAsia="Arial"/>
          <w:sz w:val="37"/>
          <w:szCs w:val="37"/>
          <w:color w:val="959595"/>
          <w:spacing w:val="0"/>
          <w:w w:val="71"/>
          <w:position w:val="-4"/>
        </w:rPr>
        <w:t>"""'""'""'"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42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7.52887pt;margin-top:6.924531pt;width:25.347486pt;height:16.5pt;mso-position-horizontal-relative:page;mso-position-vertical-relative:paragraph;z-index:-6824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-85"/>
                      <w:w w:val="57"/>
                    </w:rPr>
                    <w:t>A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-5"/>
                      <w:w w:val="58"/>
                    </w:rPr>
                    <w:t>l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0"/>
                      <w:w w:val="57"/>
                    </w:rPr>
                    <w:t>'f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-29"/>
                      <w:w w:val="57"/>
                    </w:rPr>
                    <w:t>.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0"/>
                      <w:w w:val="57"/>
                    </w:rPr>
                    <w:t>,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-12"/>
                      <w:w w:val="57"/>
                    </w:rPr>
                    <w:t>,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0"/>
                      <w:w w:val="57"/>
                    </w:rPr>
                    <w:t>.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7A7A7"/>
                      <w:spacing w:val="-30"/>
                      <w:w w:val="57"/>
                    </w:rPr>
                    <w:t>,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8.164612pt;margin-top:-2.510713pt;width:12.317954pt;height:18pt;mso-position-horizontal-relative:page;mso-position-vertical-relative:paragraph;z-index:-6822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A7A7A7"/>
                      <w:spacing w:val="-33"/>
                      <w:w w:val="110"/>
                    </w:rPr>
                    <w:t>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7E7E7E"/>
                      <w:spacing w:val="0"/>
                      <w:w w:val="110"/>
                    </w:rPr>
                    <w:t>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9"/>
        </w:rPr>
        <w:t>rAMIL.IAI'-fl'l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339"/>
        </w:rPr>
        <w:t>"-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9"/>
          <w:w w:val="157"/>
        </w:rPr>
        <w:t>M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.</w:t>
      </w:r>
      <w:r>
        <w:rPr>
          <w:rFonts w:ascii="Arial" w:hAnsi="Arial" w:cs="Arial" w:eastAsia="Arial"/>
          <w:sz w:val="12"/>
          <w:szCs w:val="12"/>
          <w:color w:val="A7A7A7"/>
          <w:spacing w:val="10"/>
          <w:w w:val="157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P</w:t>
      </w:r>
      <w:r>
        <w:rPr>
          <w:rFonts w:ascii="Arial" w:hAnsi="Arial" w:cs="Arial" w:eastAsia="Arial"/>
          <w:sz w:val="12"/>
          <w:szCs w:val="12"/>
          <w:color w:val="A7A7A7"/>
          <w:spacing w:val="-8"/>
          <w:w w:val="157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f</w:t>
      </w:r>
      <w:r>
        <w:rPr>
          <w:rFonts w:ascii="Arial" w:hAnsi="Arial" w:cs="Arial" w:eastAsia="Arial"/>
          <w:sz w:val="12"/>
          <w:szCs w:val="12"/>
          <w:color w:val="A7A7A7"/>
          <w:spacing w:val="13"/>
          <w:w w:val="157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V1U,11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5" w:lineRule="exact"/>
        <w:ind w:left="510" w:right="3086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26"/>
        </w:rPr>
        <w:t>\l"'u\..a.t..i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520" w:right="1580"/>
          <w:cols w:num="3" w:equalWidth="0">
            <w:col w:w="5944" w:space="1223"/>
            <w:col w:w="1882" w:space="381"/>
            <w:col w:w="4330"/>
          </w:cols>
        </w:sectPr>
      </w:pPr>
      <w:rPr/>
    </w:p>
    <w:p>
      <w:pPr>
        <w:spacing w:before="24" w:after="0" w:line="145" w:lineRule="exact"/>
        <w:ind w:right="104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208"/>
          <w:position w:val="-1"/>
        </w:rPr>
        <w:t>-ntA:.I5ll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37" w:lineRule="exact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423.350891pt;margin-top:8.519139pt;width:4.848480pt;height:8.750245pt;mso-position-horizontal-relative:page;mso-position-vertical-relative:paragraph;z-index:-6830" coordorigin="8467,170" coordsize="97,175">
            <v:shape style="position:absolute;left:8467;top:170;width:97;height:175" coordorigin="8467,170" coordsize="97,175" path="m8467,170l8564,170,8564,345,8467,345,8467,170e" filled="t" fillcolor="#E4E4E4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127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5"/>
          <w:w w:val="209"/>
          <w:position w:val="-4"/>
        </w:rPr>
        <w:t>k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93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0"/>
          <w:w w:val="224"/>
          <w:position w:val="-4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62"/>
          <w:w w:val="106"/>
          <w:position w:val="-4"/>
        </w:rPr>
        <w:t>L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24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0"/>
          <w:w w:val="106"/>
          <w:position w:val="-4"/>
        </w:rPr>
        <w:t>\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95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7"/>
          <w:position w:val="-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8"/>
          <w:w w:val="107"/>
          <w:position w:val="-4"/>
        </w:rPr>
        <w:t>I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81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4"/>
          <w:w w:val="107"/>
          <w:position w:val="-4"/>
        </w:rPr>
        <w:t>U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0"/>
          <w:w w:val="62"/>
          <w:position w:val="1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111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6"/>
          <w:w w:val="107"/>
          <w:position w:val="-4"/>
        </w:rPr>
        <w:t>O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85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1"/>
          <w:w w:val="107"/>
          <w:position w:val="-4"/>
        </w:rPr>
        <w:t>O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54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86"/>
          <w:w w:val="106"/>
          <w:position w:val="-4"/>
        </w:rPr>
        <w:t>W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0"/>
          <w:w w:val="62"/>
          <w:position w:val="1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39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60"/>
          <w:w w:val="106"/>
          <w:position w:val="-4"/>
        </w:rPr>
        <w:t>C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26"/>
          <w:w w:val="62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6"/>
          <w:position w:val="-4"/>
        </w:rPr>
        <w:t>LIAJ.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right="224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A7A7A7"/>
          <w:w w:val="107"/>
        </w:rPr>
        <w:t>&amp;</w:t>
      </w:r>
      <w:r>
        <w:rPr>
          <w:rFonts w:ascii="Arial" w:hAnsi="Arial" w:cs="Arial" w:eastAsia="Arial"/>
          <w:sz w:val="12"/>
          <w:szCs w:val="12"/>
          <w:color w:val="A7A7A7"/>
          <w:spacing w:val="8"/>
          <w:w w:val="107"/>
        </w:rPr>
        <w:t>&lt;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7"/>
        </w:rPr>
        <w:t>1.0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107"/>
        </w:rPr>
        <w:t>1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59"/>
        </w:rPr>
        <w:t>DJUD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right="221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7A7A7"/>
          <w:w w:val="108"/>
        </w:rPr>
        <w:t>CJI'.:.\IQ.W.1'JQ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w w:val="109"/>
        </w:rPr>
        <w:t>»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11" w:after="0" w:line="111" w:lineRule="exact"/>
        <w:ind w:right="-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0"/>
          <w:w w:val="267"/>
          <w:position w:val="-2"/>
        </w:rPr>
        <w:t>ft</w:t>
      </w:r>
      <w:r>
        <w:rPr>
          <w:rFonts w:ascii="Arial" w:hAnsi="Arial" w:cs="Arial" w:eastAsia="Arial"/>
          <w:sz w:val="12"/>
          <w:szCs w:val="12"/>
          <w:color w:val="A7A7A7"/>
          <w:spacing w:val="-66"/>
          <w:w w:val="267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267"/>
          <w:position w:val="-2"/>
        </w:rPr>
        <w:t>tl</w:t>
      </w:r>
      <w:r>
        <w:rPr>
          <w:rFonts w:ascii="Arial" w:hAnsi="Arial" w:cs="Arial" w:eastAsia="Arial"/>
          <w:sz w:val="12"/>
          <w:szCs w:val="12"/>
          <w:color w:val="A7A7A7"/>
          <w:spacing w:val="72"/>
          <w:w w:val="267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267"/>
          <w:position w:val="-2"/>
        </w:rPr>
        <w:t>l</w:t>
      </w:r>
      <w:r>
        <w:rPr>
          <w:rFonts w:ascii="Arial" w:hAnsi="Arial" w:cs="Arial" w:eastAsia="Arial"/>
          <w:sz w:val="12"/>
          <w:szCs w:val="12"/>
          <w:color w:val="A7A7A7"/>
          <w:spacing w:val="-2"/>
          <w:w w:val="267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7"/>
          <w:position w:val="-2"/>
        </w:rPr>
        <w:t>J.f1W,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right="728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1"/>
          <w:szCs w:val="11"/>
          <w:color w:val="A7A7A7"/>
          <w:w w:val="132"/>
          <w:position w:val="1"/>
        </w:rPr>
        <w:t>g.¡</w:t>
      </w:r>
      <w:r>
        <w:rPr>
          <w:rFonts w:ascii="Arial" w:hAnsi="Arial" w:cs="Arial" w:eastAsia="Arial"/>
          <w:sz w:val="11"/>
          <w:szCs w:val="11"/>
          <w:color w:val="A7A7A7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7A7A7"/>
          <w:spacing w:val="0"/>
          <w:w w:val="55"/>
          <w:i/>
          <w:position w:val="1"/>
        </w:rPr>
        <w:t>M1.._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37" w:lineRule="exact"/>
        <w:ind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0"/>
          <w:w w:val="73"/>
        </w:rPr>
        <w:t>"""""'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520" w:right="1580"/>
          <w:cols w:num="2" w:equalWidth="0">
            <w:col w:w="9053" w:space="378"/>
            <w:col w:w="432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.0498pt;margin-top:0pt;width:610.9502pt;height:790.55pt;mso-position-horizontal-relative:page;mso-position-vertical-relative:page;z-index:-6821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02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74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273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15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09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90.55pt;mso-position-horizontal-relative:page;mso-position-vertical-relative:page;z-index:-6820" coordorigin="0,0" coordsize="12240,15811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74" o:title=""/>
              </v:shape>
              <v:shape style="position:absolute;left:1756;top:438;width:914;height:804" type="#_x0000_t75">
                <v:imagedata r:id="rId275" o:title=""/>
              </v:shape>
              <v:shape style="position:absolute;left:1940;top:438;width:9718;height:804" type="#_x0000_t75">
                <v:imagedata r:id="rId276" o:title=""/>
              </v:shape>
              <v:shape style="position:absolute;left:2309;top:575;width:8617;height:529" type="#_x0000_t75">
                <v:imagedata r:id="rId277" o:title=""/>
              </v:shape>
              <v:shape style="position:absolute;left:21;top:0;width:12219;height:15811" type="#_x0000_t75">
                <v:imagedata r:id="rId27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even" r:id="rId271"/>
          <w:footerReference w:type="even" r:id="rId272"/>
          <w:pgSz w:w="12240" w:h="15840"/>
        </w:sectPr>
      </w:pPr>
      <w:rPr/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19" w:lineRule="exact"/>
        <w:ind w:left="145" w:right="-20"/>
        <w:jc w:val="left"/>
        <w:tabs>
          <w:tab w:pos="660" w:val="left"/>
          <w:tab w:pos="5160" w:val="left"/>
          <w:tab w:pos="6920" w:val="left"/>
          <w:tab w:pos="9100" w:val="left"/>
        </w:tabs>
        <w:rPr>
          <w:rFonts w:ascii="Arial" w:hAnsi="Arial" w:cs="Arial" w:eastAsia="Arial"/>
          <w:sz w:val="33"/>
          <w:szCs w:val="3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8.088928pt;margin-top:30.395699pt;width:9.643211pt;height:22.484427pt;mso-position-horizontal-relative:page;mso-position-vertical-relative:paragraph;z-index:-6819" type="#_x0000_t202" filled="f" stroked="f">
            <v:textbox inset="0,0,0,0">
              <w:txbxContent>
                <w:p>
                  <w:pPr>
                    <w:spacing w:before="0" w:after="0" w:line="102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A5A5A5"/>
                      <w:spacing w:val="0"/>
                      <w:w w:val="267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441.24762pt;margin-top:30.667967pt;width:6.4845pt;height:22.212159pt;mso-position-horizontal-relative:page;mso-position-vertical-relative:paragraph;z-index:-6816" coordorigin="8825,613" coordsize="130,444">
            <v:shape style="position:absolute;left:8825;top:613;width:130;height:444" coordorigin="8825,613" coordsize="130,444" path="m8825,613l8955,613,8955,1058,8825,1058,8825,613e" filled="t" fillcolor="#E8E8E8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485382pt;margin-top:30.02021pt;width:104.925307pt;height:36pt;mso-position-horizontal-relative:page;mso-position-vertical-relative:paragraph;z-index:-6813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tabs>
                      <w:tab w:pos="1560" w:val="left"/>
                    </w:tabs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-5"/>
                      <w:w w:val="97"/>
                      <w:position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727272"/>
                      <w:spacing w:val="14"/>
                      <w:w w:val="183"/>
                      <w:position w:val="2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-17"/>
                      <w:w w:val="75"/>
                      <w:position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-18"/>
                      <w:w w:val="75"/>
                      <w:position w:val="2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30"/>
                      <w:position w:val="2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-118"/>
                      <w:w w:val="30"/>
                      <w:position w:val="22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-31"/>
                      <w:w w:val="30"/>
                      <w:position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-16"/>
                      <w:w w:val="86"/>
                      <w:position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86"/>
                      <w:position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A5A5A5"/>
                      <w:spacing w:val="0"/>
                      <w:w w:val="59"/>
                      <w:position w:val="0"/>
                    </w:rPr>
                    <w:t>=·-</w:t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7.106506pt;margin-top:-9.61609pt;width:290.524777pt;height:57.5pt;mso-position-horizontal-relative:page;mso-position-vertical-relative:paragraph;z-index:-6812" type="#_x0000_t202" filled="f" stroked="f">
            <v:textbox inset="0,0,0,0">
              <w:txbxContent>
                <w:p>
                  <w:pPr>
                    <w:spacing w:before="0" w:after="0" w:line="1150" w:lineRule="exact"/>
                    <w:ind w:right="-213"/>
                    <w:jc w:val="left"/>
                    <w:tabs>
                      <w:tab w:pos="3660" w:val="left"/>
                      <w:tab w:pos="4580" w:val="left"/>
                      <w:tab w:pos="5540" w:val="left"/>
                    </w:tabs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5"/>
                      <w:szCs w:val="115"/>
                      <w:color w:val="A5A5A5"/>
                      <w:spacing w:val="0"/>
                      <w:w w:val="149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5"/>
                      <w:szCs w:val="115"/>
                      <w:color w:val="A5A5A5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5"/>
                      <w:szCs w:val="115"/>
                      <w:color w:val="A5A5A5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0"/>
                      <w:w w:val="88"/>
                      <w:position w:val="14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-50"/>
                      <w:w w:val="88"/>
                      <w:position w:val="1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919191"/>
                      <w:spacing w:val="0"/>
                      <w:w w:val="57"/>
                      <w:position w:val="1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919191"/>
                      <w:spacing w:val="0"/>
                      <w:w w:val="100"/>
                      <w:position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919191"/>
                      <w:spacing w:val="0"/>
                      <w:w w:val="100"/>
                      <w:position w:val="14"/>
                    </w:rPr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5A5A5"/>
                      <w:spacing w:val="0"/>
                      <w:w w:val="100"/>
                      <w:position w:val="-2"/>
                    </w:rPr>
                    <w:t>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5A5A5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5A5A5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16"/>
                      <w:position w:val="8"/>
                    </w:rPr>
                    <w:t>""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IJIII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72"/>
        </w:rPr>
        <w:t>111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1"/>
          <w:w w:val="7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272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919191"/>
          <w:spacing w:val="0"/>
          <w:w w:val="225"/>
        </w:rPr>
        <w:t>(d</w:t>
      </w:r>
      <w:r>
        <w:rPr>
          <w:rFonts w:ascii="Times New Roman" w:hAnsi="Times New Roman" w:cs="Times New Roman" w:eastAsia="Times New Roman"/>
          <w:sz w:val="10"/>
          <w:szCs w:val="10"/>
          <w:color w:val="91919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  <w:t>za61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  <w:t>).(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  <w:t>'11t4'!4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</w:r>
      <w:r>
        <w:rPr>
          <w:rFonts w:ascii="Times New Roman" w:hAnsi="Times New Roman" w:cs="Times New Roman" w:eastAsia="Times New Roman"/>
          <w:sz w:val="49"/>
          <w:szCs w:val="49"/>
          <w:color w:val="A5A5A5"/>
          <w:spacing w:val="0"/>
          <w:w w:val="55"/>
        </w:rPr>
        <w:t>.......</w:t>
      </w:r>
      <w:r>
        <w:rPr>
          <w:rFonts w:ascii="Times New Roman" w:hAnsi="Times New Roman" w:cs="Times New Roman" w:eastAsia="Times New Roman"/>
          <w:sz w:val="49"/>
          <w:szCs w:val="49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53"/>
          <w:szCs w:val="53"/>
          <w:color w:val="919191"/>
          <w:spacing w:val="0"/>
          <w:w w:val="55"/>
        </w:rPr>
        <w:t>......</w:t>
      </w:r>
      <w:r>
        <w:rPr>
          <w:rFonts w:ascii="Times New Roman" w:hAnsi="Times New Roman" w:cs="Times New Roman" w:eastAsia="Times New Roman"/>
          <w:sz w:val="53"/>
          <w:szCs w:val="53"/>
          <w:color w:val="919191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53"/>
          <w:szCs w:val="53"/>
          <w:color w:val="919191"/>
          <w:spacing w:val="29"/>
          <w:w w:val="55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6"/>
          <w:position w:val="-3"/>
        </w:rPr>
        <w:t>1'1\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7"/>
          <w:position w:val="-3"/>
        </w:rPr>
        <w:t>l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6"/>
          <w:position w:val="-3"/>
        </w:rPr>
        <w:t>A</w:t>
      </w:r>
      <w:r>
        <w:rPr>
          <w:rFonts w:ascii="Arial" w:hAnsi="Arial" w:cs="Arial" w:eastAsia="Arial"/>
          <w:sz w:val="13"/>
          <w:szCs w:val="13"/>
          <w:color w:val="A5A5A5"/>
          <w:spacing w:val="-2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00"/>
          <w:position w:val="-3"/>
        </w:rPr>
        <w:t>IQ.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-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263"/>
          <w:position w:val="-3"/>
        </w:rPr>
        <w:t>»'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392"/>
          <w:position w:val="-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9"/>
          <w:w w:val="392"/>
          <w:position w:val="-3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3"/>
        </w:rPr>
        <w:t>HA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3"/>
        </w:rPr>
      </w:r>
      <w:r>
        <w:rPr>
          <w:rFonts w:ascii="Arial" w:hAnsi="Arial" w:cs="Arial" w:eastAsia="Arial"/>
          <w:sz w:val="33"/>
          <w:szCs w:val="33"/>
          <w:color w:val="919191"/>
          <w:spacing w:val="0"/>
          <w:w w:val="54"/>
          <w:position w:val="-9"/>
        </w:rPr>
        <w:t>...........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left="7602" w:right="-20"/>
        <w:jc w:val="left"/>
        <w:tabs>
          <w:tab w:pos="9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267"/>
          <w:position w:val="1"/>
        </w:rPr>
        <w:t>o.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267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59"/>
          <w:w w:val="267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267"/>
          <w:position w:val="1"/>
        </w:rPr>
        <w:t>D()k-'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89"/>
          <w:position w:val="1"/>
        </w:rPr>
        <w:t>ax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89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88"/>
          <w:position w:val="1"/>
        </w:rPr>
        <w:t>DtAO</w:t>
      </w:r>
      <w:r>
        <w:rPr>
          <w:rFonts w:ascii="Arial" w:hAnsi="Arial" w:cs="Arial" w:eastAsia="Arial"/>
          <w:sz w:val="13"/>
          <w:szCs w:val="13"/>
          <w:color w:val="919191"/>
          <w:spacing w:val="-23"/>
          <w:w w:val="188"/>
          <w:position w:val="1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-26"/>
          <w:w w:val="190"/>
          <w:position w:val="4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90"/>
          <w:position w:val="1"/>
        </w:rPr>
        <w:t>A.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right="229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19191"/>
          <w:spacing w:val="0"/>
          <w:w w:val="271"/>
        </w:rPr>
        <w:t>»':Af'AL\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4" w:after="0" w:line="185" w:lineRule="auto"/>
        <w:ind w:left="7535" w:right="3836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A5A5A5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3"/>
          <w:w w:val="108"/>
        </w:rPr>
        <w:t>Ca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7"/>
        </w:rPr>
        <w:t>.</w:t>
      </w:r>
      <w:r>
        <w:rPr>
          <w:rFonts w:ascii="Arial" w:hAnsi="Arial" w:cs="Arial" w:eastAsia="Arial"/>
          <w:sz w:val="13"/>
          <w:szCs w:val="13"/>
          <w:color w:val="A5A5A5"/>
          <w:spacing w:val="4"/>
          <w:w w:val="108"/>
        </w:rPr>
        <w:t>»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8"/>
        </w:rPr>
        <w:t>ll</w:t>
      </w:r>
      <w:r>
        <w:rPr>
          <w:rFonts w:ascii="Arial" w:hAnsi="Arial" w:cs="Arial" w:eastAsia="Arial"/>
          <w:sz w:val="13"/>
          <w:szCs w:val="13"/>
          <w:color w:val="A5A5A5"/>
          <w:spacing w:val="2"/>
          <w:w w:val="107"/>
        </w:rPr>
        <w:t>'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7"/>
        </w:rPr>
        <w:t>t.'</w:t>
      </w:r>
      <w:r>
        <w:rPr>
          <w:rFonts w:ascii="Arial" w:hAnsi="Arial" w:cs="Arial" w:eastAsia="Arial"/>
          <w:sz w:val="13"/>
          <w:szCs w:val="13"/>
          <w:color w:val="A5A5A5"/>
          <w:spacing w:val="7"/>
          <w:w w:val="107"/>
        </w:rPr>
        <w:t>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7"/>
        </w:rPr>
        <w:t>&amp;.</w:t>
      </w:r>
      <w:r>
        <w:rPr>
          <w:rFonts w:ascii="Arial" w:hAnsi="Arial" w:cs="Arial" w:eastAsia="Arial"/>
          <w:sz w:val="13"/>
          <w:szCs w:val="13"/>
          <w:color w:val="A5A5A5"/>
          <w:spacing w:val="-3"/>
          <w:w w:val="108"/>
        </w:rPr>
        <w:t>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03"/>
        </w:rPr>
        <w:t>..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0"/>
          <w:w w:val="53"/>
        </w:rPr>
        <w:t>O'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0"/>
          <w:w w:val="52"/>
        </w:rPr>
        <w:t>\oCI'.WOA""""·'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8"/>
        </w:rPr>
        <w:t>Nf.UU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7"/>
        </w:rPr>
        <w:t>L.\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8"/>
        </w:rPr>
        <w:t>11.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158" w:lineRule="exact"/>
        <w:ind w:left="75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919191"/>
          <w:w w:val="198"/>
        </w:rPr>
        <w:t>L</w:t>
      </w:r>
      <w:r>
        <w:rPr>
          <w:rFonts w:ascii="Arial" w:hAnsi="Arial" w:cs="Arial" w:eastAsia="Arial"/>
          <w:sz w:val="12"/>
          <w:szCs w:val="12"/>
          <w:color w:val="919191"/>
          <w:spacing w:val="-7"/>
          <w:w w:val="196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9"/>
        </w:rPr>
        <w:t>LO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WOAAI$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60" w:bottom="280" w:left="960" w:right="2260"/>
          <w:headerReference w:type="odd" r:id="rId279"/>
          <w:footerReference w:type="odd" r:id="rId280"/>
          <w:pgSz w:w="15860" w:h="12260" w:orient="landscape"/>
        </w:sectPr>
      </w:pPr>
      <w:rPr/>
    </w:p>
    <w:p>
      <w:pPr>
        <w:spacing w:before="0" w:after="0" w:line="664" w:lineRule="exact"/>
        <w:ind w:left="145" w:right="-135"/>
        <w:jc w:val="left"/>
        <w:tabs>
          <w:tab w:pos="660" w:val="left"/>
          <w:tab w:pos="4340" w:val="left"/>
          <w:tab w:pos="5380" w:val="left"/>
        </w:tabs>
        <w:rPr>
          <w:rFonts w:ascii="Arial" w:hAnsi="Arial" w:cs="Arial" w:eastAsia="Arial"/>
          <w:sz w:val="63"/>
          <w:szCs w:val="6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-7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4"/>
        </w:rPr>
        <w:t>llCI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4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86"/>
          <w:position w:val="-4"/>
        </w:rPr>
        <w:t>IIQJ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1"/>
          <w:w w:val="86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4"/>
        </w:rPr>
        <w:t>OlOUll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56"/>
          <w:position w:val="-4"/>
        </w:rPr>
        <w:t>.lll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5"/>
          <w:w w:val="156"/>
          <w:position w:val="-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7"/>
          <w:w w:val="110"/>
          <w:position w:val="-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87"/>
          <w:position w:val="-4"/>
        </w:rPr>
        <w:t>-GIOI.Qltlol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4"/>
        </w:rPr>
      </w:r>
      <w:r>
        <w:rPr>
          <w:rFonts w:ascii="Arial" w:hAnsi="Arial" w:cs="Arial" w:eastAsia="Arial"/>
          <w:sz w:val="19"/>
          <w:szCs w:val="19"/>
          <w:color w:val="919191"/>
          <w:spacing w:val="0"/>
          <w:w w:val="100"/>
          <w:position w:val="-7"/>
        </w:rPr>
        <w:t>m</w:t>
      </w:r>
      <w:r>
        <w:rPr>
          <w:rFonts w:ascii="Arial" w:hAnsi="Arial" w:cs="Arial" w:eastAsia="Arial"/>
          <w:sz w:val="19"/>
          <w:szCs w:val="19"/>
          <w:color w:val="919191"/>
          <w:spacing w:val="-16"/>
          <w:w w:val="100"/>
          <w:position w:val="-7"/>
        </w:rPr>
        <w:t> </w:t>
      </w:r>
      <w:r>
        <w:rPr>
          <w:rFonts w:ascii="Arial" w:hAnsi="Arial" w:cs="Arial" w:eastAsia="Arial"/>
          <w:sz w:val="19"/>
          <w:szCs w:val="19"/>
          <w:color w:val="919191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9"/>
          <w:szCs w:val="19"/>
          <w:color w:val="919191"/>
          <w:spacing w:val="0"/>
          <w:w w:val="100"/>
          <w:position w:val="-7"/>
        </w:rPr>
      </w:r>
      <w:r>
        <w:rPr>
          <w:rFonts w:ascii="Arial" w:hAnsi="Arial" w:cs="Arial" w:eastAsia="Arial"/>
          <w:sz w:val="39"/>
          <w:szCs w:val="39"/>
          <w:color w:val="A5A5A5"/>
          <w:spacing w:val="-45"/>
          <w:w w:val="143"/>
          <w:position w:val="-4"/>
        </w:rPr>
        <w:t>,</w:t>
      </w:r>
      <w:r>
        <w:rPr>
          <w:rFonts w:ascii="Arial" w:hAnsi="Arial" w:cs="Arial" w:eastAsia="Arial"/>
          <w:sz w:val="63"/>
          <w:szCs w:val="63"/>
          <w:color w:val="A5A5A5"/>
          <w:spacing w:val="0"/>
          <w:w w:val="56"/>
          <w:position w:val="-4"/>
        </w:rPr>
        <w:t>..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exact"/>
        <w:ind w:right="-96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919191"/>
          <w:spacing w:val="0"/>
          <w:w w:val="77"/>
          <w:position w:val="-15"/>
        </w:rPr>
        <w:t>"'"""'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664" w:lineRule="exact"/>
        <w:ind w:right="-136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4"/>
          <w:szCs w:val="64"/>
          <w:color w:val="A5A5A5"/>
          <w:spacing w:val="0"/>
          <w:w w:val="54"/>
          <w:position w:val="-5"/>
        </w:rPr>
        <w:t>...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1"/>
        </w:rPr>
        <w:t>Cll;AJ'IM.\&amp;.18CXJ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1"/>
        </w:rPr>
        <w:t>    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1"/>
          <w:w w:val="8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529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3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5.524963pt;margin-top:4.920847pt;width:15.501705pt;height:17pt;mso-position-horizontal-relative:page;mso-position-vertical-relative:paragraph;z-index:-6811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34"/>
                      <w:szCs w:val="34"/>
                      <w:color w:val="B8B8B8"/>
                      <w:w w:val="56"/>
                    </w:rPr>
                    <w:t>,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B8B8B8"/>
                      <w:spacing w:val="-38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919191"/>
                      <w:spacing w:val="0"/>
                      <w:w w:val="55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919191"/>
                      <w:spacing w:val="-43"/>
                      <w:w w:val="55"/>
                    </w:rPr>
                    <w:t>.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color w:val="A5A5A5"/>
                      <w:spacing w:val="0"/>
                      <w:w w:val="62"/>
                    </w:rPr>
                    <w:t>,..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'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A5A5A5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43"/>
        </w:rPr>
        <w:t>DI</w:t>
      </w:r>
      <w:r>
        <w:rPr>
          <w:rFonts w:ascii="Arial" w:hAnsi="Arial" w:cs="Arial" w:eastAsia="Arial"/>
          <w:sz w:val="13"/>
          <w:szCs w:val="13"/>
          <w:color w:val="A5A5A5"/>
          <w:spacing w:val="13"/>
          <w:w w:val="143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43"/>
        </w:rPr>
        <w:t>!I</w:t>
      </w:r>
      <w:r>
        <w:rPr>
          <w:rFonts w:ascii="Arial" w:hAnsi="Arial" w:cs="Arial" w:eastAsia="Arial"/>
          <w:sz w:val="13"/>
          <w:szCs w:val="13"/>
          <w:color w:val="A5A5A5"/>
          <w:spacing w:val="-10"/>
          <w:w w:val="143"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43"/>
        </w:rPr>
        <w:t>•ArtHro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34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19191"/>
          <w:spacing w:val="0"/>
          <w:w w:val="73"/>
        </w:rPr>
        <w:t>llft,"-,n1.of.¡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93" w:lineRule="exact"/>
        <w:ind w:right="-20"/>
        <w:jc w:val="left"/>
        <w:tabs>
          <w:tab w:pos="1580" w:val="left"/>
          <w:tab w:pos="400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7"/>
          <w:w w:val="75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9"/>
          <w:position w:val="1"/>
        </w:rPr>
        <w:t>'AAA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1"/>
          <w:position w:val="1"/>
        </w:rPr>
        <w:t>Ul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"/>
          <w:w w:val="82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10"/>
          <w:position w:val="1"/>
        </w:rPr>
        <w:t>M4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4"/>
          <w:w w:val="110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66"/>
          <w:position w:val="1"/>
        </w:rPr>
        <w:t>11J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0"/>
          <w:w w:val="75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1"/>
        </w:rPr>
        <w:t>IA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5"/>
          <w:position w:val="1"/>
        </w:rPr>
        <w:t>M.\</w:t>
      </w:r>
      <w:r>
        <w:rPr>
          <w:rFonts w:ascii="Arial" w:hAnsi="Arial" w:cs="Arial" w:eastAsia="Arial"/>
          <w:sz w:val="13"/>
          <w:szCs w:val="13"/>
          <w:color w:val="919191"/>
          <w:spacing w:val="-68"/>
          <w:w w:val="106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727272"/>
          <w:spacing w:val="-25"/>
          <w:w w:val="241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46"/>
          <w:position w:val="1"/>
        </w:rPr>
        <w:t>,IA$ct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0"/>
          <w:position w:val="1"/>
        </w:rPr>
      </w:r>
      <w:r>
        <w:rPr>
          <w:rFonts w:ascii="Arial" w:hAnsi="Arial" w:cs="Arial" w:eastAsia="Arial"/>
          <w:sz w:val="40"/>
          <w:szCs w:val="40"/>
          <w:color w:val="545454"/>
          <w:spacing w:val="-13"/>
          <w:w w:val="74"/>
          <w:position w:val="-17"/>
        </w:rPr>
        <w:t>'</w:t>
      </w:r>
      <w:r>
        <w:rPr>
          <w:rFonts w:ascii="Arial" w:hAnsi="Arial" w:cs="Arial" w:eastAsia="Arial"/>
          <w:sz w:val="40"/>
          <w:szCs w:val="40"/>
          <w:color w:val="919191"/>
          <w:spacing w:val="0"/>
          <w:w w:val="66"/>
          <w:position w:val="-17"/>
        </w:rPr>
        <w:t>""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4" w:equalWidth="0">
            <w:col w:w="5659" w:space="248"/>
            <w:col w:w="519" w:space="676"/>
            <w:col w:w="260" w:space="173"/>
            <w:col w:w="5105"/>
          </w:cols>
        </w:sectPr>
      </w:pPr>
      <w:rPr/>
    </w:p>
    <w:p>
      <w:pPr>
        <w:spacing w:before="0" w:after="0" w:line="143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229"/>
        </w:rPr>
        <w:t>ADOitlll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36"/>
        </w:rPr>
        <w:t>mt'.ll.;J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36"/>
        </w:rPr>
        <w:t> 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36"/>
        </w:rPr>
        <w:t>hfi,.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2" w:equalWidth="0">
            <w:col w:w="8759" w:space="358"/>
            <w:col w:w="3523"/>
          </w:cols>
        </w:sectPr>
      </w:pPr>
      <w:rPr/>
    </w:p>
    <w:p>
      <w:pPr>
        <w:spacing w:before="0" w:after="0" w:line="72" w:lineRule="exact"/>
        <w:ind w:left="7535" w:right="-20"/>
        <w:jc w:val="left"/>
        <w:tabs>
          <w:tab w:pos="910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40"/>
          <w:szCs w:val="40"/>
          <w:color w:val="919191"/>
          <w:spacing w:val="0"/>
          <w:w w:val="64"/>
          <w:position w:val="-27"/>
        </w:rPr>
        <w:t>"""""</w:t>
      </w:r>
      <w:r>
        <w:rPr>
          <w:rFonts w:ascii="Arial" w:hAnsi="Arial" w:cs="Arial" w:eastAsia="Arial"/>
          <w:sz w:val="40"/>
          <w:szCs w:val="40"/>
          <w:color w:val="919191"/>
          <w:spacing w:val="0"/>
          <w:w w:val="100"/>
          <w:position w:val="-27"/>
        </w:rPr>
        <w:tab/>
      </w:r>
      <w:r>
        <w:rPr>
          <w:rFonts w:ascii="Arial" w:hAnsi="Arial" w:cs="Arial" w:eastAsia="Arial"/>
          <w:sz w:val="40"/>
          <w:szCs w:val="40"/>
          <w:color w:val="919191"/>
          <w:spacing w:val="0"/>
          <w:w w:val="100"/>
          <w:position w:val="-27"/>
        </w:rPr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09"/>
          <w:position w:val="-6"/>
        </w:rPr>
        <w:t>Al.&lt;!o\</w:t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10"/>
          <w:position w:val="-6"/>
        </w:rPr>
        <w:t>)</w:t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09"/>
          <w:position w:val="-6"/>
        </w:rPr>
        <w:t>y'1AJ:IU.AfX</w:t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10"/>
          <w:position w:val="-6"/>
        </w:rPr>
        <w:t>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</w:sectPr>
      </w:pPr>
      <w:rPr/>
    </w:p>
    <w:p>
      <w:pPr>
        <w:spacing w:before="0" w:after="0" w:line="410" w:lineRule="exact"/>
        <w:ind w:right="-20"/>
        <w:jc w:val="righ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A5A5A5"/>
          <w:w w:val="72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A5A5A5"/>
          <w:spacing w:val="-3"/>
          <w:w w:val="72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5A5A5"/>
          <w:spacing w:val="0"/>
          <w:w w:val="72"/>
        </w:rPr>
        <w:t>..,</w:t>
      </w:r>
      <w:r>
        <w:rPr>
          <w:rFonts w:ascii="Times New Roman" w:hAnsi="Times New Roman" w:cs="Times New Roman" w:eastAsia="Times New Roman"/>
          <w:sz w:val="41"/>
          <w:szCs w:val="41"/>
          <w:color w:val="A5A5A5"/>
          <w:spacing w:val="-3"/>
          <w:w w:val="72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5A5A5"/>
          <w:spacing w:val="0"/>
          <w:w w:val="72"/>
        </w:rPr>
        <w:t>,.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01"/>
        </w:rPr>
        <w:t>i</w:t>
      </w:r>
      <w:r>
        <w:rPr>
          <w:rFonts w:ascii="Arial" w:hAnsi="Arial" w:cs="Arial" w:eastAsia="Arial"/>
          <w:sz w:val="13"/>
          <w:szCs w:val="13"/>
          <w:color w:val="A5A5A5"/>
          <w:spacing w:val="-68"/>
          <w:w w:val="301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01"/>
        </w:rPr>
        <w:t>...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2" w:equalWidth="0">
            <w:col w:w="8111" w:space="160"/>
            <w:col w:w="4369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0" w:right="-150"/>
        <w:jc w:val="left"/>
        <w:tabs>
          <w:tab w:pos="660" w:val="left"/>
          <w:tab w:pos="4320" w:val="left"/>
          <w:tab w:pos="5120" w:val="left"/>
          <w:tab w:pos="59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)O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100"/>
        </w:rPr>
        <w:t>Mil</w:t>
      </w:r>
      <w:r>
        <w:rPr>
          <w:rFonts w:ascii="Arial" w:hAnsi="Arial" w:cs="Arial" w:eastAsia="Arial"/>
          <w:sz w:val="13"/>
          <w:szCs w:val="13"/>
          <w:color w:val="B8B8B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7"/>
        </w:rPr>
        <w:t>IMKOlJ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50"/>
        </w:rPr>
        <w:t>Jl.ctOt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5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5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919191"/>
          <w:spacing w:val="0"/>
          <w:w w:val="79"/>
          <w:position w:val="4"/>
        </w:rPr>
        <w:t>.,,</w:t>
      </w:r>
      <w:r>
        <w:rPr>
          <w:rFonts w:ascii="Times New Roman" w:hAnsi="Times New Roman" w:cs="Times New Roman" w:eastAsia="Times New Roman"/>
          <w:sz w:val="36"/>
          <w:szCs w:val="36"/>
          <w:color w:val="919191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919191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73"/>
          <w:szCs w:val="73"/>
          <w:color w:val="919191"/>
          <w:spacing w:val="-63"/>
          <w:w w:val="114"/>
          <w:position w:val="4"/>
        </w:rPr>
        <w:t>.</w:t>
      </w:r>
      <w:r>
        <w:rPr>
          <w:rFonts w:ascii="Arial" w:hAnsi="Arial" w:cs="Arial" w:eastAsia="Arial"/>
          <w:sz w:val="39"/>
          <w:szCs w:val="39"/>
          <w:color w:val="A5A5A5"/>
          <w:spacing w:val="0"/>
          <w:w w:val="77"/>
          <w:position w:val="4"/>
        </w:rPr>
        <w:t>.,.,</w:t>
      </w:r>
      <w:r>
        <w:rPr>
          <w:rFonts w:ascii="Arial" w:hAnsi="Arial" w:cs="Arial" w:eastAsia="Arial"/>
          <w:sz w:val="39"/>
          <w:szCs w:val="39"/>
          <w:color w:val="A5A5A5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39"/>
          <w:szCs w:val="39"/>
          <w:color w:val="A5A5A5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0"/>
          <w:w w:val="66"/>
          <w:position w:val="6"/>
        </w:rPr>
        <w:t>....,.,,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27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919191"/>
          <w:spacing w:val="-13"/>
          <w:w w:val="58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67"/>
          <w:w w:val="66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color w:val="919191"/>
          <w:spacing w:val="-48"/>
          <w:w w:val="58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0"/>
          <w:w w:val="66"/>
        </w:rPr>
        <w:t>.,.,,.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40" w:lineRule="auto"/>
        <w:ind w:left="1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215"/>
        </w:rPr>
        <w:t>SA.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2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215"/>
        </w:rPr>
        <w:t>"J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8"/>
          <w:w w:val="21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0"/>
          <w:w w:val="129"/>
        </w:rPr>
        <w:t>JBAa'D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454.294861pt;margin-top:-.010150pt;width:.1pt;height:8.867676pt;mso-position-horizontal-relative:page;mso-position-vertical-relative:paragraph;z-index:-6815" coordorigin="9086,0" coordsize="2,177">
            <v:shape style="position:absolute;left:9086;top:0;width:2;height:177" coordorigin="9086,0" coordsize="0,177" path="m9086,177l9086,0e" filled="f" stroked="t" strokeweight="2.170575pt" strokecolor="#E8E8E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A5A5A5"/>
          <w:w w:val="190"/>
        </w:rPr>
        <w:t>•tuttl</w:t>
      </w:r>
      <w:r>
        <w:rPr>
          <w:rFonts w:ascii="Arial" w:hAnsi="Arial" w:cs="Arial" w:eastAsia="Arial"/>
          <w:sz w:val="13"/>
          <w:szCs w:val="13"/>
          <w:color w:val="A5A5A5"/>
          <w:spacing w:val="-16"/>
          <w:w w:val="190"/>
        </w:rPr>
        <w:t>'</w:t>
      </w:r>
      <w:r>
        <w:rPr>
          <w:rFonts w:ascii="Arial" w:hAnsi="Arial" w:cs="Arial" w:eastAsia="Arial"/>
          <w:sz w:val="13"/>
          <w:szCs w:val="13"/>
          <w:color w:val="A5A5A5"/>
          <w:spacing w:val="-19"/>
          <w:w w:val="191"/>
        </w:rPr>
        <w:t>l</w:t>
      </w:r>
      <w:r>
        <w:rPr>
          <w:rFonts w:ascii="Arial" w:hAnsi="Arial" w:cs="Arial" w:eastAsia="Arial"/>
          <w:sz w:val="13"/>
          <w:szCs w:val="13"/>
          <w:color w:val="A5A5A5"/>
          <w:spacing w:val="-59"/>
          <w:w w:val="191"/>
        </w:rPr>
        <w:t>l</w:t>
      </w:r>
      <w:r>
        <w:rPr>
          <w:rFonts w:ascii="Arial" w:hAnsi="Arial" w:cs="Arial" w:eastAsia="Arial"/>
          <w:sz w:val="13"/>
          <w:szCs w:val="13"/>
          <w:color w:val="A5A5A5"/>
          <w:spacing w:val="-84"/>
          <w:w w:val="123"/>
        </w:rPr>
        <w:t>1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4"/>
        </w:rPr>
        <w:t>.</w:t>
      </w:r>
      <w:r>
        <w:rPr>
          <w:rFonts w:ascii="Arial" w:hAnsi="Arial" w:cs="Arial" w:eastAsia="Arial"/>
          <w:sz w:val="13"/>
          <w:szCs w:val="13"/>
          <w:color w:val="A5A5A5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22"/>
        </w:rPr>
        <w:t>.u.lll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w w:val="121"/>
        </w:rPr>
        <w:t>Ol'AI"DWJJJ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w w:val="122"/>
        </w:rPr>
        <w:t>(''O(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w w:val="121"/>
        </w:rPr>
        <w:t>bl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w w:val="110"/>
        </w:rPr>
        <w:t>1'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109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110"/>
        </w:rPr>
        <w:t>,..11'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109"/>
        </w:rPr>
        <w:t>\: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283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67"/>
          <w:w w:val="28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39"/>
        </w:rPr>
        <w:t>A,.Y'•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19191"/>
          <w:w w:val="110"/>
        </w:rPr>
        <w:t>8ri.JL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23"/>
          <w:w w:val="11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1" w:lineRule="exact"/>
        <w:ind w:right="-20"/>
        <w:jc w:val="left"/>
        <w:tabs>
          <w:tab w:pos="15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5A5A5"/>
          <w:w w:val="160"/>
          <w:position w:val="1"/>
        </w:rPr>
        <w:t>f"UI</w:t>
      </w:r>
      <w:r>
        <w:rPr>
          <w:rFonts w:ascii="Arial" w:hAnsi="Arial" w:cs="Arial" w:eastAsia="Arial"/>
          <w:sz w:val="13"/>
          <w:szCs w:val="13"/>
          <w:color w:val="A5A5A5"/>
          <w:w w:val="161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A5A5A5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78"/>
          <w:position w:val="1"/>
        </w:rPr>
        <w:t>JI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3"/>
          <w:w w:val="78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7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7"/>
          <w:w w:val="98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392"/>
          <w:position w:val="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1"/>
        </w:rPr>
        <w:t>HA</w:t>
      </w:r>
      <w:r>
        <w:rPr>
          <w:rFonts w:ascii="Arial" w:hAnsi="Arial" w:cs="Arial" w:eastAsia="Arial"/>
          <w:sz w:val="13"/>
          <w:szCs w:val="13"/>
          <w:color w:val="A5A5A5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31"/>
          <w:position w:val="0"/>
        </w:rPr>
        <w:t>6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30"/>
          <w:position w:val="0"/>
        </w:rPr>
        <w:t>\.\IIUit.Sa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right="-20"/>
        <w:jc w:val="left"/>
        <w:tabs>
          <w:tab w:pos="15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A5A5A5"/>
          <w:w w:val="115"/>
        </w:rPr>
        <w:t>IW'Ut</w:t>
      </w:r>
      <w:r>
        <w:rPr>
          <w:rFonts w:ascii="Arial" w:hAnsi="Arial" w:cs="Arial" w:eastAsia="Arial"/>
          <w:sz w:val="14"/>
          <w:szCs w:val="14"/>
          <w:color w:val="A5A5A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13"/>
        </w:rPr>
        <w:t>l'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13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13"/>
        </w:rPr>
        <w:t>oiN'I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-4"/>
          <w:w w:val="113"/>
        </w:rPr>
        <w:t>O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13"/>
        </w:rPr>
        <w:t>1M</w:t>
      </w:r>
      <w:r>
        <w:rPr>
          <w:rFonts w:ascii="Arial" w:hAnsi="Arial" w:cs="Arial" w:eastAsia="Arial"/>
          <w:sz w:val="12"/>
          <w:szCs w:val="12"/>
          <w:color w:val="919191"/>
          <w:spacing w:val="-32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13"/>
        </w:rPr>
        <w:t>9vtek'ldCEIIOU.\.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8" w:lineRule="exact"/>
        <w:ind w:right="-42" w:firstLine="15"/>
        <w:jc w:val="left"/>
        <w:tabs>
          <w:tab w:pos="158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454.518646pt;margin-top:7.358178pt;width:.1pt;height:8.867676pt;mso-position-horizontal-relative:page;mso-position-vertical-relative:paragraph;z-index:-6814" coordorigin="9090,147" coordsize="2,177">
            <v:shape style="position:absolute;left:9090;top:147;width:2;height:177" coordorigin="9090,147" coordsize="0,177" path="m9090,325l9090,147e" filled="f" stroked="t" strokeweight="4.007085pt" strokecolor="#E8E8E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1'111'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"l'ólt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7"/>
          <w:position w:val="1"/>
        </w:rPr>
        <w:t>AJIT.A&amp;\lA.Olfrdl't.,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7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83"/>
          <w:position w:val="0"/>
        </w:rPr>
        <w:t>f'Qh."'WNTl</w:t>
      </w:r>
      <w:r>
        <w:rPr>
          <w:rFonts w:ascii="Arial" w:hAnsi="Arial" w:cs="Arial" w:eastAsia="Arial"/>
          <w:sz w:val="13"/>
          <w:szCs w:val="13"/>
          <w:color w:val="A5A5A5"/>
          <w:spacing w:val="-27"/>
          <w:w w:val="83"/>
          <w:position w:val="0"/>
        </w:rPr>
        <w:t>!</w:t>
      </w:r>
      <w:r>
        <w:rPr>
          <w:rFonts w:ascii="Arial" w:hAnsi="Arial" w:cs="Arial" w:eastAsia="Arial"/>
          <w:sz w:val="13"/>
          <w:szCs w:val="13"/>
          <w:color w:val="A5A5A5"/>
          <w:spacing w:val="3"/>
          <w:w w:val="216"/>
          <w:position w:val="0"/>
        </w:rPr>
        <w:t>,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5"/>
          <w:position w:val="0"/>
        </w:rPr>
        <w:t>\J.I!</w:t>
      </w:r>
      <w:r>
        <w:rPr>
          <w:rFonts w:ascii="Arial" w:hAnsi="Arial" w:cs="Arial" w:eastAsia="Arial"/>
          <w:sz w:val="13"/>
          <w:szCs w:val="13"/>
          <w:color w:val="A5A5A5"/>
          <w:spacing w:val="-6"/>
          <w:w w:val="96"/>
          <w:position w:val="0"/>
        </w:rPr>
        <w:t>J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03"/>
          <w:position w:val="0"/>
        </w:rPr>
        <w:t>..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99"/>
          <w:position w:val="0"/>
        </w:rPr>
        <w:t>RIJl,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..</w:t>
      </w:r>
      <w:r>
        <w:rPr>
          <w:rFonts w:ascii="Arial" w:hAnsi="Arial" w:cs="Arial" w:eastAsia="Arial"/>
          <w:sz w:val="13"/>
          <w:szCs w:val="13"/>
          <w:color w:val="A5A5A5"/>
          <w:spacing w:val="-4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NJI.!A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0"/>
        </w:rPr>
        <w:t>M"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0"/>
        </w:rPr>
        <w:t>.1!1.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38"/>
          <w:w w:val="9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0"/>
        </w:rPr>
        <w:t>DOI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7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0"/>
          <w:w w:val="7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31"/>
          <w:w w:val="7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6"/>
          <w:w w:val="7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liAit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w w:val="110"/>
        </w:rPr>
        <w:t>IN1M81k)(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"/>
          <w:w w:val="11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2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2"/>
          <w:w w:val="10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93"/>
        </w:rPr>
        <w:t>IU!S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" w:after="0" w:line="59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w w:val="93"/>
          <w:position w:val="-7"/>
        </w:rPr>
        <w:t>OUAJ"D.W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3"/>
          <w:w w:val="94"/>
          <w:position w:val="-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27272"/>
          <w:spacing w:val="-28"/>
          <w:w w:val="81"/>
          <w:position w:val="-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600"/>
          <w:position w:val="-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7"/>
          <w:position w:val="-7"/>
        </w:rPr>
        <w:t>(2)3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16" w:lineRule="exact"/>
        <w:ind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125"/>
          <w:szCs w:val="125"/>
        </w:rPr>
      </w:pPr>
      <w:rPr/>
      <w:r>
        <w:rPr/>
        <w:br w:type="column"/>
      </w:r>
      <w:r>
        <w:rPr>
          <w:rFonts w:ascii="Arial" w:hAnsi="Arial" w:cs="Arial" w:eastAsia="Arial"/>
          <w:sz w:val="104"/>
          <w:szCs w:val="104"/>
          <w:color w:val="A5A5A5"/>
          <w:spacing w:val="0"/>
          <w:w w:val="50"/>
          <w:position w:val="-2"/>
        </w:rPr>
        <w:t>·-</w:t>
      </w:r>
      <w:r>
        <w:rPr>
          <w:rFonts w:ascii="Arial" w:hAnsi="Arial" w:cs="Arial" w:eastAsia="Arial"/>
          <w:sz w:val="104"/>
          <w:szCs w:val="104"/>
          <w:color w:val="A5A5A5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04"/>
          <w:szCs w:val="104"/>
          <w:color w:val="A5A5A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25"/>
          <w:szCs w:val="125"/>
          <w:color w:val="919191"/>
          <w:spacing w:val="0"/>
          <w:w w:val="76"/>
          <w:position w:val="-1"/>
        </w:rPr>
        <w:t>-</w:t>
      </w:r>
      <w:r>
        <w:rPr>
          <w:rFonts w:ascii="Times New Roman" w:hAnsi="Times New Roman" w:cs="Times New Roman" w:eastAsia="Times New Roman"/>
          <w:sz w:val="125"/>
          <w:szCs w:val="1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4" w:equalWidth="0">
            <w:col w:w="6428" w:space="420"/>
            <w:col w:w="491" w:space="181"/>
            <w:col w:w="2778" w:space="253"/>
            <w:col w:w="2089"/>
          </w:cols>
        </w:sectPr>
      </w:pPr>
      <w:rPr/>
    </w:p>
    <w:p>
      <w:pPr>
        <w:spacing w:before="38" w:after="0" w:line="567" w:lineRule="exact"/>
        <w:ind w:left="130" w:right="-133"/>
        <w:jc w:val="left"/>
        <w:tabs>
          <w:tab w:pos="640" w:val="left"/>
          <w:tab w:pos="4340" w:val="left"/>
          <w:tab w:pos="51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51"/>
          <w:szCs w:val="51"/>
          <w:color w:val="919191"/>
          <w:spacing w:val="0"/>
          <w:w w:val="57"/>
          <w:position w:val="-2"/>
        </w:rPr>
        <w:t>..</w:t>
      </w:r>
      <w:r>
        <w:rPr>
          <w:rFonts w:ascii="Times New Roman" w:hAnsi="Times New Roman" w:cs="Times New Roman" w:eastAsia="Times New Roman"/>
          <w:sz w:val="51"/>
          <w:szCs w:val="51"/>
          <w:color w:val="91919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91919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63"/>
          <w:position w:val="-3"/>
        </w:rPr>
        <w:t>net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23"/>
          <w:w w:val="163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3"/>
        </w:rPr>
        <w:t>oe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3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07"/>
          <w:position w:val="-3"/>
        </w:rPr>
        <w:t>oo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-1"/>
          <w:w w:val="107"/>
          <w:position w:val="-3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7"/>
          <w:position w:val="-3"/>
        </w:rPr>
        <w:t>OCDG!:!ll.CMI.a.l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32"/>
          <w:w w:val="107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3"/>
        </w:rPr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17"/>
        </w:rPr>
        <w:t>"'</w:t>
      </w:r>
      <w:r>
        <w:rPr>
          <w:rFonts w:ascii="Arial" w:hAnsi="Arial" w:cs="Arial" w:eastAsia="Arial"/>
          <w:sz w:val="31"/>
          <w:szCs w:val="31"/>
          <w:color w:val="A5A5A5"/>
          <w:spacing w:val="-59"/>
          <w:w w:val="100"/>
          <w:position w:val="-17"/>
        </w:rPr>
        <w:t> </w:t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17"/>
        </w:rPr>
        <w:tab/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17"/>
        </w:rPr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276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51"/>
          <w:w w:val="276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2"/>
          <w:w w:val="276"/>
          <w:position w:val="-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226"/>
          <w:position w:val="-2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6"/>
          <w:w w:val="226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B8B8B8"/>
          <w:spacing w:val="0"/>
          <w:w w:val="134"/>
          <w:position w:val="-2"/>
        </w:rPr>
        <w:t>((1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605" w:lineRule="exact"/>
        <w:ind w:right="-131"/>
        <w:jc w:val="left"/>
        <w:rPr>
          <w:rFonts w:ascii="Arial" w:hAnsi="Arial" w:cs="Arial" w:eastAsia="Arial"/>
          <w:sz w:val="61"/>
          <w:szCs w:val="61"/>
        </w:rPr>
      </w:pPr>
      <w:rPr/>
      <w:r>
        <w:rPr/>
        <w:br w:type="column"/>
      </w:r>
      <w:r>
        <w:rPr>
          <w:rFonts w:ascii="Arial" w:hAnsi="Arial" w:cs="Arial" w:eastAsia="Arial"/>
          <w:sz w:val="42"/>
          <w:szCs w:val="42"/>
          <w:color w:val="A5A5A5"/>
          <w:w w:val="75"/>
          <w:position w:val="-1"/>
        </w:rPr>
        <w:t>,..</w:t>
      </w:r>
      <w:r>
        <w:rPr>
          <w:rFonts w:ascii="Arial" w:hAnsi="Arial" w:cs="Arial" w:eastAsia="Arial"/>
          <w:sz w:val="42"/>
          <w:szCs w:val="42"/>
          <w:color w:val="A5A5A5"/>
          <w:spacing w:val="-50"/>
          <w:w w:val="75"/>
          <w:position w:val="-1"/>
        </w:rPr>
        <w:t>,</w:t>
      </w:r>
      <w:r>
        <w:rPr>
          <w:rFonts w:ascii="Arial" w:hAnsi="Arial" w:cs="Arial" w:eastAsia="Arial"/>
          <w:sz w:val="61"/>
          <w:szCs w:val="61"/>
          <w:color w:val="A5A5A5"/>
          <w:spacing w:val="0"/>
          <w:w w:val="57"/>
          <w:position w:val="-1"/>
        </w:rPr>
        <w:t>..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67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5.524963pt;margin-top:-.285817pt;width:17.316001pt;height:40pt;mso-position-horizontal-relative:page;mso-position-vertical-relative:paragraph;z-index:-6810" type="#_x0000_t202" filled="f" stroked="f">
            <v:textbox inset="0,0,0,0">
              <w:txbxContent>
                <w:p>
                  <w:pPr>
                    <w:spacing w:before="0" w:after="0" w:line="800" w:lineRule="exact"/>
                    <w:ind w:right="-16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Pr/>
                  <w:r>
                    <w:rPr>
                      <w:rFonts w:ascii="Arial" w:hAnsi="Arial" w:cs="Arial" w:eastAsia="Arial"/>
                      <w:sz w:val="80"/>
                      <w:szCs w:val="80"/>
                      <w:color w:val="A5A5A5"/>
                      <w:spacing w:val="0"/>
                      <w:w w:val="65"/>
                      <w:position w:val="-1"/>
                    </w:rPr>
                    <w:t>·-</w:t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7"/>
        </w:rPr>
        <w:t>'M)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7"/>
        </w:rPr>
        <w:t>t•lef2014AI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23"/>
          <w:w w:val="10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79"/>
        </w:rPr>
        <w:t>11"•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3" w:after="0" w:line="240" w:lineRule="auto"/>
        <w:ind w:left="672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</w:rPr>
        <w:t>II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20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2"/>
        </w:rPr>
        <w:t>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68" w:lineRule="exact"/>
        <w:ind w:right="-20"/>
        <w:jc w:val="left"/>
        <w:tabs>
          <w:tab w:pos="660" w:val="left"/>
          <w:tab w:pos="22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7"/>
          <w:position w:val="3"/>
        </w:rPr>
        <w:t>NliOO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95"/>
          <w:position w:val="0"/>
        </w:rPr>
        <w:t>PMAI!I.JJ:4.</w:t>
      </w:r>
      <w:r>
        <w:rPr>
          <w:rFonts w:ascii="Arial" w:hAnsi="Arial" w:cs="Arial" w:eastAsia="Arial"/>
          <w:sz w:val="14"/>
          <w:szCs w:val="14"/>
          <w:color w:val="A5A5A5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00"/>
          <w:position w:val="0"/>
        </w:rPr>
        <w:t>J8NA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4"/>
          <w:position w:val="0"/>
        </w:rPr>
        <w:t>J.u.=ASC&lt;O&lt;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3" w:equalWidth="0">
            <w:col w:w="5595" w:space="357"/>
            <w:col w:w="510" w:space="386"/>
            <w:col w:w="5792"/>
          </w:cols>
        </w:sectPr>
      </w:pPr>
      <w:rPr/>
    </w:p>
    <w:p>
      <w:pPr>
        <w:spacing w:before="0" w:after="0" w:line="107" w:lineRule="exact"/>
        <w:ind w:left="7520" w:right="-20"/>
        <w:jc w:val="left"/>
        <w:tabs>
          <w:tab w:pos="91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28"/>
          <w:position w:val="-3"/>
        </w:rPr>
        <w:t>Nai.8.A'IA'»al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3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50"/>
          <w:position w:val="-3"/>
        </w:rPr>
        <w:t>8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49"/>
          <w:position w:val="-3"/>
        </w:rPr>
        <w:t>\'K:w</w:t>
      </w:r>
      <w:r>
        <w:rPr>
          <w:rFonts w:ascii="Arial" w:hAnsi="Arial" w:cs="Arial" w:eastAsia="Arial"/>
          <w:sz w:val="13"/>
          <w:szCs w:val="13"/>
          <w:color w:val="A5A5A5"/>
          <w:spacing w:val="4"/>
          <w:w w:val="149"/>
          <w:position w:val="-3"/>
        </w:rPr>
        <w:t>t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36"/>
          <w:position w:val="-3"/>
        </w:rPr>
        <w:t>bf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37"/>
          <w:position w:val="-3"/>
        </w:rPr>
        <w:t>i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1"/>
          <w:position w:val="-3"/>
        </w:rPr>
        <w:t>AIJlT-'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50" w:lineRule="exact"/>
        <w:ind w:left="7490" w:right="4363"/>
        <w:jc w:val="center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53"/>
          <w:position w:val="-19"/>
        </w:rPr>
        <w:t>ilt'l"""'""'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231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3"/>
          <w:szCs w:val="13"/>
          <w:color w:val="A5A5A5"/>
          <w:w w:val="104"/>
        </w:rPr>
        <w:t>AI"'AMR</w:t>
      </w:r>
      <w:r>
        <w:rPr>
          <w:rFonts w:ascii="Arial" w:hAnsi="Arial" w:cs="Arial" w:eastAsia="Arial"/>
          <w:sz w:val="13"/>
          <w:szCs w:val="13"/>
          <w:color w:val="A5A5A5"/>
          <w:spacing w:val="-6"/>
          <w:w w:val="104"/>
        </w:rPr>
        <w:t>A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26"/>
        </w:rPr>
        <w:t>C'ONil'-1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27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5" w:after="0" w:line="164" w:lineRule="exact"/>
        <w:ind w:left="7505" w:right="3872" w:firstLine="15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3.117828pt;margin-top:.753505pt;width:26.469801pt;height:18.5pt;mso-position-horizontal-relative:page;mso-position-vertical-relative:paragraph;z-index:-6808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5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0"/>
                      <w:w w:val="72"/>
                    </w:rPr>
                    <w:t>'"""""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A5A5A5"/>
          <w:w w:val="85"/>
        </w:rPr>
        <w:t>JCIICSWJUAU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-1"/>
          <w:w w:val="8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250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25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5"/>
        </w:rPr>
        <w:t>NriOOAN&gt;.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32"/>
        </w:rPr>
        <w:t>fUt\alii*ICU.Lt.a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4" w:lineRule="exact"/>
        <w:ind w:left="75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0.40152pt;margin-top:5.538837pt;width:198.309895pt;height:38.0pt;mso-position-horizontal-relative:page;mso-position-vertical-relative:paragraph;z-index:-6809" type="#_x0000_t202" filled="f" stroked="f">
            <v:textbox inset="0,0,0,0">
              <w:txbxContent>
                <w:p>
                  <w:pPr>
                    <w:spacing w:before="0" w:after="0" w:line="760" w:lineRule="exact"/>
                    <w:ind w:right="-154"/>
                    <w:jc w:val="left"/>
                    <w:tabs>
                      <w:tab w:pos="3740" w:val="left"/>
                    </w:tabs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919191"/>
                      <w:spacing w:val="0"/>
                      <w:w w:val="57"/>
                      <w:position w:val="4"/>
                    </w:rPr>
                    <w:t>,....,.,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919191"/>
                      <w:spacing w:val="-8"/>
                      <w:w w:val="57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919191"/>
                      <w:spacing w:val="0"/>
                      <w:w w:val="100"/>
                      <w:position w:val="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919191"/>
                      <w:spacing w:val="0"/>
                      <w:w w:val="100"/>
                      <w:position w:val="4"/>
                    </w:rPr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919191"/>
                      <w:spacing w:val="0"/>
                      <w:w w:val="57"/>
                      <w:position w:val="-1"/>
                    </w:rPr>
                    <w:t>..</w:t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5A5A5"/>
          <w:w w:val="175"/>
        </w:rPr>
        <w:t>..</w:t>
      </w:r>
      <w:r>
        <w:rPr>
          <w:rFonts w:ascii="Arial" w:hAnsi="Arial" w:cs="Arial" w:eastAsia="Arial"/>
          <w:sz w:val="13"/>
          <w:szCs w:val="13"/>
          <w:color w:val="A5A5A5"/>
          <w:spacing w:val="-6"/>
          <w:w w:val="175"/>
        </w:rPr>
        <w:t>,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79"/>
        </w:rPr>
        <w:t>LOI!I</w:t>
      </w:r>
      <w:r>
        <w:rPr>
          <w:rFonts w:ascii="Arial" w:hAnsi="Arial" w:cs="Arial" w:eastAsia="Arial"/>
          <w:sz w:val="13"/>
          <w:szCs w:val="13"/>
          <w:color w:val="A5A5A5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4"/>
        </w:rPr>
        <w:t>HMA..tb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0" w:after="0" w:line="240" w:lineRule="auto"/>
        <w:ind w:left="750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6"/>
        </w:rPr>
        <w:t>OUA:DC.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5"/>
          <w:w w:val="15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6"/>
        </w:rPr>
        <w:t>JII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16" w:lineRule="exact"/>
        <w:ind w:left="750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w w:val="257"/>
          <w:position w:val="-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6"/>
          <w:w w:val="257"/>
          <w:position w:val="-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0"/>
          <w:position w:val="-3"/>
        </w:rPr>
        <w:t>,.,tN:I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1"/>
          <w:position w:val="-3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0"/>
          <w:position w:val="-3"/>
        </w:rPr>
        <w:t>ICAU\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1"/>
          <w:position w:val="-3"/>
        </w:rPr>
        <w:t>(11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0"/>
          <w:w w:val="111"/>
          <w:position w:val="-3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28"/>
          <w:position w:val="-3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67" w:lineRule="exact"/>
        <w:ind w:left="130" w:right="-20"/>
        <w:jc w:val="left"/>
        <w:tabs>
          <w:tab w:pos="640" w:val="left"/>
          <w:tab w:pos="4320" w:val="left"/>
          <w:tab w:pos="5120" w:val="left"/>
          <w:tab w:pos="5940" w:val="left"/>
          <w:tab w:pos="7500" w:val="left"/>
          <w:tab w:pos="9080" w:val="left"/>
          <w:tab w:pos="10520" w:val="left"/>
        </w:tabs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7"/>
          <w:szCs w:val="37"/>
          <w:color w:val="919191"/>
          <w:spacing w:val="0"/>
          <w:w w:val="100"/>
          <w:position w:val="-41"/>
        </w:rPr>
        <w:t>"</w:t>
      </w:r>
      <w:r>
        <w:rPr>
          <w:rFonts w:ascii="Arial" w:hAnsi="Arial" w:cs="Arial" w:eastAsia="Arial"/>
          <w:sz w:val="37"/>
          <w:szCs w:val="37"/>
          <w:color w:val="919191"/>
          <w:spacing w:val="0"/>
          <w:w w:val="100"/>
          <w:position w:val="-41"/>
        </w:rPr>
        <w:tab/>
      </w:r>
      <w:r>
        <w:rPr>
          <w:rFonts w:ascii="Arial" w:hAnsi="Arial" w:cs="Arial" w:eastAsia="Arial"/>
          <w:sz w:val="37"/>
          <w:szCs w:val="37"/>
          <w:color w:val="919191"/>
          <w:spacing w:val="0"/>
          <w:w w:val="100"/>
          <w:position w:val="-41"/>
        </w:rPr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  <w:position w:val="-23"/>
        </w:rPr>
        <w:t>UIUOUOO</w:t>
      </w:r>
      <w:r>
        <w:rPr>
          <w:rFonts w:ascii="Arial" w:hAnsi="Arial" w:cs="Arial" w:eastAsia="Arial"/>
          <w:sz w:val="12"/>
          <w:szCs w:val="12"/>
          <w:color w:val="A5A5A5"/>
          <w:spacing w:val="-25"/>
          <w:w w:val="109"/>
          <w:position w:val="-23"/>
        </w:rPr>
        <w:t>I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  <w:position w:val="-23"/>
        </w:rPr>
        <w:t>(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  <w:position w:val="-23"/>
        </w:rPr>
        <w:t>IO'J01ll"</w:t>
      </w:r>
      <w:r>
        <w:rPr>
          <w:rFonts w:ascii="Arial" w:hAnsi="Arial" w:cs="Arial" w:eastAsia="Arial"/>
          <w:sz w:val="12"/>
          <w:szCs w:val="12"/>
          <w:color w:val="A5A5A5"/>
          <w:spacing w:val="-8"/>
          <w:w w:val="109"/>
          <w:position w:val="-23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  <w:position w:val="-23"/>
        </w:rPr>
        <w:t>1Qt.wtl</w:t>
      </w:r>
      <w:r>
        <w:rPr>
          <w:rFonts w:ascii="Arial" w:hAnsi="Arial" w:cs="Arial" w:eastAsia="Arial"/>
          <w:sz w:val="12"/>
          <w:szCs w:val="12"/>
          <w:color w:val="A5A5A5"/>
          <w:spacing w:val="-18"/>
          <w:w w:val="109"/>
          <w:position w:val="-23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  <w:position w:val="-23"/>
        </w:rPr>
        <w:tab/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  <w:position w:val="-23"/>
        </w:rPr>
      </w:r>
      <w:r>
        <w:rPr>
          <w:rFonts w:ascii="Arial" w:hAnsi="Arial" w:cs="Arial" w:eastAsia="Arial"/>
          <w:sz w:val="33"/>
          <w:szCs w:val="33"/>
          <w:color w:val="919191"/>
          <w:spacing w:val="0"/>
          <w:w w:val="100"/>
          <w:position w:val="-40"/>
        </w:rPr>
        <w:t>"'</w:t>
      </w:r>
      <w:r>
        <w:rPr>
          <w:rFonts w:ascii="Arial" w:hAnsi="Arial" w:cs="Arial" w:eastAsia="Arial"/>
          <w:sz w:val="33"/>
          <w:szCs w:val="33"/>
          <w:color w:val="919191"/>
          <w:spacing w:val="-76"/>
          <w:w w:val="100"/>
          <w:position w:val="-40"/>
        </w:rPr>
        <w:t> </w:t>
      </w:r>
      <w:r>
        <w:rPr>
          <w:rFonts w:ascii="Arial" w:hAnsi="Arial" w:cs="Arial" w:eastAsia="Arial"/>
          <w:sz w:val="33"/>
          <w:szCs w:val="33"/>
          <w:color w:val="919191"/>
          <w:spacing w:val="0"/>
          <w:w w:val="100"/>
          <w:position w:val="-40"/>
        </w:rPr>
        <w:tab/>
      </w:r>
      <w:r>
        <w:rPr>
          <w:rFonts w:ascii="Arial" w:hAnsi="Arial" w:cs="Arial" w:eastAsia="Arial"/>
          <w:sz w:val="33"/>
          <w:szCs w:val="33"/>
          <w:color w:val="919191"/>
          <w:spacing w:val="0"/>
          <w:w w:val="100"/>
          <w:position w:val="-40"/>
        </w:rPr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81"/>
          <w:position w:val="-25"/>
        </w:rPr>
        <w:t>14,0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81"/>
          <w:position w:val="-25"/>
        </w:rPr>
        <w:t>(1)011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  <w:position w:val="-25"/>
        </w:rPr>
        <w:tab/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  <w:position w:val="-25"/>
        </w:rPr>
      </w:r>
      <w:r>
        <w:rPr>
          <w:rFonts w:ascii="Arial" w:hAnsi="Arial" w:cs="Arial" w:eastAsia="Arial"/>
          <w:sz w:val="37"/>
          <w:szCs w:val="37"/>
          <w:color w:val="919191"/>
          <w:spacing w:val="0"/>
          <w:w w:val="81"/>
          <w:position w:val="-40"/>
        </w:rPr>
        <w:t>''""".</w:t>
      </w:r>
      <w:r>
        <w:rPr>
          <w:rFonts w:ascii="Arial" w:hAnsi="Arial" w:cs="Arial" w:eastAsia="Arial"/>
          <w:sz w:val="37"/>
          <w:szCs w:val="37"/>
          <w:color w:val="919191"/>
          <w:spacing w:val="0"/>
          <w:w w:val="100"/>
          <w:position w:val="-40"/>
        </w:rPr>
        <w:tab/>
      </w:r>
      <w:r>
        <w:rPr>
          <w:rFonts w:ascii="Arial" w:hAnsi="Arial" w:cs="Arial" w:eastAsia="Arial"/>
          <w:sz w:val="37"/>
          <w:szCs w:val="37"/>
          <w:color w:val="919191"/>
          <w:spacing w:val="0"/>
          <w:w w:val="100"/>
          <w:position w:val="-40"/>
        </w:rPr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1"/>
          <w:position w:val="-26"/>
        </w:rPr>
        <w:t>fAAAljL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1"/>
          <w:position w:val="-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3"/>
          <w:w w:val="81"/>
          <w:position w:val="-26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81"/>
          <w:position w:val="-26"/>
        </w:rPr>
        <w:t>JllJol</w:t>
      </w:r>
      <w:r>
        <w:rPr>
          <w:rFonts w:ascii="Arial" w:hAnsi="Arial" w:cs="Arial" w:eastAsia="Arial"/>
          <w:sz w:val="12"/>
          <w:szCs w:val="12"/>
          <w:color w:val="A5A5A5"/>
          <w:spacing w:val="20"/>
          <w:w w:val="81"/>
          <w:position w:val="-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7"/>
          <w:position w:val="-26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3"/>
          <w:w w:val="97"/>
          <w:position w:val="-2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97"/>
          <w:position w:val="-26"/>
        </w:rPr>
        <w:t>KA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34"/>
          <w:w w:val="97"/>
          <w:position w:val="-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2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26"/>
        </w:rPr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67"/>
          <w:position w:val="-26"/>
        </w:rPr>
        <w:t>Y.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-3"/>
          <w:w w:val="67"/>
          <w:position w:val="-2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0"/>
          <w:w w:val="101"/>
          <w:position w:val="-26"/>
        </w:rPr>
        <w:t>MJ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-37"/>
          <w:w w:val="101"/>
          <w:position w:val="-26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81"/>
          <w:position w:val="-26"/>
        </w:rPr>
        <w:t>.IA!S(."(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80"/>
          <w:position w:val="-26"/>
        </w:rPr>
        <w:t>t.o,j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00"/>
          <w:position w:val="-2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00"/>
          <w:position w:val="-26"/>
        </w:rPr>
      </w:r>
      <w:r>
        <w:rPr>
          <w:rFonts w:ascii="Arial" w:hAnsi="Arial" w:cs="Arial" w:eastAsia="Arial"/>
          <w:sz w:val="39"/>
          <w:szCs w:val="39"/>
          <w:color w:val="919191"/>
          <w:spacing w:val="-57"/>
          <w:w w:val="107"/>
          <w:position w:val="-23"/>
        </w:rPr>
        <w:t>,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6" w:lineRule="exact"/>
        <w:ind w:left="115" w:right="-135"/>
        <w:jc w:val="left"/>
        <w:tabs>
          <w:tab w:pos="620" w:val="left"/>
          <w:tab w:pos="4320" w:val="left"/>
        </w:tabs>
        <w:rPr>
          <w:rFonts w:ascii="Arial" w:hAnsi="Arial" w:cs="Arial" w:eastAsia="Arial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065033pt;margin-top:-8.72719pt;width:156.959602pt;height:53.941465pt;mso-position-horizontal-relative:page;mso-position-vertical-relative:paragraph;z-index:-6807" type="#_x0000_t202" filled="f" stroked="f">
            <v:textbox inset="0,0,0,0">
              <w:txbxContent>
                <w:p>
                  <w:pPr>
                    <w:spacing w:before="0" w:after="0" w:line="1079" w:lineRule="exact"/>
                    <w:ind w:right="-202"/>
                    <w:jc w:val="left"/>
                    <w:tabs>
                      <w:tab w:pos="820" w:val="left"/>
                      <w:tab w:pos="1720" w:val="left"/>
                    </w:tabs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Pr/>
                  <w:r>
                    <w:rPr>
                      <w:rFonts w:ascii="Arial" w:hAnsi="Arial" w:cs="Arial" w:eastAsia="Arial"/>
                      <w:sz w:val="82"/>
                      <w:szCs w:val="82"/>
                      <w:color w:val="A5A5A5"/>
                      <w:spacing w:val="-188"/>
                      <w:w w:val="130"/>
                      <w:position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5A5A5"/>
                      <w:spacing w:val="0"/>
                      <w:w w:val="130"/>
                      <w:position w:val="20"/>
                    </w:rPr>
                    <w:t>.,..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5A5A5"/>
                      <w:spacing w:val="-115"/>
                      <w:w w:val="130"/>
                      <w:position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5A5A5"/>
                      <w:spacing w:val="0"/>
                      <w:w w:val="100"/>
                      <w:position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5A5A5"/>
                      <w:spacing w:val="0"/>
                      <w:w w:val="100"/>
                      <w:position w:val="20"/>
                    </w:rPr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0"/>
                      <w:w w:val="54"/>
                      <w:position w:val="18"/>
                    </w:rPr>
                    <w:t>...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-16"/>
                      <w:w w:val="54"/>
                      <w:position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5A5A5"/>
                      <w:spacing w:val="0"/>
                      <w:w w:val="54"/>
                      <w:position w:val="18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5A5A5"/>
                      <w:spacing w:val="-61"/>
                      <w:w w:val="54"/>
                      <w:position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5A5A5"/>
                      <w:spacing w:val="0"/>
                      <w:w w:val="100"/>
                      <w:position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5A5A5"/>
                      <w:spacing w:val="0"/>
                      <w:w w:val="100"/>
                      <w:position w:val="18"/>
                    </w:rPr>
                  </w:r>
                  <w:r>
                    <w:rPr>
                      <w:rFonts w:ascii="Arial" w:hAnsi="Arial" w:cs="Arial" w:eastAsia="Arial"/>
                      <w:sz w:val="85"/>
                      <w:szCs w:val="85"/>
                      <w:color w:val="A5A5A5"/>
                      <w:spacing w:val="0"/>
                      <w:w w:val="69"/>
                      <w:position w:val="-5"/>
                    </w:rPr>
                    <w:t>·-·</w:t>
                  </w:r>
                  <w:r>
                    <w:rPr>
                      <w:rFonts w:ascii="Arial" w:hAnsi="Arial" w:cs="Arial" w:eastAsia="Arial"/>
                      <w:sz w:val="85"/>
                      <w:szCs w:val="85"/>
                      <w:color w:val="A5A5A5"/>
                      <w:spacing w:val="-165"/>
                      <w:w w:val="100"/>
                      <w:position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46"/>
                      <w:w w:val="59"/>
                      <w:position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52"/>
                      <w:w w:val="59"/>
                      <w:position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47"/>
                      <w:w w:val="50"/>
                      <w:position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90"/>
                      <w:w w:val="50"/>
                      <w:position w:val="1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123"/>
                      <w:w w:val="50"/>
                      <w:position w:val="1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36"/>
                      <w:w w:val="50"/>
                      <w:position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-6"/>
                      <w:w w:val="49"/>
                      <w:position w:val="15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3"/>
          <w:szCs w:val="53"/>
          <w:color w:val="A5A5A5"/>
          <w:spacing w:val="0"/>
          <w:w w:val="63"/>
          <w:position w:val="-2"/>
        </w:rPr>
        <w:t>..</w:t>
      </w:r>
      <w:r>
        <w:rPr>
          <w:rFonts w:ascii="Times New Roman" w:hAnsi="Times New Roman" w:cs="Times New Roman" w:eastAsia="Times New Roman"/>
          <w:sz w:val="53"/>
          <w:szCs w:val="53"/>
          <w:color w:val="A5A5A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53"/>
          <w:szCs w:val="53"/>
          <w:color w:val="A5A5A5"/>
          <w:spacing w:val="0"/>
          <w:w w:val="100"/>
          <w:position w:val="-2"/>
        </w:rPr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74"/>
          <w:position w:val="-4"/>
        </w:rPr>
        <w:t>:Jtl-k110010ll':.tiel.-.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  <w:position w:val="-4"/>
        </w:rPr>
      </w:r>
      <w:r>
        <w:rPr>
          <w:rFonts w:ascii="Arial" w:hAnsi="Arial" w:cs="Arial" w:eastAsia="Arial"/>
          <w:sz w:val="31"/>
          <w:szCs w:val="31"/>
          <w:color w:val="919191"/>
          <w:spacing w:val="0"/>
          <w:w w:val="116"/>
          <w:position w:val="-17"/>
        </w:rPr>
        <w:t>"'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2404" w:right="-80"/>
        <w:jc w:val="left"/>
        <w:tabs>
          <w:tab w:pos="564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45"/>
          <w:position w:val="8"/>
        </w:rPr>
        <w:t>"""'&lt;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45"/>
          <w:position w:val="8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50"/>
          <w:w w:val="145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8"/>
        </w:rPr>
      </w:r>
      <w:r>
        <w:rPr>
          <w:rFonts w:ascii="Arial" w:hAnsi="Arial" w:cs="Arial" w:eastAsia="Arial"/>
          <w:sz w:val="27"/>
          <w:szCs w:val="27"/>
          <w:color w:val="919191"/>
          <w:spacing w:val="0"/>
          <w:w w:val="208"/>
          <w:position w:val="-1"/>
        </w:rPr>
        <w:t>,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2444" w:right="-20"/>
        <w:jc w:val="left"/>
        <w:tabs>
          <w:tab w:pos="40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919191"/>
          <w:w w:val="80"/>
          <w:position w:val="-3"/>
        </w:rPr>
        <w:t>c1u1t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2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0"/>
          <w:w w:val="76"/>
          <w:position w:val="-3"/>
        </w:rPr>
        <w:t>m.·wxu:.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8"/>
          <w:w w:val="76"/>
          <w:position w:val="-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0"/>
          <w:w w:val="76"/>
          <w:position w:val="-3"/>
        </w:rPr>
        <w:t>11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-29"/>
          <w:w w:val="76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0"/>
          <w:w w:val="100"/>
          <w:position w:val="-3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73"/>
          <w:position w:val="-5"/>
        </w:rPr>
        <w:t>'11!</w:t>
      </w:r>
      <w:r>
        <w:rPr>
          <w:rFonts w:ascii="Arial" w:hAnsi="Arial" w:cs="Arial" w:eastAsia="Arial"/>
          <w:sz w:val="13"/>
          <w:szCs w:val="13"/>
          <w:color w:val="919191"/>
          <w:spacing w:val="7"/>
          <w:w w:val="74"/>
          <w:position w:val="-5"/>
        </w:rPr>
        <w:t>k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1"/>
          <w:position w:val="-5"/>
        </w:rPr>
        <w:t>lk.1U':I</w:t>
      </w:r>
      <w:r>
        <w:rPr>
          <w:rFonts w:ascii="Arial" w:hAnsi="Arial" w:cs="Arial" w:eastAsia="Arial"/>
          <w:sz w:val="13"/>
          <w:szCs w:val="13"/>
          <w:color w:val="A5A5A5"/>
          <w:spacing w:val="-23"/>
          <w:w w:val="100"/>
          <w:position w:val="-5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5"/>
        </w:rPr>
        <w:t>DIS'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412" w:lineRule="exact"/>
        <w:ind w:left="2404" w:right="-20"/>
        <w:jc w:val="left"/>
        <w:tabs>
          <w:tab w:pos="398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A5A5A5"/>
          <w:spacing w:val="-209"/>
          <w:w w:val="94"/>
          <w:position w:val="4"/>
        </w:rPr>
        <w:t>_</w:t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76"/>
          <w:position w:val="-2"/>
        </w:rPr>
        <w:t>"</w:t>
      </w:r>
      <w:r>
        <w:rPr>
          <w:rFonts w:ascii="Arial" w:hAnsi="Arial" w:cs="Arial" w:eastAsia="Arial"/>
          <w:sz w:val="37"/>
          <w:szCs w:val="37"/>
          <w:color w:val="A5A5A5"/>
          <w:spacing w:val="-5"/>
          <w:w w:val="76"/>
          <w:position w:val="-2"/>
        </w:rPr>
        <w:t>"</w:t>
      </w:r>
      <w:r>
        <w:rPr>
          <w:rFonts w:ascii="Times New Roman" w:hAnsi="Times New Roman" w:cs="Times New Roman" w:eastAsia="Times New Roman"/>
          <w:sz w:val="42"/>
          <w:szCs w:val="42"/>
          <w:color w:val="A5A5A5"/>
          <w:spacing w:val="-100"/>
          <w:w w:val="94"/>
          <w:position w:val="4"/>
        </w:rPr>
        <w:t>,</w:t>
      </w:r>
      <w:r>
        <w:rPr>
          <w:rFonts w:ascii="Arial" w:hAnsi="Arial" w:cs="Arial" w:eastAsia="Arial"/>
          <w:sz w:val="37"/>
          <w:szCs w:val="37"/>
          <w:color w:val="A5A5A5"/>
          <w:spacing w:val="-8"/>
          <w:w w:val="76"/>
          <w:position w:val="-2"/>
        </w:rPr>
        <w:t>"</w:t>
      </w:r>
      <w:r>
        <w:rPr>
          <w:rFonts w:ascii="Times New Roman" w:hAnsi="Times New Roman" w:cs="Times New Roman" w:eastAsia="Times New Roman"/>
          <w:sz w:val="42"/>
          <w:szCs w:val="42"/>
          <w:color w:val="A5A5A5"/>
          <w:spacing w:val="-98"/>
          <w:w w:val="94"/>
          <w:position w:val="4"/>
        </w:rPr>
        <w:t>.</w:t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76"/>
          <w:position w:val="-2"/>
        </w:rPr>
        <w:t>'</w:t>
      </w:r>
      <w:r>
        <w:rPr>
          <w:rFonts w:ascii="Arial" w:hAnsi="Arial" w:cs="Arial" w:eastAsia="Arial"/>
          <w:sz w:val="37"/>
          <w:szCs w:val="37"/>
          <w:color w:val="A5A5A5"/>
          <w:spacing w:val="-77"/>
          <w:w w:val="76"/>
          <w:position w:val="-2"/>
        </w:rPr>
        <w:t>"</w:t>
      </w:r>
      <w:r>
        <w:rPr>
          <w:rFonts w:ascii="Times New Roman" w:hAnsi="Times New Roman" w:cs="Times New Roman" w:eastAsia="Times New Roman"/>
          <w:sz w:val="42"/>
          <w:szCs w:val="42"/>
          <w:color w:val="A5A5A5"/>
          <w:spacing w:val="0"/>
          <w:w w:val="94"/>
          <w:position w:val="4"/>
        </w:rPr>
        <w:t>....</w:t>
      </w:r>
      <w:r>
        <w:rPr>
          <w:rFonts w:ascii="Times New Roman" w:hAnsi="Times New Roman" w:cs="Times New Roman" w:eastAsia="Times New Roman"/>
          <w:sz w:val="42"/>
          <w:szCs w:val="42"/>
          <w:color w:val="A5A5A5"/>
          <w:spacing w:val="-7"/>
          <w:w w:val="94"/>
          <w:position w:val="4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5A5A5"/>
          <w:spacing w:val="0"/>
          <w:w w:val="58"/>
          <w:position w:val="4"/>
        </w:rPr>
        <w:t>...</w:t>
      </w:r>
      <w:r>
        <w:rPr>
          <w:rFonts w:ascii="Times New Roman" w:hAnsi="Times New Roman" w:cs="Times New Roman" w:eastAsia="Times New Roman"/>
          <w:sz w:val="38"/>
          <w:szCs w:val="38"/>
          <w:color w:val="A5A5A5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A5A5A5"/>
          <w:spacing w:val="0"/>
          <w:w w:val="100"/>
          <w:position w:val="4"/>
        </w:rPr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13"/>
          <w:position w:val="16"/>
        </w:rPr>
        <w:t>,.u.c;,</w:t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14"/>
          <w:position w:val="16"/>
        </w:rPr>
        <w:t>)</w:t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13"/>
          <w:position w:val="16"/>
        </w:rPr>
        <w:t>."t_..tJlttJ.Al</w:t>
      </w:r>
      <w:r>
        <w:rPr>
          <w:rFonts w:ascii="Arial" w:hAnsi="Arial" w:cs="Arial" w:eastAsia="Arial"/>
          <w:sz w:val="10"/>
          <w:szCs w:val="10"/>
          <w:color w:val="919191"/>
          <w:spacing w:val="0"/>
          <w:w w:val="114"/>
          <w:position w:val="16"/>
        </w:rPr>
        <w:t>)()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2375" w:right="2810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spacing w:val="0"/>
          <w:w w:val="151"/>
        </w:rPr>
        <w:t>AO$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1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1"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2372" w:right="208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w w:val="106"/>
        </w:rPr>
        <w:t>!N.WMI!Jor.•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1"/>
          <w:w w:val="107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7"/>
        </w:rPr>
        <w:t>1A5XD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8" w:after="0" w:line="240" w:lineRule="auto"/>
        <w:ind w:left="2372" w:right="2385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4.032043pt;margin-top:7.798518pt;width:17.316001pt;height:52pt;mso-position-horizontal-relative:page;mso-position-vertical-relative:paragraph;z-index:-6806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104"/>
                      <w:szCs w:val="104"/>
                      <w:color w:val="A5A5A5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8"/>
        </w:rPr>
        <w:t>IWIAtUOQA&amp;D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4" w:lineRule="exact"/>
        <w:ind w:left="2373" w:right="216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w w:val="75"/>
          <w:position w:val="-1"/>
        </w:rPr>
        <w:t>OU.Q11W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0"/>
          <w:w w:val="7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93"/>
          <w:position w:val="-1"/>
        </w:rPr>
        <w:t>'W1It..'O</w:t>
      </w:r>
      <w:r>
        <w:rPr>
          <w:rFonts w:ascii="Arial" w:hAnsi="Arial" w:cs="Arial" w:eastAsia="Arial"/>
          <w:sz w:val="13"/>
          <w:szCs w:val="13"/>
          <w:color w:val="B8B8B8"/>
          <w:spacing w:val="3"/>
          <w:w w:val="93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1"/>
          <w:position w:val="-1"/>
        </w:rPr>
        <w:t>tl&gt;l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77" w:lineRule="exact"/>
        <w:ind w:left="2326" w:right="215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91"/>
          <w:w w:val="130"/>
          <w:position w:val="15"/>
        </w:rPr>
        <w:t>1</w:t>
      </w:r>
      <w:r>
        <w:rPr>
          <w:rFonts w:ascii="Arial" w:hAnsi="Arial" w:cs="Arial" w:eastAsia="Arial"/>
          <w:sz w:val="41"/>
          <w:szCs w:val="41"/>
          <w:color w:val="A5A5A5"/>
          <w:spacing w:val="0"/>
          <w:w w:val="53"/>
          <w:position w:val="-1"/>
        </w:rPr>
        <w:t>.</w:t>
      </w:r>
      <w:r>
        <w:rPr>
          <w:rFonts w:ascii="Arial" w:hAnsi="Arial" w:cs="Arial" w:eastAsia="Arial"/>
          <w:sz w:val="41"/>
          <w:szCs w:val="41"/>
          <w:color w:val="A5A5A5"/>
          <w:spacing w:val="-58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3"/>
          <w:w w:val="129"/>
          <w:position w:val="15"/>
        </w:rPr>
        <w:t>l</w:t>
      </w:r>
      <w:r>
        <w:rPr>
          <w:rFonts w:ascii="Arial" w:hAnsi="Arial" w:cs="Arial" w:eastAsia="Arial"/>
          <w:sz w:val="41"/>
          <w:szCs w:val="41"/>
          <w:color w:val="A5A5A5"/>
          <w:spacing w:val="-4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6"/>
          <w:w w:val="130"/>
          <w:position w:val="1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31"/>
          <w:w w:val="130"/>
          <w:position w:val="15"/>
        </w:rPr>
        <w:t>N</w:t>
      </w:r>
      <w:r>
        <w:rPr>
          <w:rFonts w:ascii="Arial" w:hAnsi="Arial" w:cs="Arial" w:eastAsia="Arial"/>
          <w:sz w:val="41"/>
          <w:szCs w:val="41"/>
          <w:color w:val="A5A5A5"/>
          <w:spacing w:val="-39"/>
          <w:w w:val="53"/>
          <w:position w:val="-1"/>
        </w:rPr>
        <w:t>.</w:t>
      </w:r>
      <w:r>
        <w:rPr>
          <w:rFonts w:ascii="Arial" w:hAnsi="Arial" w:cs="Arial" w:eastAsia="Arial"/>
          <w:sz w:val="41"/>
          <w:szCs w:val="41"/>
          <w:color w:val="A5A5A5"/>
          <w:spacing w:val="0"/>
          <w:w w:val="53"/>
          <w:position w:val="-1"/>
        </w:rPr>
        <w:t>.</w:t>
      </w:r>
      <w:r>
        <w:rPr>
          <w:rFonts w:ascii="Arial" w:hAnsi="Arial" w:cs="Arial" w:eastAsia="Arial"/>
          <w:sz w:val="41"/>
          <w:szCs w:val="41"/>
          <w:color w:val="A5A5A5"/>
          <w:spacing w:val="-78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51"/>
          <w:w w:val="130"/>
          <w:position w:val="15"/>
        </w:rPr>
        <w:t>A</w:t>
      </w:r>
      <w:r>
        <w:rPr>
          <w:rFonts w:ascii="Arial" w:hAnsi="Arial" w:cs="Arial" w:eastAsia="Arial"/>
          <w:sz w:val="41"/>
          <w:szCs w:val="41"/>
          <w:color w:val="A5A5A5"/>
          <w:spacing w:val="20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30"/>
          <w:position w:val="15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6"/>
          <w:w w:val="100"/>
          <w:position w:val="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30"/>
          <w:position w:val="1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0"/>
          <w:w w:val="130"/>
          <w:position w:val="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30"/>
          <w:position w:val="15"/>
        </w:rPr>
        <w:t>J4..."•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101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919191"/>
          <w:spacing w:val="0"/>
          <w:w w:val="88"/>
          <w:position w:val="1"/>
        </w:rPr>
        <w:t>r.utEUASa&lt;!\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" w:lineRule="exact"/>
        <w:ind w:left="2592" w:right="-20"/>
        <w:jc w:val="left"/>
        <w:tabs>
          <w:tab w:pos="39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15"/>
          <w:position w:val="-12"/>
        </w:rPr>
        <w:t>aDOZAoJOa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-12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15"/>
          <w:position w:val="-12"/>
        </w:rPr>
        <w:t>Q!Jio:I0</w:t>
      </w:r>
      <w:r>
        <w:rPr>
          <w:rFonts w:ascii="Arial" w:hAnsi="Arial" w:cs="Arial" w:eastAsia="Arial"/>
          <w:sz w:val="13"/>
          <w:szCs w:val="13"/>
          <w:color w:val="919191"/>
          <w:spacing w:val="-18"/>
          <w:w w:val="116"/>
          <w:position w:val="-12"/>
        </w:rPr>
        <w:t>1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37"/>
          <w:position w:val="-12"/>
        </w:rPr>
        <w:t>DI-""'-'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A5A5A5"/>
          <w:spacing w:val="0"/>
          <w:w w:val="100"/>
        </w:rPr>
        <w:t>,..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3" w:equalWidth="0">
            <w:col w:w="4523" w:space="579"/>
            <w:col w:w="5800" w:space="590"/>
            <w:col w:w="1148"/>
          </w:cols>
        </w:sectPr>
      </w:pPr>
      <w:rPr/>
    </w:p>
    <w:p>
      <w:pPr>
        <w:spacing w:before="0" w:after="0" w:line="143" w:lineRule="exact"/>
        <w:ind w:right="50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15"/>
        </w:rPr>
        <w:t>N: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8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5A5A5"/>
          <w:w w:val="232"/>
        </w:rPr>
        <w:t>•</w:t>
      </w:r>
      <w:r>
        <w:rPr>
          <w:rFonts w:ascii="Arial" w:hAnsi="Arial" w:cs="Arial" w:eastAsia="Arial"/>
          <w:sz w:val="14"/>
          <w:szCs w:val="14"/>
          <w:color w:val="A5A5A5"/>
          <w:spacing w:val="-14"/>
          <w:w w:val="232"/>
        </w:rPr>
        <w:t>•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27"/>
        </w:rPr>
        <w:t>,."lft''!l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57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5A5A5"/>
          <w:w w:val="136"/>
        </w:rPr>
        <w:t>An.,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w w:val="135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919191"/>
          <w:spacing w:val="0"/>
          <w:w w:val="129"/>
          <w:i/>
        </w:rPr>
        <w:t>ru,A.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color w:val="A5A5A5"/>
          <w:spacing w:val="0"/>
          <w:w w:val="59"/>
        </w:rPr>
        <w:t>COtCit"'.,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60" w:right="2260"/>
          <w:cols w:num="4" w:equalWidth="0">
            <w:col w:w="8178" w:space="894"/>
            <w:col w:w="300" w:space="10"/>
            <w:col w:w="302" w:space="1"/>
            <w:col w:w="2955"/>
          </w:cols>
        </w:sectPr>
      </w:pPr>
      <w:rPr/>
    </w:p>
    <w:p>
      <w:pPr>
        <w:spacing w:before="0" w:after="0" w:line="137" w:lineRule="exact"/>
        <w:ind w:left="7490" w:right="-20"/>
        <w:jc w:val="left"/>
        <w:tabs>
          <w:tab w:pos="908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2.612630pt;margin-top:340.959839pt;width:.1pt;height:80.408759pt;mso-position-horizontal-relative:page;mso-position-vertical-relative:page;z-index:-6818" coordorigin="52,6819" coordsize="2,1608">
            <v:shape style="position:absolute;left:52;top:6819;width:2;height:1608" coordorigin="52,6819" coordsize="0,1608" path="m52,8427l52,6819e" filled="f" stroked="t" strokeweight=".746466pt" strokecolor="#CFCFCF">
              <v:path arrowok="t"/>
            </v:shape>
          </v:group>
          <w10:wrap type="none"/>
        </w:pict>
      </w:r>
      <w:r>
        <w:rPr/>
        <w:pict>
          <v:group style="position:absolute;margin-left:1.492931pt;margin-top:457.105835pt;width:.1pt;height:145.927008pt;mso-position-horizontal-relative:page;mso-position-vertical-relative:page;z-index:-6817" coordorigin="30,9142" coordsize="2,2919">
            <v:shape style="position:absolute;left:30;top:9142;width:2;height:2919" coordorigin="30,9142" coordsize="0,2919" path="m30,12061l30,9142e" filled="f" stroked="t" strokeweight=".746466pt" strokecolor="#9C9C9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8"/>
        </w:rPr>
        <w:t>kiiCINTUAL'Io\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8"/>
        </w:rPr>
        <w:t>lll</w:t>
      </w:r>
      <w:r>
        <w:rPr>
          <w:rFonts w:ascii="Arial" w:hAnsi="Arial" w:cs="Arial" w:eastAsia="Arial"/>
          <w:sz w:val="13"/>
          <w:szCs w:val="13"/>
          <w:color w:val="A5A5A5"/>
          <w:spacing w:val="-19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8"/>
        </w:rPr>
        <w:t>ln.\.tA.\Y.I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9" w:after="0" w:line="240" w:lineRule="auto"/>
        <w:ind w:left="7461" w:right="4204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2"/>
        </w:rPr>
        <w:t>N..'11l,.-,AiitJIIA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" w:after="0" w:line="251" w:lineRule="auto"/>
        <w:ind w:left="7490" w:right="3879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w w:val="88"/>
          <w:i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w w:val="89"/>
          <w:i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27"/>
        </w:rPr>
        <w:t>f.\ILIDt</w:t>
      </w:r>
      <w:r>
        <w:rPr>
          <w:rFonts w:ascii="Arial" w:hAnsi="Arial" w:cs="Arial" w:eastAsia="Arial"/>
          <w:sz w:val="13"/>
          <w:szCs w:val="13"/>
          <w:color w:val="919191"/>
          <w:spacing w:val="-5"/>
          <w:w w:val="128"/>
        </w:rPr>
        <w:t>»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27"/>
        </w:rPr>
        <w:t>llaUAil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8"/>
        </w:rPr>
        <w:t>SI}II,.OIIIIOOAAIU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81"/>
        </w:rPr>
        <w:t>otJA71t\.C.o\Lf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-7"/>
          <w:w w:val="8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94"/>
        </w:rPr>
        <w:t>l't'C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3"/>
          <w:w w:val="95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9"/>
        </w:rPr>
        <w:t>(D'I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34" w:lineRule="exact"/>
        <w:ind w:left="749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w w:val="105"/>
        </w:rPr>
        <w:t>'M1'1410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w w:val="104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w w:val="105"/>
        </w:rPr>
        <w:t>).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0"/>
          <w:w w:val="105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6"/>
          <w:w w:val="8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203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19191"/>
          <w:spacing w:val="0"/>
          <w:w w:val="106"/>
        </w:rPr>
        <w:t>Al?lll"-ó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ind w:left="7499" w:right="458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0"/>
          <w:w w:val="88"/>
        </w:rPr>
        <w:t>trtxo•,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960" w:right="226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93"/>
        <w:jc w:val="left"/>
        <w:tabs>
          <w:tab w:pos="640" w:val="left"/>
          <w:tab w:pos="4340" w:val="left"/>
          <w:tab w:pos="536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4"/>
          <w:szCs w:val="34"/>
          <w:color w:val="939393"/>
          <w:spacing w:val="0"/>
          <w:w w:val="100"/>
          <w:position w:val="-18"/>
        </w:rPr>
        <w:t>"</w:t>
      </w:r>
      <w:r>
        <w:rPr>
          <w:rFonts w:ascii="Arial" w:hAnsi="Arial" w:cs="Arial" w:eastAsia="Arial"/>
          <w:sz w:val="34"/>
          <w:szCs w:val="34"/>
          <w:color w:val="939393"/>
          <w:spacing w:val="-74"/>
          <w:w w:val="100"/>
          <w:position w:val="-18"/>
        </w:rPr>
        <w:t> </w:t>
      </w:r>
      <w:r>
        <w:rPr>
          <w:rFonts w:ascii="Arial" w:hAnsi="Arial" w:cs="Arial" w:eastAsia="Arial"/>
          <w:sz w:val="34"/>
          <w:szCs w:val="34"/>
          <w:color w:val="939393"/>
          <w:spacing w:val="0"/>
          <w:w w:val="100"/>
          <w:position w:val="-18"/>
        </w:rPr>
        <w:tab/>
      </w:r>
      <w:r>
        <w:rPr>
          <w:rFonts w:ascii="Arial" w:hAnsi="Arial" w:cs="Arial" w:eastAsia="Arial"/>
          <w:sz w:val="34"/>
          <w:szCs w:val="34"/>
          <w:color w:val="939393"/>
          <w:spacing w:val="0"/>
          <w:w w:val="100"/>
          <w:position w:val="-18"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309"/>
          <w:position w:val="0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9"/>
          <w:w w:val="309"/>
          <w:position w:val="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2"/>
          <w:position w:val="0"/>
        </w:rPr>
        <w:t>001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7"/>
          <w:position w:val="0"/>
        </w:rPr>
        <w:t>IIII«:GGI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8"/>
          <w:position w:val="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93"/>
          <w:position w:val="0"/>
        </w:rPr>
        <w:t>lloOI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8"/>
          <w:w w:val="94"/>
          <w:position w:val="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0"/>
          <w:w w:val="153"/>
          <w:position w:val="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74"/>
          <w:position w:val="0"/>
        </w:rPr>
        <w:t>..OOCI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58"/>
          <w:position w:val="1"/>
        </w:rPr>
        <w:t>Ql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24"/>
          <w:w w:val="158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00"/>
          <w:position w:val="1"/>
        </w:rPr>
      </w:r>
      <w:r>
        <w:rPr>
          <w:rFonts w:ascii="Arial" w:hAnsi="Arial" w:cs="Arial" w:eastAsia="Arial"/>
          <w:sz w:val="32"/>
          <w:szCs w:val="32"/>
          <w:color w:val="A5A5A5"/>
          <w:spacing w:val="0"/>
          <w:w w:val="158"/>
          <w:position w:val="-15"/>
        </w:rPr>
        <w:t>'"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exact"/>
        <w:ind w:right="-90"/>
        <w:jc w:val="left"/>
        <w:tabs>
          <w:tab w:pos="164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479.963501pt;margin-top:-4.050595pt;width:.1pt;height:8.867676pt;mso-position-horizontal-relative:page;mso-position-vertical-relative:paragraph;z-index:-6804" coordorigin="9599,-81" coordsize="2,177">
            <v:shape style="position:absolute;left:9599;top:-81;width:2;height:177" coordorigin="9599,-81" coordsize="0,177" path="m9599,96l9599,-81e" filled="f" stroked="t" strokeweight="1.52025pt" strokecolor="#E8E8E8">
              <v:path arrowok="t"/>
            </v:shape>
          </v:group>
          <w10:wrap type="none"/>
        </w:pict>
      </w:r>
      <w:r>
        <w:rPr/>
        <w:pict>
          <v:group style="position:absolute;margin-left:520.295349pt;margin-top:-6.292355pt;width:5.5575pt;height:8.750245pt;mso-position-horizontal-relative:page;mso-position-vertical-relative:paragraph;z-index:-6803" coordorigin="10406,-126" coordsize="111,175">
            <v:shape style="position:absolute;left:10406;top:-126;width:111;height:175" coordorigin="10406,-126" coordsize="111,175" path="m10406,-126l10517,-126,10517,49,10406,49,10406,-126e" filled="t" fillcolor="#E8E8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4.959045pt;margin-top:1.407651pt;width:7.14pt;height:9.42334pt;mso-position-horizontal-relative:page;mso-position-vertical-relative:paragraph;z-index:-6802" coordorigin="10099,28" coordsize="143,188">
            <v:shape style="position:absolute;left:10099;top:28;width:143;height:188" coordorigin="10099,28" coordsize="143,188" path="m10099,28l10242,28,10242,217,10099,217,10099,28e" filled="t" fillcolor="#E8E8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26.193176pt;margin-top:9.919728pt;width:14.790475pt;height:8.185547pt;mso-position-horizontal-relative:page;mso-position-vertical-relative:paragraph;z-index:-6801" coordorigin="10524,198" coordsize="296,164">
            <v:shape style="position:absolute;left:10524;top:198;width:296;height:164" coordorigin="10524,198" coordsize="296,164" path="m10524,198l10820,198,10820,362,10524,362,10524,198e" filled="t" fillcolor="#E8E8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21.719849pt;margin-top:10.895669pt;width:.1pt;height:24.231446pt;mso-position-horizontal-relative:page;mso-position-vertical-relative:paragraph;z-index:-6799" coordorigin="10434,218" coordsize="2,485">
            <v:shape style="position:absolute;left:10434;top:218;width:2;height:485" coordorigin="10434,218" coordsize="0,485" path="m10434,703l10434,218e" filled="f" stroked="t" strokeweight="3.97pt" strokecolor="#E8E8E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1.175018pt;margin-top:-18.732698pt;width:206.359066pt;height:28.652427pt;mso-position-horizontal-relative:page;mso-position-vertical-relative:paragraph;z-index:-679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69" w:hRule="exact"/>
                    </w:trPr>
                    <w:tc>
                      <w:tcPr>
                        <w:tcW w:w="72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939393"/>
                            <w:w w:val="115"/>
                          </w:rPr>
                          <w:t>M";,J['I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939393"/>
                            <w:w w:val="116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939393"/>
                            <w:w w:val="11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000000"/>
                            <w:w w:val="10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3" w:after="0" w:line="240" w:lineRule="auto"/>
                          <w:ind w:left="21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939393"/>
                            <w:spacing w:val="0"/>
                            <w:w w:val="100"/>
                          </w:rPr>
                          <w:t>)1,801100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5A5A5"/>
                            <w:w w:val="121"/>
                          </w:rPr>
                          <w:t>WJl.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5A5A5"/>
                            <w:spacing w:val="1"/>
                            <w:w w:val="121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A5A5A5"/>
                            <w:spacing w:val="0"/>
                            <w:w w:val="72"/>
                          </w:rPr>
                          <w:t>111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A5A5A5"/>
                            <w:spacing w:val="-2"/>
                            <w:w w:val="7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39393"/>
                            <w:spacing w:val="0"/>
                            <w:w w:val="141"/>
                          </w:rPr>
                          <w:t>X'l4."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39393"/>
                            <w:spacing w:val="-18"/>
                            <w:w w:val="14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939393"/>
                            <w:spacing w:val="0"/>
                            <w:w w:val="131"/>
                          </w:rPr>
                          <w:t>liA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8" w:after="0" w:line="240" w:lineRule="auto"/>
                          <w:ind w:left="2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A5A5A5"/>
                            <w:spacing w:val="0"/>
                            <w:w w:val="73"/>
                          </w:rPr>
                          <w:t>,AoloCI...IA:JQIUk.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72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9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7" w:after="0" w:line="240" w:lineRule="auto"/>
                          <w:ind w:left="16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939393"/>
                            <w:spacing w:val="0"/>
                            <w:w w:val="141"/>
                          </w:rPr>
                          <w:t>II}."TADDII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939393"/>
                            <w:spacing w:val="0"/>
                            <w:w w:val="14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939393"/>
                            <w:spacing w:val="-26"/>
                            <w:w w:val="14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A5A5A5"/>
                            <w:spacing w:val="0"/>
                            <w:w w:val="34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A5A5A5"/>
                            <w:spacing w:val="-90"/>
                            <w:w w:val="34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A5A5A5"/>
                            <w:spacing w:val="0"/>
                            <w:w w:val="11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38" w:lineRule="exact"/>
                          <w:ind w:left="202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A5A5A5"/>
                            <w:w w:val="90"/>
                          </w:rPr>
                          <w:t>Kfl:'U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A5A5A5"/>
                            <w:spacing w:val="-3"/>
                            <w:w w:val="9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808080"/>
                            <w:spacing w:val="0"/>
                            <w:w w:val="10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808080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A5A5A5"/>
                            <w:spacing w:val="0"/>
                            <w:w w:val="11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A5A5A5"/>
                            <w:spacing w:val="-6"/>
                            <w:w w:val="11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A5A5A5"/>
                            <w:spacing w:val="0"/>
                            <w:w w:val="127"/>
                          </w:rPr>
                          <w:t>UOifh;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66" w:lineRule="exact"/>
                          <w:ind w:left="20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-1"/>
                            <w:w w:val="81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0"/>
                            <w:w w:val="81"/>
                            <w:position w:val="-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0"/>
                            <w:w w:val="81"/>
                            <w:position w:val="-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-6"/>
                            <w:w w:val="81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0"/>
                            <w:w w:val="81"/>
                            <w:position w:val="-1"/>
                          </w:rPr>
                          <w:t>Wk.11JII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0"/>
                            <w:w w:val="81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A5A5A5"/>
                            <w:spacing w:val="23"/>
                            <w:w w:val="81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939393"/>
                            <w:spacing w:val="0"/>
                            <w:w w:val="118"/>
                            <w:position w:val="-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-54"/>
          <w:w w:val="62"/>
          <w:position w:val="-11"/>
        </w:rPr>
        <w:t>"</w:t>
      </w:r>
      <w:r>
        <w:rPr>
          <w:rFonts w:ascii="Arial" w:hAnsi="Arial" w:cs="Arial" w:eastAsia="Arial"/>
          <w:sz w:val="13"/>
          <w:szCs w:val="13"/>
          <w:color w:val="939393"/>
          <w:spacing w:val="-31"/>
          <w:w w:val="167"/>
          <w:position w:val="-14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-109"/>
          <w:w w:val="62"/>
          <w:position w:val="-11"/>
        </w:rPr>
        <w:t>"</w:t>
      </w:r>
      <w:r>
        <w:rPr>
          <w:rFonts w:ascii="Arial" w:hAnsi="Arial" w:cs="Arial" w:eastAsia="Arial"/>
          <w:sz w:val="13"/>
          <w:szCs w:val="13"/>
          <w:color w:val="939393"/>
          <w:spacing w:val="-75"/>
          <w:w w:val="167"/>
          <w:position w:val="-14"/>
        </w:rPr>
        <w:t>T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62"/>
          <w:position w:val="-11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-96"/>
          <w:w w:val="62"/>
          <w:position w:val="-11"/>
        </w:rPr>
        <w:t>"</w:t>
      </w:r>
      <w:r>
        <w:rPr>
          <w:rFonts w:ascii="Arial" w:hAnsi="Arial" w:cs="Arial" w:eastAsia="Arial"/>
          <w:sz w:val="13"/>
          <w:szCs w:val="13"/>
          <w:color w:val="939393"/>
          <w:spacing w:val="-23"/>
          <w:w w:val="167"/>
          <w:position w:val="-14"/>
        </w:rPr>
        <w:t>T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-100"/>
          <w:w w:val="62"/>
          <w:position w:val="-11"/>
        </w:rPr>
        <w:t>"</w:t>
      </w:r>
      <w:r>
        <w:rPr>
          <w:rFonts w:ascii="Arial" w:hAnsi="Arial" w:cs="Arial" w:eastAsia="Arial"/>
          <w:sz w:val="13"/>
          <w:szCs w:val="13"/>
          <w:color w:val="939393"/>
          <w:spacing w:val="-83"/>
          <w:w w:val="168"/>
          <w:position w:val="-14"/>
        </w:rPr>
        <w:t>J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62"/>
          <w:position w:val="-11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-23"/>
          <w:w w:val="100"/>
          <w:position w:val="-11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67"/>
          <w:position w:val="-14"/>
        </w:rPr>
        <w:t>-'i»F:l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14"/>
        </w:rPr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70"/>
          <w:position w:val="-12"/>
        </w:rPr>
        <w:t>.AM:</w:t>
      </w:r>
      <w:r>
        <w:rPr>
          <w:rFonts w:ascii="Arial" w:hAnsi="Arial" w:cs="Arial" w:eastAsia="Arial"/>
          <w:sz w:val="12"/>
          <w:szCs w:val="12"/>
          <w:color w:val="A5A5A5"/>
          <w:spacing w:val="-6"/>
          <w:w w:val="170"/>
          <w:position w:val="-12"/>
        </w:rPr>
        <w:t>.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0"/>
          <w:position w:val="-12"/>
        </w:rPr>
        <w:t>I!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1"/>
          <w:position w:val="-12"/>
        </w:rPr>
        <w:t>H</w:t>
      </w:r>
      <w:r>
        <w:rPr>
          <w:rFonts w:ascii="Arial" w:hAnsi="Arial" w:cs="Arial" w:eastAsia="Arial"/>
          <w:sz w:val="12"/>
          <w:szCs w:val="12"/>
          <w:color w:val="A5A5A5"/>
          <w:spacing w:val="-23"/>
          <w:w w:val="100"/>
          <w:position w:val="-12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0"/>
          <w:position w:val="-12"/>
        </w:rPr>
        <w:t>I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1"/>
          <w:position w:val="-12"/>
        </w:rPr>
        <w:t>(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59" w:after="0" w:line="240" w:lineRule="auto"/>
        <w:ind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7"/>
          <w:szCs w:val="27"/>
          <w:color w:val="A5A5A5"/>
          <w:spacing w:val="0"/>
          <w:w w:val="52"/>
        </w:rPr>
        <w:t>.,....,c;u,..,.,..</w:t>
      </w:r>
      <w:r>
        <w:rPr>
          <w:rFonts w:ascii="Times New Roman" w:hAnsi="Times New Roman" w:cs="Times New Roman" w:eastAsia="Times New Roman"/>
          <w:sz w:val="27"/>
          <w:szCs w:val="27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0"/>
          <w:w w:val="41"/>
          <w:position w:val="-4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-2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38"/>
          <w:position w:val="-4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660" w:bottom="280" w:left="900" w:right="2260"/>
          <w:headerReference w:type="even" r:id="rId281"/>
          <w:footerReference w:type="even" r:id="rId282"/>
          <w:pgSz w:w="15860" w:h="12260" w:orient="landscape"/>
          <w:cols w:num="3" w:equalWidth="0">
            <w:col w:w="5632" w:space="1905"/>
            <w:col w:w="2377" w:space="665"/>
            <w:col w:w="2121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680"/>
        <w:jc w:val="righ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426.339264pt;margin-top:6.849096pt;width:5.20149pt;height:9.42334pt;mso-position-horizontal-relative:page;mso-position-vertical-relative:paragraph;z-index:-6800" coordorigin="8527,137" coordsize="104,188">
            <v:shape style="position:absolute;left:8527;top:137;width:104;height:188" coordorigin="8527,137" coordsize="104,188" path="m8527,137l8631,137,8631,325,8527,325,8527,137e" filled="t" fillcolor="#E8E8E8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224"/>
        </w:rPr>
        <w:t>.,.,_A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5" w:after="0" w:line="158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9"/>
          <w:w w:val="13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4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5"/>
          <w:w w:val="14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75"/>
        </w:rPr>
        <w:t>uc:e."ru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75"/>
        </w:rPr>
        <w:t>:O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420" w:lineRule="exact"/>
        <w:ind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20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54"/>
          <w:w w:val="62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28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45"/>
          <w:w w:val="62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36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37"/>
          <w:w w:val="62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45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29"/>
          <w:w w:val="62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53"/>
          <w:w w:val="67"/>
          <w:position w:val="-1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20"/>
          <w:w w:val="62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61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12"/>
          <w:w w:val="62"/>
          <w:position w:val="5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12"/>
          <w:w w:val="67"/>
          <w:position w:val="-1"/>
        </w:rPr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35"/>
          <w:w w:val="67"/>
          <w:shadow/>
          <w:position w:val="-1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35"/>
          <w:w w:val="67"/>
          <w:shadow/>
          <w:position w:val="-1"/>
        </w:rPr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35"/>
          <w:w w:val="67"/>
          <w:position w:val="-1"/>
        </w:rPr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55"/>
          <w:w w:val="86"/>
          <w:position w:val="-1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111"/>
          <w:w w:val="62"/>
          <w:position w:val="5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26"/>
          <w:w w:val="114"/>
          <w:position w:val="-1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0"/>
          <w:w w:val="62"/>
          <w:position w:val="5"/>
        </w:rPr>
        <w:t>""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8814" w:space="312"/>
            <w:col w:w="3574"/>
          </w:cols>
        </w:sectPr>
      </w:pPr>
      <w:rPr/>
    </w:p>
    <w:p>
      <w:pPr>
        <w:spacing w:before="0" w:after="0" w:line="240" w:lineRule="auto"/>
        <w:ind w:right="651"/>
        <w:jc w:val="right"/>
        <w:tabs>
          <w:tab w:pos="1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9.526917pt;margin-top:.83798pt;width:22.468291pt;height:77.476362pt;mso-position-horizontal-relative:page;mso-position-vertical-relative:paragraph;z-index:-6805" type="#_x0000_t202" filled="f" stroked="f">
            <v:textbox inset="0,0,0,0">
              <w:txbxContent>
                <w:p>
                  <w:pPr>
                    <w:spacing w:before="0" w:after="0" w:line="133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spacing w:val="0"/>
                      <w:w w:val="105"/>
                    </w:rPr>
                    <w:t>o'lD.IAl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81" w:right="-68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939393"/>
                      <w:w w:val="81"/>
                    </w:rPr>
                    <w:t>.J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939393"/>
                      <w:spacing w:val="-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A5A5A5"/>
                      <w:spacing w:val="0"/>
                      <w:w w:val="111"/>
                    </w:rPr>
                    <w:t>a:.,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524.175659pt;margin-top:3.962288pt;width:14.88177pt;height:74.352054pt;mso-position-horizontal-relative:page;mso-position-vertical-relative:paragraph;z-index:-6796" coordorigin="10484,79" coordsize="298,1487">
            <v:shape style="position:absolute;left:10484;top:79;width:298;height:1487" coordorigin="10484,79" coordsize="298,1487" path="m10484,79l10781,79,10781,1566,10484,1566,10484,79e" filled="t" fillcolor="#E8E8E8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221"/>
        </w:rPr>
        <w:t>.....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8"/>
          <w:w w:val="22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3"/>
        </w:rPr>
        <w:t>llOO.WJ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5"/>
        </w:rPr>
        <w:t>l'D.IIil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4" w:after="0" w:line="240" w:lineRule="auto"/>
        <w:ind w:right="1401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96405pt;margin-top:7.389579pt;width:238.782849pt;height:56.074846pt;mso-position-horizontal-relative:page;mso-position-vertical-relative:paragraph;z-index:-6789" type="#_x0000_t202" filled="f" stroked="f">
            <v:textbox inset="0,0,0,0">
              <w:txbxContent>
                <w:p>
                  <w:pPr>
                    <w:spacing w:before="0" w:after="0" w:line="1121" w:lineRule="exact"/>
                    <w:ind w:right="-208"/>
                    <w:jc w:val="left"/>
                    <w:tabs>
                      <w:tab w:pos="2380" w:val="left"/>
                      <w:tab w:pos="3280" w:val="left"/>
                      <w:tab w:pos="4460" w:val="left"/>
                    </w:tabs>
                    <w:rPr>
                      <w:rFonts w:ascii="Arial" w:hAnsi="Arial" w:cs="Arial" w:eastAsia="Arial"/>
                      <w:sz w:val="109"/>
                      <w:szCs w:val="109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A5A5A5"/>
                      <w:spacing w:val="0"/>
                      <w:w w:val="55"/>
                      <w:position w:val="24"/>
                    </w:rPr>
                    <w:t>"'"'""'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5A5A5"/>
                      <w:spacing w:val="0"/>
                      <w:w w:val="100"/>
                      <w:position w:val="24"/>
                    </w:rPr>
                    <w:tab/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5A5A5"/>
                      <w:spacing w:val="0"/>
                      <w:w w:val="100"/>
                      <w:position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A5A5A5"/>
                      <w:spacing w:val="0"/>
                      <w:w w:val="59"/>
                      <w:position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A5A5A5"/>
                      <w:spacing w:val="-61"/>
                      <w:w w:val="59"/>
                      <w:position w:val="1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89"/>
                      <w:position w:val="15"/>
                    </w:rPr>
                    <w:t>,,,..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100"/>
                      <w:position w:val="1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5A5A5"/>
                      <w:spacing w:val="0"/>
                      <w:w w:val="100"/>
                      <w:position w:val="15"/>
                    </w:rPr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A5A5A5"/>
                      <w:spacing w:val="-36"/>
                      <w:w w:val="57"/>
                      <w:position w:val="28"/>
                    </w:rPr>
                    <w:t>.</w:t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A5A5A5"/>
                      <w:spacing w:val="-127"/>
                      <w:w w:val="57"/>
                      <w:position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A5A5A5"/>
                      <w:spacing w:val="0"/>
                      <w:w w:val="82"/>
                      <w:position w:val="28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A5A5A5"/>
                      <w:spacing w:val="0"/>
                      <w:w w:val="100"/>
                      <w:position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A5A5A5"/>
                      <w:spacing w:val="0"/>
                      <w:w w:val="100"/>
                      <w:position w:val="28"/>
                    </w:rPr>
                  </w:r>
                  <w:r>
                    <w:rPr>
                      <w:rFonts w:ascii="Arial" w:hAnsi="Arial" w:cs="Arial" w:eastAsia="Arial"/>
                      <w:sz w:val="109"/>
                      <w:szCs w:val="109"/>
                      <w:color w:val="A5A5A5"/>
                      <w:spacing w:val="0"/>
                      <w:w w:val="82"/>
                      <w:position w:val="-2"/>
                    </w:rPr>
                    <w:t>·</w:t>
                  </w:r>
                  <w:r>
                    <w:rPr>
                      <w:rFonts w:ascii="Arial" w:hAnsi="Arial" w:cs="Arial" w:eastAsia="Arial"/>
                      <w:sz w:val="109"/>
                      <w:szCs w:val="10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67"/>
        </w:rPr>
        <w:t>IAt..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67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67"/>
        </w:rPr>
        <w:t>fV..mpl•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right="1502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5"/>
        </w:rPr>
        <w:t>$)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5"/>
        </w:rPr>
        <w:t>""it'llllt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5"/>
        </w:rPr>
        <w:t>«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-4"/>
          <w:w w:val="15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216"/>
        </w:rPr>
        <w:t>\lU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80" w:lineRule="exact"/>
        <w:ind w:right="570"/>
        <w:jc w:val="right"/>
        <w:tabs>
          <w:tab w:pos="5320" w:val="left"/>
          <w:tab w:pos="6260" w:val="left"/>
          <w:tab w:pos="8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42.179184pt;margin-top:8.157166pt;width:5.574652pt;height:8.077149pt;mso-position-horizontal-relative:page;mso-position-vertical-relative:paragraph;z-index:-6798" coordorigin="2844,163" coordsize="111,162">
            <v:shape style="position:absolute;left:2844;top:163;width:111;height:162" coordorigin="2844,163" coordsize="111,162" path="m2844,163l2955,163,2955,325,2844,325,2844,163e" filled="t" fillcolor="#E8E8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59.396332pt;margin-top:7.117615pt;width:.1pt;height:9.42334pt;mso-position-horizontal-relative:page;mso-position-vertical-relative:paragraph;z-index:-6797" coordorigin="7188,142" coordsize="2,188">
            <v:shape style="position:absolute;left:7188;top:142;width:2;height:188" coordorigin="7188,142" coordsize="0,188" path="m7188,331l7188,142e" filled="f" stroked="t" strokeweight="3.565pt" strokecolor="#E8E8E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A5A5A5"/>
          <w:w w:val="137"/>
          <w:position w:val="-6"/>
        </w:rPr>
        <w:t>lliDIDIIOIDlMlMi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0"/>
          <w:w w:val="137"/>
          <w:position w:val="-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72"/>
          <w:position w:val="-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4"/>
          <w:w w:val="172"/>
          <w:position w:val="-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87"/>
          <w:position w:val="-6"/>
        </w:rPr>
        <w:t>.._UII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6"/>
          <w:position w:val="-6"/>
        </w:rPr>
        <w:t>IUt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3"/>
          <w:w w:val="127"/>
          <w:position w:val="-6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"/>
          <w:w w:val="198"/>
          <w:position w:val="-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5"/>
          <w:position w:val="-6"/>
        </w:rPr>
        <w:t>C.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-6"/>
        </w:rPr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2"/>
          <w:position w:val="-5"/>
        </w:rPr>
        <w:t>l.I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2"/>
          <w:position w:val="-5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2"/>
          <w:position w:val="-5"/>
        </w:rPr>
        <w:t>!XI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2"/>
          <w:position w:val="-5"/>
        </w:rPr>
        <w:t>  </w:t>
      </w:r>
      <w:r>
        <w:rPr>
          <w:rFonts w:ascii="Arial" w:hAnsi="Arial" w:cs="Arial" w:eastAsia="Arial"/>
          <w:sz w:val="12"/>
          <w:szCs w:val="12"/>
          <w:color w:val="A5A5A5"/>
          <w:spacing w:val="29"/>
          <w:w w:val="152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30"/>
          <w:w w:val="117"/>
          <w:position w:val="-8"/>
        </w:rPr>
        <w:t>M</w:t>
      </w:r>
      <w:r>
        <w:rPr>
          <w:rFonts w:ascii="Arial" w:hAnsi="Arial" w:cs="Arial" w:eastAsia="Arial"/>
          <w:sz w:val="32"/>
          <w:szCs w:val="32"/>
          <w:color w:val="A5A5A5"/>
          <w:spacing w:val="-9"/>
          <w:w w:val="90"/>
          <w:position w:val="-6"/>
        </w:rPr>
        <w:t>"</w:t>
      </w:r>
      <w:r>
        <w:rPr>
          <w:rFonts w:ascii="Arial" w:hAnsi="Arial" w:cs="Arial" w:eastAsia="Arial"/>
          <w:sz w:val="32"/>
          <w:szCs w:val="32"/>
          <w:color w:val="A5A5A5"/>
          <w:spacing w:val="-25"/>
          <w:w w:val="90"/>
          <w:position w:val="-6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2"/>
          <w:w w:val="117"/>
          <w:position w:val="-8"/>
        </w:rPr>
        <w:t>.</w:t>
      </w:r>
      <w:r>
        <w:rPr>
          <w:rFonts w:ascii="Arial" w:hAnsi="Arial" w:cs="Arial" w:eastAsia="Arial"/>
          <w:sz w:val="32"/>
          <w:szCs w:val="32"/>
          <w:color w:val="A5A5A5"/>
          <w:spacing w:val="-96"/>
          <w:w w:val="90"/>
          <w:position w:val="-6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7"/>
          <w:position w:val="-8"/>
        </w:rPr>
        <w:t>I.</w:t>
      </w:r>
      <w:r>
        <w:rPr>
          <w:rFonts w:ascii="Arial" w:hAnsi="Arial" w:cs="Arial" w:eastAsia="Arial"/>
          <w:sz w:val="32"/>
          <w:szCs w:val="32"/>
          <w:color w:val="A5A5A5"/>
          <w:spacing w:val="-112"/>
          <w:w w:val="90"/>
          <w:position w:val="-6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6"/>
          <w:w w:val="117"/>
          <w:position w:val="-8"/>
        </w:rPr>
        <w:t>A</w:t>
      </w:r>
      <w:r>
        <w:rPr>
          <w:rFonts w:ascii="Arial" w:hAnsi="Arial" w:cs="Arial" w:eastAsia="Arial"/>
          <w:sz w:val="32"/>
          <w:szCs w:val="32"/>
          <w:color w:val="A5A5A5"/>
          <w:spacing w:val="-53"/>
          <w:w w:val="90"/>
          <w:position w:val="-6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6"/>
          <w:position w:val="-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30"/>
          <w:w w:val="116"/>
          <w:position w:val="-8"/>
        </w:rPr>
        <w:t>l</w:t>
      </w:r>
      <w:r>
        <w:rPr>
          <w:rFonts w:ascii="Arial" w:hAnsi="Arial" w:cs="Arial" w:eastAsia="Arial"/>
          <w:sz w:val="32"/>
          <w:szCs w:val="32"/>
          <w:color w:val="A5A5A5"/>
          <w:spacing w:val="-19"/>
          <w:w w:val="90"/>
          <w:position w:val="-6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46"/>
          <w:position w:val="-8"/>
        </w:rPr>
        <w:t>,....._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3"/>
          <w:w w:val="146"/>
          <w:position w:val="-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46"/>
          <w:position w:val="-8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7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46"/>
          <w:position w:val="-8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4"/>
          <w:w w:val="146"/>
          <w:position w:val="-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46"/>
          <w:position w:val="-8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6"/>
          <w:w w:val="81"/>
          <w:position w:val="-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81"/>
          <w:position w:val="-6"/>
        </w:rPr>
        <w:t>.NC..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5"/>
          <w:w w:val="81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81"/>
          <w:position w:val="-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119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939393"/>
          <w:spacing w:val="0"/>
          <w:w w:val="113"/>
        </w:rPr>
        <w:t>"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0" w:after="0" w:line="110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5A5A5"/>
          <w:w w:val="91"/>
          <w:position w:val="1"/>
        </w:rPr>
        <w:t>I!Ui:JI¡</w:t>
      </w:r>
      <w:r>
        <w:rPr>
          <w:rFonts w:ascii="Arial" w:hAnsi="Arial" w:cs="Arial" w:eastAsia="Arial"/>
          <w:sz w:val="13"/>
          <w:szCs w:val="13"/>
          <w:color w:val="A5A5A5"/>
          <w:w w:val="92"/>
          <w:position w:val="1"/>
        </w:rPr>
        <w:t>)</w:t>
      </w:r>
      <w:r>
        <w:rPr>
          <w:rFonts w:ascii="Arial" w:hAnsi="Arial" w:cs="Arial" w:eastAsia="Arial"/>
          <w:sz w:val="13"/>
          <w:szCs w:val="13"/>
          <w:color w:val="A5A5A5"/>
          <w:w w:val="91"/>
          <w:position w:val="1"/>
        </w:rPr>
        <w:t>ov.JALADQi</w:t>
      </w:r>
      <w:r>
        <w:rPr>
          <w:rFonts w:ascii="Arial" w:hAnsi="Arial" w:cs="Arial" w:eastAsia="Arial"/>
          <w:sz w:val="13"/>
          <w:szCs w:val="13"/>
          <w:color w:val="00000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Arial" w:hAnsi="Arial" w:cs="Arial" w:eastAsia="Arial"/>
          <w:sz w:val="56"/>
          <w:szCs w:val="56"/>
          <w:color w:val="A5A5A5"/>
          <w:spacing w:val="0"/>
          <w:w w:val="57"/>
        </w:rPr>
        <w:t>....</w:t>
      </w:r>
      <w:r>
        <w:rPr>
          <w:rFonts w:ascii="Arial" w:hAnsi="Arial" w:cs="Arial" w:eastAsia="Arial"/>
          <w:sz w:val="56"/>
          <w:szCs w:val="56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56"/>
          <w:szCs w:val="56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57"/>
          <w:position w:val="1"/>
        </w:rPr>
        <w:t>.....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10162" w:space="402"/>
            <w:col w:w="2136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14" w:lineRule="exact"/>
        <w:ind w:right="2317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w w:val="218"/>
          <w:position w:val="-2"/>
        </w:rPr>
        <w:t>"'"""'""""</w:t>
      </w:r>
      <w:r>
        <w:rPr>
          <w:rFonts w:ascii="Arial" w:hAnsi="Arial" w:cs="Arial" w:eastAsia="Arial"/>
          <w:sz w:val="12"/>
          <w:szCs w:val="12"/>
          <w:color w:val="A5A5A5"/>
          <w:spacing w:val="-19"/>
          <w:w w:val="217"/>
          <w:position w:val="-2"/>
        </w:rPr>
        <w:t>'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  <w:position w:val="-2"/>
        </w:rPr>
        <w:t>IL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70" w:lineRule="exact"/>
        <w:ind w:right="278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spacing w:val="0"/>
          <w:w w:val="127"/>
          <w:position w:val="-2"/>
        </w:rPr>
        <w:t>.:x:DOA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389" w:lineRule="exact"/>
        <w:ind w:right="2108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951721pt;margin-top:16.317682pt;width:539.454962pt;height:52pt;mso-position-horizontal-relative:page;mso-position-vertical-relative:paragraph;z-index:-6788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tabs>
                      <w:tab w:pos="5020" w:val="left"/>
                      <w:tab w:pos="6080" w:val="left"/>
                      <w:tab w:pos="6980" w:val="left"/>
                      <w:tab w:pos="10460" w:val="left"/>
                    </w:tabs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47"/>
                      <w:position w:val="5"/>
                    </w:rPr>
                    <w:t>"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00"/>
                      <w:position w:val="5"/>
                    </w:rPr>
                    <w:tab/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00"/>
                      <w:position w:val="5"/>
                    </w:rPr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0"/>
                      <w:w w:val="100"/>
                      <w:position w:val="3"/>
                    </w:rPr>
                    <w:t>""""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5A5A5"/>
                      <w:spacing w:val="0"/>
                      <w:w w:val="100"/>
                      <w:position w:val="3"/>
                    </w:rPr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0"/>
                      <w:w w:val="135"/>
                      <w:position w:val="5"/>
                    </w:rPr>
                    <w:t>'"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0"/>
                      <w:w w:val="100"/>
                      <w:position w:val="5"/>
                    </w:rPr>
                    <w:tab/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0"/>
                      <w:w w:val="100"/>
                      <w:position w:val="5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0"/>
                      <w:w w:val="55"/>
                      <w:position w:val="23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0"/>
                      <w:w w:val="100"/>
                      <w:position w:val="2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0"/>
                      <w:w w:val="100"/>
                      <w:position w:val="23"/>
                    </w:rPr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5A5A5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43"/>
          <w:szCs w:val="43"/>
          <w:color w:val="A5A5A5"/>
          <w:w w:val="53"/>
          <w:position w:val="-1"/>
        </w:rPr>
        <w:t>..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-4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-24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0"/>
          <w:w w:val="53"/>
          <w:position w:val="-1"/>
        </w:rPr>
        <w:t>..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-26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0"/>
          <w:w w:val="53"/>
          <w:position w:val="-1"/>
        </w:rPr>
        <w:t>....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-25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0"/>
          <w:w w:val="53"/>
          <w:position w:val="-1"/>
        </w:rPr>
        <w:t>..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-21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0"/>
          <w:w w:val="53"/>
          <w:position w:val="-1"/>
        </w:rPr>
        <w:t>..</w:t>
      </w:r>
      <w:r>
        <w:rPr>
          <w:rFonts w:ascii="Times New Roman" w:hAnsi="Times New Roman" w:cs="Times New Roman" w:eastAsia="Times New Roman"/>
          <w:sz w:val="43"/>
          <w:szCs w:val="43"/>
          <w:color w:val="A5A5A5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500"/>
          <w:position w:val="14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right="2177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A5A5A5"/>
          <w:w w:val="106"/>
          <w:position w:val="1"/>
        </w:rPr>
        <w:t>QC.QWAl-r.-</w:t>
      </w:r>
      <w:r>
        <w:rPr>
          <w:rFonts w:ascii="Arial" w:hAnsi="Arial" w:cs="Arial" w:eastAsia="Arial"/>
          <w:sz w:val="14"/>
          <w:szCs w:val="14"/>
          <w:color w:val="A5A5A5"/>
          <w:spacing w:val="-14"/>
          <w:w w:val="107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6"/>
          <w:position w:val="1"/>
        </w:rPr>
        <w:t>(DI!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2627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174622pt;margin-top:1.497551pt;width:18.896334pt;height:6.5pt;mso-position-horizontal-relative:page;mso-position-vertical-relative:paragraph;z-index:-6787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w w:val="15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w w:val="157"/>
                    </w:rPr>
                    <w:t>7!,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spacing w:val="-15"/>
                      <w:w w:val="15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39393"/>
                      <w:spacing w:val="0"/>
                      <w:w w:val="14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50525pt;margin-top:.635851pt;width:22.694401pt;height:15pt;mso-position-horizontal-relative:page;mso-position-vertical-relative:paragraph;z-index:-6786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w w:val="8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-5"/>
                      <w:w w:val="8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-4"/>
                      <w:w w:val="8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-5"/>
                      <w:w w:val="8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-7"/>
                      <w:w w:val="8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-4"/>
                      <w:w w:val="8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0"/>
                      <w:w w:val="8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939393"/>
                      <w:spacing w:val="-33"/>
                      <w:w w:val="8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J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}</w:t>
      </w:r>
      <w:r>
        <w:rPr>
          <w:rFonts w:ascii="Arial" w:hAnsi="Arial" w:cs="Arial" w:eastAsia="Arial"/>
          <w:sz w:val="12"/>
          <w:szCs w:val="12"/>
          <w:color w:val="A5A5A5"/>
          <w:spacing w:val="-28"/>
          <w:w w:val="159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.</w:t>
      </w:r>
      <w:r>
        <w:rPr>
          <w:rFonts w:ascii="Arial" w:hAnsi="Arial" w:cs="Arial" w:eastAsia="Arial"/>
          <w:sz w:val="12"/>
          <w:szCs w:val="12"/>
          <w:color w:val="A5A5A5"/>
          <w:spacing w:val="-33"/>
          <w:w w:val="159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!</w:t>
      </w:r>
      <w:r>
        <w:rPr>
          <w:rFonts w:ascii="Arial" w:hAnsi="Arial" w:cs="Arial" w:eastAsia="Arial"/>
          <w:sz w:val="12"/>
          <w:szCs w:val="12"/>
          <w:color w:val="A5A5A5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*</w:t>
      </w:r>
      <w:r>
        <w:rPr>
          <w:rFonts w:ascii="Arial" w:hAnsi="Arial" w:cs="Arial" w:eastAsia="Arial"/>
          <w:sz w:val="12"/>
          <w:szCs w:val="12"/>
          <w:color w:val="A5A5A5"/>
          <w:spacing w:val="-29"/>
          <w:w w:val="159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\</w:t>
      </w:r>
      <w:r>
        <w:rPr>
          <w:rFonts w:ascii="Arial" w:hAnsi="Arial" w:cs="Arial" w:eastAsia="Arial"/>
          <w:sz w:val="12"/>
          <w:szCs w:val="12"/>
          <w:color w:val="A5A5A5"/>
          <w:spacing w:val="19"/>
          <w:w w:val="159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60"/>
        </w:rPr>
        <w:t>nl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9"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44" w:right="-20"/>
        <w:jc w:val="left"/>
        <w:tabs>
          <w:tab w:pos="7520" w:val="left"/>
          <w:tab w:pos="91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41"/>
          <w:position w:val="1"/>
        </w:rPr>
        <w:t>;H1·:101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1"/>
          <w:w w:val="14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41"/>
          <w:position w:val="1"/>
        </w:rPr>
        <w:t>1tU1.C.J...,_.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214"/>
          <w:position w:val="0"/>
        </w:rPr>
        <w:t>NA&amp;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214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214"/>
          <w:position w:val="0"/>
        </w:rPr>
        <w:t>·IIA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0"/>
        </w:rPr>
      </w:r>
      <w:r>
        <w:rPr>
          <w:rFonts w:ascii="Arial" w:hAnsi="Arial" w:cs="Arial" w:eastAsia="Arial"/>
          <w:sz w:val="10"/>
          <w:szCs w:val="10"/>
          <w:color w:val="A5A5A5"/>
          <w:spacing w:val="0"/>
          <w:w w:val="136"/>
          <w:position w:val="1"/>
        </w:rPr>
        <w:t>JiU&amp;.1,</w:t>
      </w:r>
      <w:r>
        <w:rPr>
          <w:rFonts w:ascii="Arial" w:hAnsi="Arial" w:cs="Arial" w:eastAsia="Arial"/>
          <w:sz w:val="10"/>
          <w:szCs w:val="10"/>
          <w:color w:val="A5A5A5"/>
          <w:spacing w:val="-3"/>
          <w:w w:val="137"/>
          <w:position w:val="1"/>
        </w:rPr>
        <w:t>U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92"/>
          <w:position w:val="1"/>
        </w:rPr>
        <w:t>C</w:t>
      </w:r>
      <w:r>
        <w:rPr>
          <w:rFonts w:ascii="Arial" w:hAnsi="Arial" w:cs="Arial" w:eastAsia="Arial"/>
          <w:sz w:val="11"/>
          <w:szCs w:val="11"/>
          <w:color w:val="A5A5A5"/>
          <w:spacing w:val="-2"/>
          <w:w w:val="91"/>
          <w:position w:val="1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70"/>
          <w:position w:val="1"/>
        </w:rPr>
        <w:t>+O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right="667"/>
        <w:jc w:val="right"/>
        <w:tabs>
          <w:tab w:pos="160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w w:val="127"/>
          <w:position w:val="-2"/>
        </w:rPr>
        <w:t>NJQI:tQlfN'IOIN</w:t>
      </w:r>
      <w:r>
        <w:rPr>
          <w:rFonts w:ascii="Arial" w:hAnsi="Arial" w:cs="Arial" w:eastAsia="Arial"/>
          <w:sz w:val="12"/>
          <w:szCs w:val="12"/>
          <w:color w:val="A5A5A5"/>
          <w:w w:val="100"/>
          <w:position w:val="-2"/>
        </w:rPr>
        <w:tab/>
      </w:r>
      <w:r>
        <w:rPr>
          <w:rFonts w:ascii="Arial" w:hAnsi="Arial" w:cs="Arial" w:eastAsia="Arial"/>
          <w:sz w:val="12"/>
          <w:szCs w:val="12"/>
          <w:color w:val="A5A5A5"/>
          <w:w w:val="100"/>
          <w:position w:val="-2"/>
        </w:rPr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8"/>
          <w:position w:val="-2"/>
        </w:rPr>
        <w:t>O'l.\1o:2."Jt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6"/>
          <w:w w:val="88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3"/>
          <w:position w:val="-2"/>
        </w:rPr>
        <w:t>r=-/14..:.\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right="559"/>
        <w:jc w:val="right"/>
        <w:tabs>
          <w:tab w:pos="15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5A5A5"/>
          <w:w w:val="85"/>
          <w:position w:val="-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w w:val="86"/>
          <w:position w:val="-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2"/>
          <w:w w:val="284"/>
          <w:position w:val="-1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A5A5A5"/>
          <w:spacing w:val="0"/>
          <w:w w:val="53"/>
          <w:position w:val="-1"/>
        </w:rPr>
        <w:t>"'"'"7')1</w:t>
      </w:r>
      <w:r>
        <w:rPr>
          <w:rFonts w:ascii="Times New Roman" w:hAnsi="Times New Roman" w:cs="Times New Roman" w:eastAsia="Times New Roman"/>
          <w:sz w:val="28"/>
          <w:szCs w:val="28"/>
          <w:color w:val="A5A5A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A5A5A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1"/>
          <w:position w:val="2"/>
        </w:rPr>
        <w:t>"""'"MJ.ACG«.lol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2"/>
          <w:position w:val="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16" w:lineRule="exact"/>
        <w:ind w:right="1246"/>
        <w:jc w:val="right"/>
        <w:tabs>
          <w:tab w:pos="14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5A5A5"/>
          <w:w w:val="389"/>
          <w:position w:val="1"/>
        </w:rPr>
        <w:t>.SI!l</w:t>
      </w:r>
      <w:r>
        <w:rPr>
          <w:rFonts w:ascii="Arial" w:hAnsi="Arial" w:cs="Arial" w:eastAsia="Arial"/>
          <w:sz w:val="14"/>
          <w:szCs w:val="14"/>
          <w:color w:val="A5A5A5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A5A5A5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7"/>
          <w:position w:val="1"/>
        </w:rPr>
        <w:t>IUIA.NU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53" w:lineRule="auto"/>
        <w:ind w:left="7537" w:right="2141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3.956482pt;margin-top:22.850904pt;width:16.450201pt;height:52pt;mso-position-horizontal-relative:page;mso-position-vertical-relative:paragraph;z-index:-6780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104"/>
                      <w:szCs w:val="104"/>
                      <w:color w:val="A5A5A5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0"/>
        </w:rPr>
        <w:t>loC0.30.A.A.ll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2"/>
        </w:rPr>
        <w:t>I'OTAII.I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39"/>
        </w:rPr>
        <w:t>1)(»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7"/>
          <w:w w:val="139"/>
        </w:rPr>
        <w:t>.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10"/>
        </w:rPr>
        <w:t>)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</w:rPr>
        <w:t>:'II.IAA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92"/>
        </w:rPr>
        <w:t>Jl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93"/>
        </w:rPr>
        <w:t>)r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2"/>
          <w:w w:val="93"/>
        </w:rPr>
        <w:t>ó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7"/>
        </w:rPr>
        <w:t>1.0</w:t>
      </w:r>
      <w:r>
        <w:rPr>
          <w:rFonts w:ascii="Arial" w:hAnsi="Arial" w:cs="Arial" w:eastAsia="Arial"/>
          <w:sz w:val="13"/>
          <w:szCs w:val="13"/>
          <w:color w:val="A5A5A5"/>
          <w:spacing w:val="-4"/>
          <w:w w:val="98"/>
        </w:rPr>
        <w:t>1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6"/>
        </w:rPr>
        <w:t>HCQAAP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0"/>
          <w:w w:val="56"/>
        </w:rPr>
        <w:t>.....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10909" w:space="645"/>
            <w:col w:w="1146"/>
          </w:cols>
        </w:sectPr>
      </w:pPr>
      <w:rPr/>
    </w:p>
    <w:p>
      <w:pPr>
        <w:spacing w:before="71" w:after="0" w:line="240" w:lineRule="auto"/>
        <w:ind w:left="119" w:right="-129"/>
        <w:jc w:val="left"/>
        <w:tabs>
          <w:tab w:pos="640" w:val="left"/>
          <w:tab w:pos="434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59"/>
          <w:szCs w:val="59"/>
          <w:color w:val="A5A5A5"/>
          <w:spacing w:val="0"/>
          <w:w w:val="57"/>
        </w:rPr>
        <w:t>..</w:t>
      </w:r>
      <w:r>
        <w:rPr>
          <w:rFonts w:ascii="Times New Roman" w:hAnsi="Times New Roman" w:cs="Times New Roman" w:eastAsia="Times New Roman"/>
          <w:sz w:val="59"/>
          <w:szCs w:val="59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9"/>
          <w:szCs w:val="59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6"/>
          <w:position w:val="1"/>
        </w:rPr>
        <w:t>lli2DGOOW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6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4"/>
          <w:w w:val="11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5"/>
          <w:position w:val="1"/>
        </w:rPr>
        <w:t>Jl.tl!t._..,.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1"/>
        </w:rPr>
      </w:r>
      <w:r>
        <w:rPr>
          <w:rFonts w:ascii="Arial" w:hAnsi="Arial" w:cs="Arial" w:eastAsia="Arial"/>
          <w:sz w:val="43"/>
          <w:szCs w:val="43"/>
          <w:color w:val="939393"/>
          <w:spacing w:val="0"/>
          <w:w w:val="64"/>
          <w:position w:val="4"/>
        </w:rPr>
        <w:t>.</w:t>
      </w:r>
      <w:r>
        <w:rPr>
          <w:rFonts w:ascii="Arial" w:hAnsi="Arial" w:cs="Arial" w:eastAsia="Arial"/>
          <w:sz w:val="43"/>
          <w:szCs w:val="43"/>
          <w:color w:val="939393"/>
          <w:spacing w:val="-67"/>
          <w:w w:val="64"/>
          <w:position w:val="4"/>
        </w:rPr>
        <w:t>.</w:t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156"/>
          <w:position w:val="4"/>
        </w:rPr>
        <w:t>,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3" w:lineRule="exact"/>
        <w:ind w:right="-96"/>
        <w:jc w:val="left"/>
        <w:tabs>
          <w:tab w:pos="5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4"/>
        </w:rPr>
        <w:t>"'</w:t>
      </w:r>
      <w:r>
        <w:rPr>
          <w:rFonts w:ascii="Arial" w:hAnsi="Arial" w:cs="Arial" w:eastAsia="Arial"/>
          <w:sz w:val="37"/>
          <w:szCs w:val="37"/>
          <w:color w:val="A5A5A5"/>
          <w:spacing w:val="-73"/>
          <w:w w:val="100"/>
          <w:position w:val="-4"/>
        </w:rPr>
        <w:t> </w:t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14"/>
        </w:rPr>
        <w:t>S$0.1)1100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4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5"/>
        </w:rPr>
        <w:t>GIIJ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3"/>
          <w:w w:val="15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55"/>
        </w:rPr>
        <w:t>11tD:Ipl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40" w:lineRule="auto"/>
        <w:ind w:left="42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473.36557pt;margin-top:.447843pt;width:6.425791pt;height:8.077149pt;mso-position-horizontal-relative:page;mso-position-vertical-relative:paragraph;z-index:-6795" coordorigin="9467,9" coordsize="129,162">
            <v:shape style="position:absolute;left:9467;top:9;width:129;height:162" coordorigin="9467,9" coordsize="129,162" path="m9467,9l9596,9,9596,170,9467,170,9467,9e" filled="t" fillcolor="#E8E8E8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939393"/>
          <w:w w:val="87"/>
        </w:rPr>
        <w:t>115-!•o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4"/>
        </w:rPr>
        <w:t>D..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3"/>
        </w:rPr>
        <w:t>XII'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224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0"/>
        </w:rPr>
        <w:t>7</w:t>
      </w:r>
      <w:r>
        <w:rPr>
          <w:rFonts w:ascii="Arial" w:hAnsi="Arial" w:cs="Arial" w:eastAsia="Arial"/>
          <w:sz w:val="12"/>
          <w:szCs w:val="12"/>
          <w:color w:val="93939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0"/>
          <w:w w:val="16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4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3"/>
          <w:w w:val="148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505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2" w:after="0" w:line="240" w:lineRule="auto"/>
        <w:ind w:left="4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870392pt;margin-top:7.587608pt;width:12.071401pt;height:15.5pt;mso-position-horizontal-relative:page;mso-position-vertical-relative:paragraph;z-index:-6781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09"/>
                    </w:rPr>
                    <w:t>""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86"/>
        </w:rPr>
        <w:t>bl'll•l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71" w:lineRule="exact"/>
        <w:ind w:left="420" w:right="-20"/>
        <w:jc w:val="left"/>
        <w:tabs>
          <w:tab w:pos="202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515.116272pt;margin-top:7.5578pt;width:.1pt;height:8.750245pt;mso-position-horizontal-relative:page;mso-position-vertical-relative:paragraph;z-index:-6794" coordorigin="10302,151" coordsize="2,175">
            <v:shape style="position:absolute;left:10302;top:151;width:2;height:175" coordorigin="10302,151" coordsize="0,175" path="m10302,326l10302,151e" filled="f" stroked="t" strokeweight="2.8261pt" strokecolor="#E8E8E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color w:val="939393"/>
          <w:w w:val="118"/>
        </w:rPr>
        <w:t>I'AI.</w:t>
      </w:r>
      <w:r>
        <w:rPr>
          <w:rFonts w:ascii="Arial" w:hAnsi="Arial" w:cs="Arial" w:eastAsia="Arial"/>
          <w:sz w:val="12"/>
          <w:szCs w:val="12"/>
          <w:color w:val="939393"/>
          <w:spacing w:val="-5"/>
          <w:w w:val="119"/>
        </w:rPr>
        <w:t>4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93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10"/>
        </w:rPr>
        <w:t>lO!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19"/>
          <w:w w:val="111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306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  <w:t>HA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0"/>
          <w:position w:val="2"/>
        </w:rPr>
        <w:t>Maoai.W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0"/>
          <w:position w:val="2"/>
        </w:rPr>
        <w:t>&lt;K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498"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A5A5A5"/>
          <w:spacing w:val="0"/>
          <w:w w:val="237"/>
        </w:rPr>
        <w:t>.AIIQI!l'l;</w:t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237"/>
        </w:rPr>
        <w:t>l</w:t>
      </w:r>
      <w:r>
        <w:rPr>
          <w:rFonts w:ascii="Arial" w:hAnsi="Arial" w:cs="Arial" w:eastAsia="Arial"/>
          <w:sz w:val="12"/>
          <w:szCs w:val="12"/>
          <w:color w:val="808080"/>
          <w:spacing w:val="-76"/>
          <w:w w:val="237"/>
        </w:rPr>
        <w:t> </w:t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120"/>
        </w:rPr>
        <w:t>I!I</w:t>
      </w:r>
      <w:r>
        <w:rPr>
          <w:rFonts w:ascii="Arial" w:hAnsi="Arial" w:cs="Arial" w:eastAsia="Arial"/>
          <w:sz w:val="12"/>
          <w:szCs w:val="12"/>
          <w:color w:val="808080"/>
          <w:spacing w:val="-20"/>
          <w:w w:val="120"/>
        </w:rPr>
        <w:t>:</w:t>
      </w:r>
      <w:r>
        <w:rPr>
          <w:rFonts w:ascii="Arial" w:hAnsi="Arial" w:cs="Arial" w:eastAsia="Arial"/>
          <w:sz w:val="12"/>
          <w:szCs w:val="12"/>
          <w:color w:val="939393"/>
          <w:spacing w:val="-6"/>
          <w:w w:val="132"/>
        </w:rPr>
        <w:t>.</w:t>
      </w:r>
      <w:r>
        <w:rPr>
          <w:rFonts w:ascii="Arial" w:hAnsi="Arial" w:cs="Arial" w:eastAsia="Arial"/>
          <w:sz w:val="12"/>
          <w:szCs w:val="12"/>
          <w:color w:val="939393"/>
          <w:spacing w:val="-31"/>
          <w:w w:val="13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7"/>
          <w:w w:val="233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-7"/>
          <w:w w:val="8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2"/>
        </w:rPr>
        <w:t>CLI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4"/>
        </w:rPr>
        <w:t>tJ«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3" w:equalWidth="0">
            <w:col w:w="4607" w:space="787"/>
            <w:col w:w="1033" w:space="690"/>
            <w:col w:w="5583"/>
          </w:cols>
        </w:sectPr>
      </w:pPr>
      <w:rPr/>
    </w:p>
    <w:p>
      <w:pPr>
        <w:spacing w:before="0" w:after="0" w:line="345" w:lineRule="exact"/>
        <w:ind w:right="215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34"/>
          <w:szCs w:val="34"/>
          <w:color w:val="939393"/>
          <w:spacing w:val="-63"/>
          <w:w w:val="8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1"/>
          <w:w w:val="90"/>
          <w:position w:val="-2"/>
        </w:rPr>
        <w:t>K</w:t>
      </w:r>
      <w:r>
        <w:rPr>
          <w:rFonts w:ascii="Arial" w:hAnsi="Arial" w:cs="Arial" w:eastAsia="Arial"/>
          <w:sz w:val="34"/>
          <w:szCs w:val="34"/>
          <w:color w:val="939393"/>
          <w:spacing w:val="-19"/>
          <w:w w:val="82"/>
          <w:position w:val="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1"/>
          <w:w w:val="89"/>
          <w:position w:val="-2"/>
        </w:rPr>
        <w:t>l</w:t>
      </w:r>
      <w:r>
        <w:rPr>
          <w:rFonts w:ascii="Arial" w:hAnsi="Arial" w:cs="Arial" w:eastAsia="Arial"/>
          <w:sz w:val="34"/>
          <w:szCs w:val="34"/>
          <w:color w:val="939393"/>
          <w:spacing w:val="-41"/>
          <w:w w:val="82"/>
          <w:position w:val="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5"/>
          <w:w w:val="90"/>
          <w:position w:val="-2"/>
        </w:rPr>
        <w:t>J</w:t>
      </w:r>
      <w:r>
        <w:rPr>
          <w:rFonts w:ascii="Arial" w:hAnsi="Arial" w:cs="Arial" w:eastAsia="Arial"/>
          <w:sz w:val="34"/>
          <w:szCs w:val="34"/>
          <w:color w:val="939393"/>
          <w:spacing w:val="-100"/>
          <w:w w:val="82"/>
          <w:position w:val="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0"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4"/>
          <w:w w:val="89"/>
          <w:position w:val="-2"/>
        </w:rPr>
        <w:t>C</w:t>
      </w:r>
      <w:r>
        <w:rPr>
          <w:rFonts w:ascii="Arial" w:hAnsi="Arial" w:cs="Arial" w:eastAsia="Arial"/>
          <w:sz w:val="34"/>
          <w:szCs w:val="34"/>
          <w:color w:val="939393"/>
          <w:spacing w:val="-70"/>
          <w:w w:val="82"/>
          <w:position w:val="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3"/>
          <w:w w:val="90"/>
          <w:position w:val="-2"/>
        </w:rPr>
        <w:t>1</w:t>
      </w:r>
      <w:r>
        <w:rPr>
          <w:rFonts w:ascii="Arial" w:hAnsi="Arial" w:cs="Arial" w:eastAsia="Arial"/>
          <w:sz w:val="34"/>
          <w:szCs w:val="34"/>
          <w:color w:val="939393"/>
          <w:spacing w:val="-113"/>
          <w:w w:val="82"/>
          <w:position w:val="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9"/>
          <w:position w:val="-2"/>
        </w:rPr>
        <w:t>!NTt.'AU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90"/>
          <w:position w:val="-2"/>
        </w:rPr>
        <w:t>!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89"/>
          <w:position w:val="-2"/>
        </w:rPr>
        <w:t>RL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right="695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5A5A5"/>
          <w:w w:val="135"/>
        </w:rPr>
        <w:t>.=10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-7"/>
          <w:w w:val="135"/>
        </w:rPr>
        <w:t>0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21"/>
        </w:rPr>
        <w:t>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939393"/>
          <w:w w:val="109"/>
        </w:rPr>
        <w:t>J.M"VJ,CI;NlllilAJI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6"/>
          <w:w w:val="110"/>
        </w:rPr>
        <w:t>I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240"/>
        </w:rPr>
        <w:t>l)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7" w:after="0" w:line="240" w:lineRule="auto"/>
        <w:ind w:right="32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064331pt;margin-top:8.988633pt;width:20.157121pt;height:16.0pt;mso-position-horizontal-relative:page;mso-position-vertical-relative:paragraph;z-index:-6785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939393"/>
                      <w:spacing w:val="0"/>
                      <w:w w:val="54"/>
                    </w:rPr>
                    <w:t>,,,...,.¡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31"/>
        </w:rPr>
        <w:t>&amp;lLO$JJOO.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3" w:after="0" w:line="117" w:lineRule="exact"/>
        <w:ind w:right="68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3.952698pt;margin-top:3.222702pt;width:321.962698pt;height:32.132414pt;mso-position-horizontal-relative:page;mso-position-vertical-relative:paragraph;z-index:-6784" type="#_x0000_t202" filled="f" stroked="f">
            <v:textbox inset="0,0,0,0">
              <w:txbxContent>
                <w:p>
                  <w:pPr>
                    <w:spacing w:before="0" w:after="0" w:line="643" w:lineRule="exact"/>
                    <w:ind w:right="-136"/>
                    <w:jc w:val="left"/>
                    <w:tabs>
                      <w:tab w:pos="6140" w:val="left"/>
                    </w:tabs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-75"/>
                      <w:w w:val="110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08080"/>
                      <w:spacing w:val="0"/>
                      <w:w w:val="53"/>
                      <w:position w:val="-1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08080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08080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808080"/>
                      <w:spacing w:val="0"/>
                      <w:w w:val="57"/>
                      <w:position w:val="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808080"/>
                      <w:spacing w:val="-78"/>
                      <w:w w:val="57"/>
                      <w:position w:val="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5A5A5"/>
                      <w:spacing w:val="0"/>
                      <w:w w:val="89"/>
                      <w:position w:val="4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10"/>
          <w:position w:val="-1"/>
        </w:rPr>
        <w:t>IJI.liJf.MAl.fB.DS{.OO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6" w:lineRule="atLeast"/>
        <w:ind w:right="483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21"/>
          <w:w w:val="11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16"/>
        </w:rPr>
        <w:t>J"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16"/>
        </w:rPr>
        <w:t>\t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1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211"/>
        </w:rPr>
        <w:t>t•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43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AI.CA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)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.,.AIQ</w:t>
      </w:r>
      <w:r>
        <w:rPr>
          <w:rFonts w:ascii="Arial" w:hAnsi="Arial" w:cs="Arial" w:eastAsia="Arial"/>
          <w:sz w:val="12"/>
          <w:szCs w:val="12"/>
          <w:color w:val="A5A5A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8806" w:space="319"/>
            <w:col w:w="3575"/>
          </w:cols>
        </w:sectPr>
      </w:pPr>
      <w:rPr/>
    </w:p>
    <w:p>
      <w:pPr>
        <w:spacing w:before="37" w:after="0" w:line="138" w:lineRule="exact"/>
        <w:ind w:left="7507" w:right="466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5A5A5"/>
          <w:w w:val="153"/>
          <w:position w:val="-1"/>
        </w:rPr>
        <w:t>I</w:t>
      </w:r>
      <w:r>
        <w:rPr>
          <w:rFonts w:ascii="Arial" w:hAnsi="Arial" w:cs="Arial" w:eastAsia="Arial"/>
          <w:sz w:val="13"/>
          <w:szCs w:val="13"/>
          <w:color w:val="A5A5A5"/>
          <w:spacing w:val="-11"/>
          <w:w w:val="154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9"/>
          <w:position w:val="-1"/>
        </w:rPr>
        <w:t>211::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119" w:right="-20"/>
        <w:jc w:val="left"/>
        <w:tabs>
          <w:tab w:pos="640" w:val="left"/>
          <w:tab w:pos="4340" w:val="left"/>
          <w:tab w:pos="6020" w:val="left"/>
          <w:tab w:pos="6920" w:val="left"/>
          <w:tab w:pos="7520" w:val="left"/>
          <w:tab w:pos="9120" w:val="left"/>
          <w:tab w:pos="105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31"/>
          <w:szCs w:val="31"/>
          <w:color w:val="808080"/>
          <w:spacing w:val="0"/>
          <w:w w:val="128"/>
          <w:position w:val="-13"/>
        </w:rPr>
        <w:t>"</w:t>
      </w:r>
      <w:r>
        <w:rPr>
          <w:rFonts w:ascii="Arial" w:hAnsi="Arial" w:cs="Arial" w:eastAsia="Arial"/>
          <w:sz w:val="31"/>
          <w:szCs w:val="31"/>
          <w:color w:val="808080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31"/>
          <w:szCs w:val="31"/>
          <w:color w:val="808080"/>
          <w:spacing w:val="0"/>
          <w:w w:val="100"/>
          <w:position w:val="-13"/>
        </w:rPr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2"/>
          <w:position w:val="2"/>
        </w:rPr>
        <w:t>1)0114101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9"/>
          <w:position w:val="2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4"/>
          <w:w w:val="99"/>
          <w:position w:val="2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88"/>
          <w:position w:val="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5"/>
          <w:position w:val="2"/>
        </w:rPr>
        <w:t>t»&gt;bl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0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8"/>
          <w:w w:val="131"/>
          <w:position w:val="2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CDCDCD"/>
          <w:spacing w:val="-5"/>
          <w:w w:val="46"/>
          <w:position w:val="2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77"/>
          <w:position w:val="2"/>
        </w:rPr>
        <w:t>fllOI.OO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4"/>
          <w:w w:val="78"/>
          <w:position w:val="2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0"/>
          <w:w w:val="81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0"/>
          <w:w w:val="100"/>
          <w:position w:val="2"/>
        </w:rPr>
      </w:r>
      <w:r>
        <w:rPr>
          <w:rFonts w:ascii="Arial" w:hAnsi="Arial" w:cs="Arial" w:eastAsia="Arial"/>
          <w:sz w:val="18"/>
          <w:szCs w:val="18"/>
          <w:color w:val="A5A5A5"/>
          <w:spacing w:val="0"/>
          <w:w w:val="130"/>
          <w:position w:val="2"/>
        </w:rPr>
        <w:t>m</w:t>
      </w:r>
      <w:r>
        <w:rPr>
          <w:rFonts w:ascii="Arial" w:hAnsi="Arial" w:cs="Arial" w:eastAsia="Arial"/>
          <w:sz w:val="18"/>
          <w:szCs w:val="18"/>
          <w:color w:val="A5A5A5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8"/>
          <w:szCs w:val="18"/>
          <w:color w:val="A5A5A5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39"/>
          <w:position w:val="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2"/>
          <w:w w:val="140"/>
          <w:position w:val="4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8"/>
          <w:position w:val="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4"/>
        </w:rPr>
        <w:t>MJO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4"/>
        </w:rPr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30"/>
          <w:position w:val="4"/>
        </w:rPr>
        <w:t>l.</w:t>
      </w:r>
      <w:r>
        <w:rPr>
          <w:rFonts w:ascii="Arial" w:hAnsi="Arial" w:cs="Arial" w:eastAsia="Arial"/>
          <w:sz w:val="11"/>
          <w:szCs w:val="11"/>
          <w:color w:val="939393"/>
          <w:spacing w:val="-18"/>
          <w:w w:val="130"/>
          <w:position w:val="4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93"/>
          <w:position w:val="4"/>
        </w:rPr>
        <w:t>IX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4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96"/>
          <w:position w:val="1"/>
        </w:rPr>
        <w:t>PAli</w:t>
      </w:r>
      <w:r>
        <w:rPr>
          <w:rFonts w:ascii="Arial" w:hAnsi="Arial" w:cs="Arial" w:eastAsia="Arial"/>
          <w:sz w:val="13"/>
          <w:szCs w:val="13"/>
          <w:color w:val="939393"/>
          <w:spacing w:val="-11"/>
          <w:w w:val="96"/>
          <w:position w:val="1"/>
        </w:rPr>
        <w:t>A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29"/>
          <w:position w:val="1"/>
        </w:rPr>
        <w:t>1</w:t>
      </w:r>
      <w:r>
        <w:rPr>
          <w:rFonts w:ascii="Arial" w:hAnsi="Arial" w:cs="Arial" w:eastAsia="Arial"/>
          <w:sz w:val="12"/>
          <w:szCs w:val="12"/>
          <w:color w:val="939393"/>
          <w:spacing w:val="-3"/>
          <w:w w:val="129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97"/>
          <w:position w:val="1"/>
        </w:rPr>
        <w:t>lU</w:t>
      </w:r>
      <w:r>
        <w:rPr>
          <w:rFonts w:ascii="Arial" w:hAnsi="Arial" w:cs="Arial" w:eastAsia="Arial"/>
          <w:sz w:val="13"/>
          <w:szCs w:val="13"/>
          <w:color w:val="939393"/>
          <w:spacing w:val="-6"/>
          <w:w w:val="97"/>
          <w:position w:val="1"/>
        </w:rPr>
        <w:t>J</w:t>
      </w:r>
      <w:r>
        <w:rPr>
          <w:rFonts w:ascii="Arial" w:hAnsi="Arial" w:cs="Arial" w:eastAsia="Arial"/>
          <w:sz w:val="13"/>
          <w:szCs w:val="13"/>
          <w:color w:val="808080"/>
          <w:spacing w:val="0"/>
          <w:w w:val="152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808080"/>
          <w:spacing w:val="2"/>
          <w:w w:val="152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9"/>
          <w:position w:val="1"/>
        </w:rPr>
        <w:t>f1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3"/>
          <w:w w:val="98"/>
          <w:position w:val="1"/>
        </w:rPr>
        <w:t>i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8"/>
          <w:position w:val="1"/>
        </w:rPr>
        <w:t>KA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808080"/>
          <w:spacing w:val="0"/>
          <w:w w:val="114"/>
          <w:position w:val="2"/>
        </w:rPr>
        <w:t>N</w:t>
      </w:r>
      <w:r>
        <w:rPr>
          <w:rFonts w:ascii="Arial" w:hAnsi="Arial" w:cs="Arial" w:eastAsia="Arial"/>
          <w:sz w:val="13"/>
          <w:szCs w:val="13"/>
          <w:color w:val="808080"/>
          <w:spacing w:val="0"/>
          <w:w w:val="114"/>
          <w:position w:val="2"/>
        </w:rPr>
        <w:t>I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4"/>
          <w:position w:val="2"/>
        </w:rPr>
        <w:t>V.'I'I'N:ItA</w:t>
      </w:r>
      <w:r>
        <w:rPr>
          <w:rFonts w:ascii="Arial" w:hAnsi="Arial" w:cs="Arial" w:eastAsia="Arial"/>
          <w:sz w:val="13"/>
          <w:szCs w:val="13"/>
          <w:color w:val="A5A5A5"/>
          <w:spacing w:val="9"/>
          <w:w w:val="114"/>
          <w:position w:val="2"/>
        </w:rPr>
        <w:t>i</w:t>
      </w:r>
      <w:r>
        <w:rPr>
          <w:rFonts w:ascii="Arial" w:hAnsi="Arial" w:cs="Arial" w:eastAsia="Arial"/>
          <w:sz w:val="13"/>
          <w:szCs w:val="13"/>
          <w:color w:val="808080"/>
          <w:spacing w:val="-9"/>
          <w:w w:val="114"/>
          <w:position w:val="2"/>
        </w:rPr>
        <w:t>D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4"/>
          <w:position w:val="2"/>
        </w:rPr>
        <w:t>toA.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2"/>
        </w:rPr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14"/>
          <w:position w:val="5"/>
        </w:rPr>
        <w:t>flt!M'IU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7537" w:right="-20"/>
        <w:jc w:val="left"/>
        <w:tabs>
          <w:tab w:pos="91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939393"/>
          <w:w w:val="89"/>
        </w:rPr>
        <w:t>O«;;UUl&lt;ID/'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w w:val="9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98"/>
        </w:rPr>
        <w:t>MIO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3"/>
          <w:i/>
        </w:rPr>
        <w:t>mol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67"/>
          <w:i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16"/>
        </w:rPr>
        <w:t>A"!IIIN81rUAt'IUN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64" w:lineRule="exact"/>
        <w:ind w:left="7537" w:right="2421"/>
        <w:jc w:val="left"/>
        <w:tabs>
          <w:tab w:pos="91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w w:val="90"/>
        </w:rPr>
        <w:t>l,4Ql.IO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w w:val="9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64"/>
        </w:rPr>
        <w:t>1!1.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</w:rPr>
        <w:t>NtM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</w:rPr>
        <w:t>ao</w:t>
        <w:tab/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4"/>
        </w:rPr>
        <w:t>l:lEPt:UJZAV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86"/>
        </w:rPr>
        <w:t>IJS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2"/>
          <w:w w:val="1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86"/>
        </w:rPr>
        <w:t>CO'S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57"/>
        </w:rPr>
        <w:t>l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57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57"/>
        </w:rPr>
        <w:t>l.Ali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35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COIIIDnllACI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20"/>
          <w:position w:val="1"/>
        </w:rPr>
        <w:t>riQ11!1Jl;IA.I&gt;»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7537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11"/>
        </w:rPr>
        <w:t>f'JQOli.AM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88"/>
        </w:rPr>
        <w:t>OOCI.A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"/>
          <w:w w:val="88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8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16"/>
          <w:w w:val="82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4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69"/>
          <w:position w:val="1"/>
        </w:rPr>
        <w:t>A.rw»o.....ON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3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109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"/>
          <w:w w:val="118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97"/>
          <w:position w:val="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9"/>
          <w:position w:val="1"/>
        </w:rPr>
        <w:t>wk!L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3" w:after="0" w:line="228" w:lineRule="auto"/>
        <w:ind w:left="7537" w:right="2689"/>
        <w:jc w:val="left"/>
        <w:tabs>
          <w:tab w:pos="9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513.06897pt;margin-top:15.838305pt;width:4.627285pt;height:8.750245pt;mso-position-horizontal-relative:page;mso-position-vertical-relative:paragraph;z-index:-6793" coordorigin="10261,317" coordsize="93,175">
            <v:shape style="position:absolute;left:10261;top:317;width:93;height:175" coordorigin="10261,317" coordsize="93,175" path="m10261,317l10354,317,10354,492,10261,492,10261,317e" filled="t" fillcolor="#E8E8E8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3.952698pt;margin-top:15.553111pt;width:319.275537pt;height:46.5pt;mso-position-horizontal-relative:page;mso-position-vertical-relative:paragraph;z-index:-6783" type="#_x0000_t202" filled="f" stroked="f">
            <v:textbox inset="0,0,0,0">
              <w:txbxContent>
                <w:p>
                  <w:pPr>
                    <w:spacing w:before="0" w:after="0" w:line="930" w:lineRule="exact"/>
                    <w:ind w:right="-180"/>
                    <w:jc w:val="left"/>
                    <w:tabs>
                      <w:tab w:pos="1420" w:val="left"/>
                      <w:tab w:pos="5200" w:val="left"/>
                      <w:tab w:pos="6140" w:val="left"/>
                    </w:tabs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0"/>
                      <w:w w:val="55"/>
                      <w:position w:val="-2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A5A5A5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A5A5A5"/>
                      <w:spacing w:val="0"/>
                      <w:w w:val="84"/>
                      <w:position w:val="1"/>
                    </w:rPr>
                    <w:t>,.,,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A5A5A5"/>
                      <w:spacing w:val="-54"/>
                      <w:w w:val="84"/>
                      <w:position w:val="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-45"/>
                      <w:w w:val="56"/>
                      <w:position w:val="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A5A5A5"/>
                      <w:spacing w:val="0"/>
                      <w:w w:val="44"/>
                      <w:position w:val="1"/>
                    </w:rPr>
                    <w:t>14)00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A5A5A5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A5A5A5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5A5A5"/>
                      <w:spacing w:val="-156"/>
                      <w:w w:val="63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939393"/>
                      <w:spacing w:val="0"/>
                      <w:w w:val="55"/>
                      <w:position w:val="-1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939393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939393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808080"/>
                      <w:spacing w:val="-74"/>
                      <w:w w:val="107"/>
                      <w:position w:val="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A5A5A5"/>
                      <w:spacing w:val="0"/>
                      <w:w w:val="64"/>
                      <w:position w:val="1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939393"/>
          <w:w w:val="93"/>
        </w:rPr>
        <w:t>PAll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w w:val="94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173"/>
        </w:rPr>
        <w:t>I'AA</w:t>
      </w:r>
      <w:r>
        <w:rPr>
          <w:rFonts w:ascii="Arial" w:hAnsi="Arial" w:cs="Arial" w:eastAsia="Arial"/>
          <w:sz w:val="12"/>
          <w:szCs w:val="12"/>
          <w:color w:val="808080"/>
          <w:spacing w:val="-22"/>
          <w:w w:val="173"/>
        </w:rPr>
        <w:t> </w:t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173"/>
        </w:rPr>
        <w:t>\</w:t>
      </w:r>
      <w:r>
        <w:rPr>
          <w:rFonts w:ascii="Arial" w:hAnsi="Arial" w:cs="Arial" w:eastAsia="Arial"/>
          <w:sz w:val="12"/>
          <w:szCs w:val="12"/>
          <w:color w:val="808080"/>
          <w:spacing w:val="-5"/>
          <w:w w:val="173"/>
        </w:rPr>
        <w:t>S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73"/>
        </w:rPr>
        <w:t>!ti</w:t>
      </w:r>
      <w:r>
        <w:rPr>
          <w:rFonts w:ascii="Arial" w:hAnsi="Arial" w:cs="Arial" w:eastAsia="Arial"/>
          <w:sz w:val="13"/>
          <w:szCs w:val="13"/>
          <w:color w:val="A5A5A5"/>
          <w:spacing w:val="-40"/>
          <w:w w:val="173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3"/>
          <w:position w:val="1"/>
        </w:rPr>
        <w:t>JD.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2"/>
          <w:w w:val="82"/>
          <w:position w:val="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0"/>
          <w:w w:val="114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-8"/>
          <w:w w:val="114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9"/>
          <w:position w:val="1"/>
        </w:rPr>
        <w:t>OQAAID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9"/>
          <w:position w:val="0"/>
        </w:rPr>
        <w:t>stl1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9"/>
          <w:w w:val="109"/>
          <w:position w:val="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48"/>
          <w:w w:val="109"/>
          <w:position w:val="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9"/>
          <w:position w:val="0"/>
        </w:rPr>
        <w:t>AOot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9"/>
          <w:position w:val="0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3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18"/>
          <w:position w:val="0"/>
        </w:rPr>
        <w:t>bl'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16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8"/>
          <w:position w:val="1"/>
        </w:rPr>
        <w:t>wt..llNTAll¡.l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68"/>
          <w:position w:val="0"/>
        </w:rPr>
        <w:t>""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7"/>
          <w:w w:val="168"/>
          <w:position w:val="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130"/>
          <w:position w:val="0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131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404"/>
          <w:position w:val="3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3"/>
          <w:w w:val="256"/>
          <w:position w:val="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2"/>
          <w:position w:val="3"/>
        </w:rPr>
        <w:t>pt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75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1"/>
        </w:rPr>
        <w:t>\VJ..MJMIIQ.I'tW.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A5A5A5"/>
          <w:spacing w:val="0"/>
          <w:w w:val="81"/>
          <w:position w:val="1"/>
        </w:rPr>
        <w:t>&lt;""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75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8"/>
        </w:rPr>
        <w:t>rM,IUOiiQ.;.G!IA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3" w:after="0" w:line="120" w:lineRule="exact"/>
        <w:ind w:left="7554" w:right="421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5A5A5"/>
          <w:w w:val="163"/>
          <w:position w:val="-1"/>
        </w:rPr>
        <w:t>1116AliiV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w w:val="164"/>
          <w:position w:val="-1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w w:val="100"/>
          <w:position w:val="0"/>
        </w:rPr>
      </w:r>
    </w:p>
    <w:p>
      <w:pPr>
        <w:spacing w:before="0" w:after="0" w:line="184" w:lineRule="exact"/>
        <w:ind w:left="119" w:right="-20"/>
        <w:jc w:val="left"/>
        <w:tabs>
          <w:tab w:pos="640" w:val="left"/>
          <w:tab w:pos="4340" w:val="left"/>
          <w:tab w:pos="5900" w:val="left"/>
          <w:tab w:pos="7520" w:val="left"/>
          <w:tab w:pos="91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552.436279pt;margin-top:7.825209pt;width:.1pt;height:8.077149pt;mso-position-horizontal-relative:page;mso-position-vertical-relative:paragraph;z-index:-6792" coordorigin="11049,157" coordsize="2,162">
            <v:shape style="position:absolute;left:11049;top:157;width:2;height:162" coordorigin="11049,157" coordsize="0,162" path="m11049,318l11049,157e" filled="f" stroked="t" strokeweight="2.665pt" strokecolor="#E8E8E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0"/>
          <w:w w:val="133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-55"/>
          <w:w w:val="13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33"/>
          <w:position w:val="2"/>
        </w:rPr>
        <w:t>IJOIM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9"/>
          <w:w w:val="133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2"/>
        </w:rPr>
        <w:t>OUDU!l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2"/>
        </w:rPr>
        <w:t>))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69"/>
          <w:position w:val="2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69"/>
          <w:position w:val="2"/>
        </w:rPr>
        <w:t>l.fl'l..,..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50"/>
          <w:w w:val="169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2"/>
        </w:rPr>
      </w:r>
      <w:r>
        <w:rPr>
          <w:rFonts w:ascii="Arial" w:hAnsi="Arial" w:cs="Arial" w:eastAsia="Arial"/>
          <w:sz w:val="33"/>
          <w:szCs w:val="33"/>
          <w:color w:val="A5A5A5"/>
          <w:spacing w:val="0"/>
          <w:w w:val="100"/>
          <w:position w:val="-13"/>
        </w:rPr>
        <w:t>"'</w:t>
      </w:r>
      <w:r>
        <w:rPr>
          <w:rFonts w:ascii="Arial" w:hAnsi="Arial" w:cs="Arial" w:eastAsia="Arial"/>
          <w:sz w:val="33"/>
          <w:szCs w:val="33"/>
          <w:color w:val="A5A5A5"/>
          <w:spacing w:val="-76"/>
          <w:w w:val="100"/>
          <w:position w:val="-13"/>
        </w:rPr>
        <w:t> </w:t>
      </w:r>
      <w:r>
        <w:rPr>
          <w:rFonts w:ascii="Arial" w:hAnsi="Arial" w:cs="Arial" w:eastAsia="Arial"/>
          <w:sz w:val="33"/>
          <w:szCs w:val="33"/>
          <w:color w:val="A5A5A5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33"/>
          <w:szCs w:val="33"/>
          <w:color w:val="A5A5A5"/>
          <w:spacing w:val="0"/>
          <w:w w:val="100"/>
          <w:position w:val="-13"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3"/>
        </w:rPr>
        <w:t>l...,,Ofl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3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3"/>
        </w:rPr>
        <w:t>;»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8"/>
          <w:position w:val="0"/>
        </w:rPr>
        <w:t>P:UAit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8"/>
          <w:w w:val="118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90"/>
          <w:position w:val="0"/>
        </w:rPr>
        <w:t>"xt:-t.</w:t>
      </w:r>
      <w:r>
        <w:rPr>
          <w:rFonts w:ascii="Arial" w:hAnsi="Arial" w:cs="Arial" w:eastAsia="Arial"/>
          <w:sz w:val="13"/>
          <w:szCs w:val="13"/>
          <w:color w:val="A5A5A5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-9"/>
          <w:w w:val="175"/>
          <w:position w:val="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15"/>
          <w:position w:val="0"/>
        </w:rPr>
        <w:t>fL\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264"/>
          <w:position w:val="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264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264"/>
          <w:position w:val="2"/>
        </w:rPr>
        <w:t>(X_'S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7587" w:right="-20"/>
        <w:jc w:val="left"/>
        <w:tabs>
          <w:tab w:pos="91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color w:val="A5A5A5"/>
          <w:spacing w:val="0"/>
          <w:w w:val="147"/>
        </w:rPr>
        <w:t>11)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47"/>
        </w:rPr>
        <w:t>.'1.\DIIliDi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47"/>
          <w:position w:val="1"/>
        </w:rPr>
        <w:t>QVt</w:t>
      </w:r>
      <w:r>
        <w:rPr>
          <w:rFonts w:ascii="Arial" w:hAnsi="Arial" w:cs="Arial" w:eastAsia="Arial"/>
          <w:sz w:val="12"/>
          <w:szCs w:val="12"/>
          <w:color w:val="A5A5A5"/>
          <w:spacing w:val="-10"/>
          <w:w w:val="147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2"/>
          <w:position w:val="1"/>
        </w:rPr>
        <w:t>")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1"/>
          <w:position w:val="1"/>
        </w:rPr>
        <w:t>.llt:aAOl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8"/>
          <w:w w:val="121"/>
          <w:position w:val="1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5"/>
          <w:w w:val="171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79"/>
          <w:position w:val="1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7552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519.939026pt;margin-top:7.761287pt;width:.1pt;height:9.42334pt;mso-position-horizontal-relative:page;mso-position-vertical-relative:paragraph;z-index:-6791" coordorigin="10399,155" coordsize="2,188">
            <v:shape style="position:absolute;left:10399;top:155;width:2;height:188" coordorigin="10399,155" coordsize="0,188" path="m10399,344l10399,155e" filled="f" stroked="t" strokeweight="2.2315pt" strokecolor="#E8E8E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88"/>
        </w:rPr>
        <w:t>1!;</w:t>
      </w:r>
      <w:r>
        <w:rPr>
          <w:rFonts w:ascii="Arial" w:hAnsi="Arial" w:cs="Arial" w:eastAsia="Arial"/>
          <w:sz w:val="11"/>
          <w:szCs w:val="11"/>
          <w:color w:val="A5A5A5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25"/>
        </w:rPr>
        <w:t>IP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25"/>
        </w:rPr>
        <w:t>\!ti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34"/>
        </w:rPr>
        <w:t>Mflt.Ml..&lt;\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"/>
          <w:w w:val="13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34"/>
        </w:rPr>
        <w:t>:IU\C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35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240" w:lineRule="auto"/>
        <w:ind w:left="7716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5A5A5"/>
          <w:spacing w:val="0"/>
          <w:w w:val="248"/>
        </w:rPr>
        <w:t>AUil!L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5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4"/>
        </w:rPr>
        <w:t>\t.&amp;A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8"/>
          <w:w w:val="7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32"/>
          <w:w w:val="87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2"/>
          <w:w w:val="117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5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16"/>
        </w:rPr>
        <w:t>.t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199" w:lineRule="auto"/>
        <w:ind w:left="7537" w:right="3907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</w:rPr>
        <w:t>....::a:3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AAOl:A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5"/>
        </w:rPr>
        <w:t>MAM.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8"/>
          <w:w w:val="125"/>
        </w:rPr>
        <w:t>I</w:t>
      </w:r>
      <w:r>
        <w:rPr>
          <w:rFonts w:ascii="Arial" w:hAnsi="Arial" w:cs="Arial" w:eastAsia="Arial"/>
          <w:sz w:val="14"/>
          <w:szCs w:val="14"/>
          <w:color w:val="A5A5A5"/>
          <w:spacing w:val="-8"/>
          <w:w w:val="164"/>
          <w:i/>
        </w:rPr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64"/>
          <w:i/>
          <w:u w:val="thick" w:color="000000"/>
        </w:rPr>
        <w:t>""»*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64"/>
          <w:i/>
          <w:u w:val="thick" w:color="000000"/>
        </w:rPr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64"/>
          <w:i/>
          <w:u w:val="thick" w:color="000000"/>
        </w:rPr>
        <w:t>"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64"/>
          <w:i/>
          <w:u w:val="thick" w:color="000000"/>
        </w:rPr>
      </w:r>
      <w:r>
        <w:rPr>
          <w:rFonts w:ascii="Arial" w:hAnsi="Arial" w:cs="Arial" w:eastAsia="Arial"/>
          <w:sz w:val="14"/>
          <w:szCs w:val="14"/>
          <w:color w:val="A5A5A5"/>
          <w:spacing w:val="-23"/>
          <w:w w:val="99"/>
          <w:i/>
          <w:u w:val="thick" w:color="000000"/>
        </w:rPr>
        <w:t> </w:t>
      </w:r>
      <w:r>
        <w:rPr>
          <w:rFonts w:ascii="Arial" w:hAnsi="Arial" w:cs="Arial" w:eastAsia="Arial"/>
          <w:sz w:val="14"/>
          <w:szCs w:val="14"/>
          <w:color w:val="A5A5A5"/>
          <w:spacing w:val="-23"/>
          <w:w w:val="99"/>
          <w:i/>
          <w:u w:val="thick" w:color="000000"/>
        </w:rPr>
      </w:r>
      <w:r>
        <w:rPr>
          <w:rFonts w:ascii="Arial" w:hAnsi="Arial" w:cs="Arial" w:eastAsia="Arial"/>
          <w:sz w:val="14"/>
          <w:szCs w:val="14"/>
          <w:color w:val="A5A5A5"/>
          <w:spacing w:val="-23"/>
          <w:w w:val="99"/>
          <w:i/>
          <w:u w:val="thick" w:color="000000"/>
        </w:rPr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67"/>
          <w:u w:val="thick" w:color="000000"/>
        </w:rPr>
        <w:t>,.._..,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67"/>
        </w:rPr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-2"/>
          <w:w w:val="112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0"/>
        </w:rPr>
        <w:t>1.0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1"/>
          <w:w w:val="110"/>
        </w:rPr>
        <w:t>5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41"/>
        </w:rPr>
        <w:t>'!1)(1,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40"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41"/>
        </w:rPr>
        <w:t>Qf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8" w:after="0" w:line="240" w:lineRule="auto"/>
        <w:ind w:left="753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w w:val="146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w w:val="145"/>
        </w:rPr>
        <w:t>IU"lnn.\lllt:OS,.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26" w:after="0" w:line="240" w:lineRule="auto"/>
        <w:ind w:left="753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092712pt;margin-top:1.959454pt;width:15.015421pt;height:21pt;mso-position-horizontal-relative:page;mso-position-vertical-relative:paragraph;z-index:-6782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A5A5A5"/>
                      <w:spacing w:val="0"/>
                      <w:w w:val="51"/>
                    </w:rPr>
                    <w:t>'S·-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33"/>
        </w:rPr>
        <w:t>1ll"oo5h--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33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5"/>
          <w:w w:val="13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64"/>
        </w:rPr>
        <w:t>\t"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9"/>
          <w:w w:val="164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153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2" w:after="0" w:line="240" w:lineRule="auto"/>
        <w:ind w:left="7507" w:right="492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1"/>
        </w:rPr>
        <w:t>Dí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900" w:right="226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92"/>
        <w:jc w:val="left"/>
        <w:tabs>
          <w:tab w:pos="640" w:val="left"/>
          <w:tab w:pos="43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31"/>
          <w:szCs w:val="31"/>
          <w:color w:val="A1A1A1"/>
          <w:spacing w:val="0"/>
          <w:w w:val="128"/>
          <w:position w:val="-15"/>
        </w:rPr>
        <w:t>"</w:t>
      </w:r>
      <w:r>
        <w:rPr>
          <w:rFonts w:ascii="Arial" w:hAnsi="Arial" w:cs="Arial" w:eastAsia="Arial"/>
          <w:sz w:val="31"/>
          <w:szCs w:val="31"/>
          <w:color w:val="A1A1A1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31"/>
          <w:szCs w:val="31"/>
          <w:color w:val="A1A1A1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113"/>
          <w:position w:val="0"/>
        </w:rPr>
        <w:t>CII»UO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113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-12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80"/>
          <w:position w:val="0"/>
        </w:rPr>
        <w:t>IXOit'N,_,-OIOI..IIIIGI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A1A1A1"/>
          <w:spacing w:val="0"/>
          <w:w w:val="156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106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A1A1A1"/>
          <w:spacing w:val="0"/>
          <w:w w:val="100"/>
        </w:rPr>
        <w:t>,..,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1"/>
        </w:rPr>
        <w:t>CSJOC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5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7"/>
          <w:szCs w:val="37"/>
          <w:color w:val="A1A1A1"/>
          <w:w w:val="53"/>
        </w:rPr>
        <w:t>....</w:t>
      </w:r>
      <w:r>
        <w:rPr>
          <w:rFonts w:ascii="Arial" w:hAnsi="Arial" w:cs="Arial" w:eastAsia="Arial"/>
          <w:sz w:val="37"/>
          <w:szCs w:val="37"/>
          <w:color w:val="A1A1A1"/>
          <w:spacing w:val="-31"/>
          <w:w w:val="53"/>
        </w:rPr>
        <w:t>.</w:t>
      </w:r>
      <w:r>
        <w:rPr>
          <w:rFonts w:ascii="Arial" w:hAnsi="Arial" w:cs="Arial" w:eastAsia="Arial"/>
          <w:sz w:val="36"/>
          <w:szCs w:val="36"/>
          <w:color w:val="A1A1A1"/>
          <w:spacing w:val="0"/>
          <w:w w:val="56"/>
        </w:rPr>
        <w:t>.,.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1.708618pt;margin-top:-34.009453pt;width:60.653409pt;height:62.5pt;mso-position-horizontal-relative:page;mso-position-vertical-relative:paragraph;z-index:-6779" type="#_x0000_t202" filled="f" stroked="f">
            <v:textbox inset="0,0,0,0">
              <w:txbxContent>
                <w:p>
                  <w:pPr>
                    <w:spacing w:before="0" w:after="0" w:line="1250" w:lineRule="exact"/>
                    <w:ind w:right="-228"/>
                    <w:jc w:val="left"/>
                    <w:tabs>
                      <w:tab w:pos="960" w:val="left"/>
                    </w:tabs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A1A1A1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A1A1A1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A1A1A1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0"/>
                      <w:w w:val="100"/>
                      <w:position w:val="7"/>
                    </w:rPr>
                    <w:t>'"'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\\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J.AI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1"/>
        </w:rPr>
        <w:t>11.12'-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57"/>
        </w:rPr>
        <w:t>J</w:t>
      </w:r>
      <w:r>
        <w:rPr>
          <w:rFonts w:ascii="Arial" w:hAnsi="Arial" w:cs="Arial" w:eastAsia="Arial"/>
          <w:sz w:val="13"/>
          <w:szCs w:val="13"/>
          <w:color w:val="A1A1A1"/>
          <w:spacing w:val="-7"/>
          <w:w w:val="15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8"/>
        </w:rPr>
        <w:t>HA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1"/>
          <w:position w:val="1"/>
        </w:rPr>
        <w:t>JNo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0"/>
          <w:w w:val="91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-3"/>
          <w:w w:val="65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6"/>
          <w:position w:val="1"/>
        </w:rPr>
        <w:t>LIM&lt;X•N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9" w:lineRule="exact"/>
        <w:ind w:left="15"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color w:val="A1A1A1"/>
          <w:spacing w:val="0"/>
          <w:w w:val="108"/>
          <w:position w:val="1"/>
        </w:rPr>
        <w:t>P..1ltli:l.tl'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8"/>
          <w:position w:val="1"/>
        </w:rPr>
        <w:t>)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8"/>
          <w:position w:val="1"/>
        </w:rPr>
        <w:t>iT-'Jl011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8"/>
          <w:position w:val="1"/>
        </w:rPr>
        <w:t>)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8"/>
          <w:position w:val="1"/>
        </w:rPr>
        <w:t>:11</w:t>
      </w:r>
      <w:r>
        <w:rPr>
          <w:rFonts w:ascii="Arial" w:hAnsi="Arial" w:cs="Arial" w:eastAsia="Arial"/>
          <w:sz w:val="11"/>
          <w:szCs w:val="11"/>
          <w:color w:val="A1A1A1"/>
          <w:spacing w:val="-32"/>
          <w:w w:val="108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78"/>
          <w:position w:val="0"/>
        </w:rPr>
        <w:t>'i'lt!k'o11'11'</w:t>
      </w:r>
      <w:r>
        <w:rPr>
          <w:rFonts w:ascii="Arial" w:hAnsi="Arial" w:cs="Arial" w:eastAsia="Arial"/>
          <w:sz w:val="13"/>
          <w:szCs w:val="13"/>
          <w:color w:val="A1A1A1"/>
          <w:spacing w:val="7"/>
          <w:w w:val="79"/>
          <w:position w:val="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14"/>
          <w:position w:val="0"/>
        </w:rPr>
        <w:t>DI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right="-20"/>
        <w:jc w:val="left"/>
        <w:tabs>
          <w:tab w:pos="15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75"/>
          <w:i/>
        </w:rPr>
        <w:t>1"1!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1"/>
          <w:w w:val="75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75"/>
          <w:i/>
        </w:rPr>
        <w:t>'1011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100"/>
          <w:i/>
        </w:rPr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</w:rPr>
        <w:t>Al.CA.'í•\I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i/>
        </w:rPr>
        <w:t>ADt&gt;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A1A1A1"/>
          <w:w w:val="122"/>
        </w:rPr>
        <w:t>JQilCl!'</w:t>
      </w:r>
      <w:r>
        <w:rPr>
          <w:rFonts w:ascii="Arial" w:hAnsi="Arial" w:cs="Arial" w:eastAsia="Arial"/>
          <w:sz w:val="10"/>
          <w:szCs w:val="10"/>
          <w:color w:val="A1A1A1"/>
          <w:w w:val="123"/>
        </w:rPr>
        <w:t>)</w:t>
      </w:r>
      <w:r>
        <w:rPr>
          <w:rFonts w:ascii="Arial" w:hAnsi="Arial" w:cs="Arial" w:eastAsia="Arial"/>
          <w:sz w:val="10"/>
          <w:szCs w:val="10"/>
          <w:color w:val="A1A1A1"/>
          <w:w w:val="122"/>
        </w:rPr>
        <w:t>tlft¡Al....§b,.</w:t>
      </w:r>
      <w:r>
        <w:rPr>
          <w:rFonts w:ascii="Arial" w:hAnsi="Arial" w:cs="Arial" w:eastAsia="Arial"/>
          <w:sz w:val="10"/>
          <w:szCs w:val="10"/>
          <w:color w:val="000000"/>
          <w:w w:val="100"/>
        </w:rPr>
      </w:r>
    </w:p>
    <w:p>
      <w:pPr>
        <w:spacing w:before="0" w:after="0" w:line="375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36"/>
          <w:szCs w:val="36"/>
          <w:color w:val="A1A1A1"/>
          <w:spacing w:val="-126"/>
          <w:w w:val="75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A1A1A1"/>
          <w:spacing w:val="2"/>
          <w:w w:val="203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A1A1A1"/>
          <w:spacing w:val="-104"/>
          <w:w w:val="75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A1A1A1"/>
          <w:spacing w:val="-20"/>
          <w:w w:val="203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A1A1A1"/>
          <w:spacing w:val="-50"/>
          <w:w w:val="75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A1A1A1"/>
          <w:spacing w:val="-19"/>
          <w:w w:val="203"/>
          <w:position w:val="-1"/>
        </w:rPr>
        <w:t>,</w:t>
      </w:r>
      <w:r>
        <w:rPr>
          <w:rFonts w:ascii="Arial" w:hAnsi="Arial" w:cs="Arial" w:eastAsia="Arial"/>
          <w:sz w:val="36"/>
          <w:szCs w:val="36"/>
          <w:color w:val="A1A1A1"/>
          <w:spacing w:val="-73"/>
          <w:w w:val="75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A1A1A1"/>
          <w:spacing w:val="3"/>
          <w:w w:val="203"/>
          <w:position w:val="-1"/>
        </w:rPr>
        <w:t>.</w:t>
      </w:r>
      <w:r>
        <w:rPr>
          <w:rFonts w:ascii="Arial" w:hAnsi="Arial" w:cs="Arial" w:eastAsia="Arial"/>
          <w:sz w:val="36"/>
          <w:szCs w:val="36"/>
          <w:color w:val="A1A1A1"/>
          <w:spacing w:val="-10"/>
          <w:w w:val="75"/>
          <w:position w:val="-2"/>
        </w:rPr>
        <w:t>"</w:t>
      </w:r>
      <w:r>
        <w:rPr>
          <w:rFonts w:ascii="Arial" w:hAnsi="Arial" w:cs="Arial" w:eastAsia="Arial"/>
          <w:sz w:val="36"/>
          <w:szCs w:val="36"/>
          <w:color w:val="A1A1A1"/>
          <w:spacing w:val="7"/>
          <w:w w:val="75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203"/>
          <w:position w:val="-1"/>
        </w:rPr>
        <w:t>iiASII'O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56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53186pt;margin-top:2.809582pt;width:583.058666pt;height:56pt;mso-position-horizontal-relative:page;mso-position-vertical-relative:paragraph;z-index:-6778" type="#_x0000_t202" filled="f" stroked="f">
            <v:textbox inset="0,0,0,0">
              <w:txbxContent>
                <w:p>
                  <w:pPr>
                    <w:spacing w:before="0" w:after="0" w:line="1120" w:lineRule="exact"/>
                    <w:ind w:right="-208"/>
                    <w:jc w:val="left"/>
                    <w:tabs>
                      <w:tab w:pos="5260" w:val="left"/>
                      <w:tab w:pos="5780" w:val="left"/>
                      <w:tab w:pos="6680" w:val="left"/>
                      <w:tab w:pos="10440" w:val="left"/>
                      <w:tab w:pos="11400" w:val="left"/>
                    </w:tabs>
                    <w:rPr>
                      <w:rFonts w:ascii="Arial" w:hAnsi="Arial" w:cs="Arial" w:eastAsia="Arial"/>
                      <w:sz w:val="78"/>
                      <w:szCs w:val="78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A1A1A1"/>
                      <w:spacing w:val="0"/>
                      <w:w w:val="56"/>
                      <w:position w:val="18"/>
                    </w:rPr>
                    <w:t>..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A1A1"/>
                      <w:spacing w:val="-58"/>
                      <w:w w:val="56"/>
                      <w:position w:val="18"/>
                    </w:rPr>
                    <w:t> 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A1A1"/>
                      <w:spacing w:val="0"/>
                      <w:w w:val="100"/>
                      <w:position w:val="18"/>
                    </w:rPr>
                    <w:tab/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A1A1"/>
                      <w:spacing w:val="0"/>
                      <w:w w:val="100"/>
                      <w:position w:val="18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color w:val="B5B5B5"/>
                      <w:spacing w:val="0"/>
                      <w:w w:val="56"/>
                      <w:position w:val="23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color w:val="B5B5B5"/>
                      <w:spacing w:val="0"/>
                      <w:w w:val="100"/>
                      <w:position w:val="2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color w:val="B5B5B5"/>
                      <w:spacing w:val="0"/>
                      <w:w w:val="100"/>
                      <w:position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A1A1A1"/>
                      <w:spacing w:val="0"/>
                      <w:w w:val="56"/>
                      <w:position w:val="23"/>
                    </w:rPr>
                    <w:t>.........</w:t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A1A1A1"/>
                      <w:spacing w:val="0"/>
                      <w:w w:val="100"/>
                      <w:position w:val="2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A1A1A1"/>
                      <w:spacing w:val="0"/>
                      <w:w w:val="100"/>
                      <w:position w:val="23"/>
                    </w:rPr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1A1A1"/>
                      <w:spacing w:val="0"/>
                      <w:w w:val="100"/>
                      <w:position w:val="-3"/>
                    </w:rPr>
                    <w:t>-·</w:t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1A1A1"/>
                      <w:spacing w:val="-221"/>
                      <w:w w:val="100"/>
                      <w:position w:val="-3"/>
                    </w:rPr>
                    <w:t> </w:t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1A1A1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1A1A1"/>
                      <w:spacing w:val="0"/>
                      <w:w w:val="100"/>
                      <w:position w:val="-3"/>
                    </w:rPr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A1A1A1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A1A1A1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A1A1A1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78"/>
                      <w:szCs w:val="78"/>
                      <w:color w:val="A1A1A1"/>
                      <w:spacing w:val="0"/>
                      <w:w w:val="55"/>
                      <w:position w:val="24"/>
                    </w:rPr>
                    <w:t>..</w:t>
                  </w:r>
                  <w:r>
                    <w:rPr>
                      <w:rFonts w:ascii="Arial" w:hAnsi="Arial" w:cs="Arial" w:eastAsia="Arial"/>
                      <w:sz w:val="78"/>
                      <w:szCs w:val="7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A1A1A1"/>
          <w:w w:val="111"/>
          <w:position w:val="-5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2"/>
          <w:w w:val="111"/>
          <w:position w:val="-5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4"/>
          <w:position w:val="-5"/>
        </w:rPr>
        <w:t>LOIIJJOAKD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120" w:bottom="280" w:left="880" w:right="2260"/>
          <w:headerReference w:type="odd" r:id="rId283"/>
          <w:footerReference w:type="odd" r:id="rId284"/>
          <w:pgSz w:w="15860" w:h="12260" w:orient="landscape"/>
          <w:cols w:num="5" w:equalWidth="0">
            <w:col w:w="4530" w:space="659"/>
            <w:col w:w="464" w:space="361"/>
            <w:col w:w="398" w:space="516"/>
            <w:col w:w="427" w:space="173"/>
            <w:col w:w="5192"/>
          </w:cols>
        </w:sectPr>
      </w:pPr>
      <w:rPr/>
    </w:p>
    <w:p>
      <w:pPr>
        <w:spacing w:before="74" w:after="0" w:line="240" w:lineRule="auto"/>
        <w:ind w:left="752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w w:val="108"/>
        </w:rPr>
        <w:t>OUAJD.V.l.fl.:o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7"/>
          <w:w w:val="108"/>
        </w:rPr>
        <w:t>l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95"/>
        </w:rPr>
        <w:t>tDII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6" w:after="0" w:line="102" w:lineRule="exact"/>
        <w:ind w:left="752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A1A1A1"/>
          <w:spacing w:val="0"/>
          <w:w w:val="125"/>
          <w:position w:val="-2"/>
        </w:rPr>
        <w:t>!ll"&lt;olXXIto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25"/>
          <w:position w:val="-2"/>
        </w:rPr>
        <w:t>l</w:t>
      </w:r>
      <w:r>
        <w:rPr>
          <w:rFonts w:ascii="Arial" w:hAnsi="Arial" w:cs="Arial" w:eastAsia="Arial"/>
          <w:sz w:val="11"/>
          <w:szCs w:val="11"/>
          <w:color w:val="A1A1A1"/>
          <w:spacing w:val="35"/>
          <w:w w:val="125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25"/>
          <w:position w:val="-2"/>
        </w:rPr>
        <w:t>\.1-U"it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19" w:lineRule="exact"/>
        <w:ind w:left="649" w:right="-20"/>
        <w:jc w:val="left"/>
        <w:tabs>
          <w:tab w:pos="4320" w:val="left"/>
          <w:tab w:pos="7500" w:val="left"/>
          <w:tab w:pos="91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5B5B5"/>
          <w:spacing w:val="0"/>
          <w:w w:val="125"/>
          <w:position w:val="-25"/>
        </w:rPr>
        <w:t>U:t;OlltliCIIll'</w:t>
      </w:r>
      <w:r>
        <w:rPr>
          <w:rFonts w:ascii="Times New Roman" w:hAnsi="Times New Roman" w:cs="Times New Roman" w:eastAsia="Times New Roman"/>
          <w:sz w:val="13"/>
          <w:szCs w:val="13"/>
          <w:color w:val="B5B5B5"/>
          <w:spacing w:val="0"/>
          <w:w w:val="125"/>
          <w:position w:val="-25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B5B5B5"/>
          <w:spacing w:val="14"/>
          <w:w w:val="125"/>
          <w:position w:val="-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4"/>
          <w:w w:val="100"/>
          <w:position w:val="-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5"/>
        </w:rPr>
        <w:t>M'-011(..-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5"/>
          <w:w w:val="100"/>
          <w:position w:val="-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5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5"/>
        </w:rPr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173"/>
          <w:position w:val="-24"/>
        </w:rPr>
        <w:t>Ul</w:t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100"/>
          <w:position w:val="-24"/>
        </w:rPr>
        <w:tab/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100"/>
          <w:position w:val="-24"/>
        </w:rPr>
      </w:r>
      <w:r>
        <w:rPr>
          <w:rFonts w:ascii="Arial" w:hAnsi="Arial" w:cs="Arial" w:eastAsia="Arial"/>
          <w:sz w:val="42"/>
          <w:szCs w:val="42"/>
          <w:color w:val="A1A1A1"/>
          <w:spacing w:val="-171"/>
          <w:w w:val="114"/>
          <w:position w:val="-2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12"/>
          <w:position w:val="-25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49"/>
          <w:w w:val="112"/>
          <w:position w:val="-25"/>
        </w:rPr>
        <w:t>A</w:t>
      </w:r>
      <w:r>
        <w:rPr>
          <w:rFonts w:ascii="Arial" w:hAnsi="Arial" w:cs="Arial" w:eastAsia="Arial"/>
          <w:sz w:val="42"/>
          <w:szCs w:val="42"/>
          <w:color w:val="A1A1A1"/>
          <w:spacing w:val="-98"/>
          <w:w w:val="114"/>
          <w:position w:val="-2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12"/>
          <w:position w:val="-2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5"/>
          <w:w w:val="111"/>
          <w:position w:val="-25"/>
        </w:rPr>
        <w:t>R</w:t>
      </w:r>
      <w:r>
        <w:rPr>
          <w:rFonts w:ascii="Arial" w:hAnsi="Arial" w:cs="Arial" w:eastAsia="Arial"/>
          <w:sz w:val="42"/>
          <w:szCs w:val="42"/>
          <w:color w:val="A1A1A1"/>
          <w:spacing w:val="-113"/>
          <w:w w:val="115"/>
          <w:position w:val="-22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12"/>
          <w:position w:val="-25"/>
        </w:rPr>
        <w:t>..JU4.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18"/>
          <w:w w:val="100"/>
          <w:position w:val="-2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  <w:t>JIRA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14"/>
          <w:w w:val="100"/>
          <w:position w:val="-2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</w:r>
      <w:r>
        <w:rPr>
          <w:rFonts w:ascii="Arial" w:hAnsi="Arial" w:cs="Arial" w:eastAsia="Arial"/>
          <w:sz w:val="17"/>
          <w:szCs w:val="17"/>
          <w:color w:val="A1A1A1"/>
          <w:spacing w:val="0"/>
          <w:w w:val="100"/>
          <w:position w:val="-27"/>
        </w:rPr>
        <w:t>lAMII.IA&gt;a'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-4"/>
          <w:w w:val="5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-6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-2"/>
          <w:w w:val="5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-4"/>
          <w:w w:val="5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52"/>
        </w:rPr>
        <w:t>OS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26"/>
          <w:w w:val="5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237"/>
          <w:position w:val="13"/>
        </w:rPr>
        <w:t>Oai:..l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right="159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1A1A1"/>
          <w:w w:val="187"/>
        </w:rPr>
        <w:t>"Jt:Al.</w:t>
      </w:r>
      <w:r>
        <w:rPr>
          <w:rFonts w:ascii="Arial" w:hAnsi="Arial" w:cs="Arial" w:eastAsia="Arial"/>
          <w:sz w:val="13"/>
          <w:szCs w:val="13"/>
          <w:color w:val="A1A1A1"/>
          <w:w w:val="188"/>
        </w:rPr>
        <w:t>D</w:t>
      </w:r>
      <w:r>
        <w:rPr>
          <w:rFonts w:ascii="Arial" w:hAnsi="Arial" w:cs="Arial" w:eastAsia="Arial"/>
          <w:sz w:val="13"/>
          <w:szCs w:val="13"/>
          <w:color w:val="A1A1A1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274"/>
        </w:rPr>
        <w:t>..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70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4"/>
        </w:rPr>
        <w:t>N:Df'JOA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4" w:after="0" w:line="247" w:lineRule="auto"/>
        <w:ind w:left="7527" w:right="-42" w:firstLine="77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0"/>
          <w:w w:val="212"/>
        </w:rPr>
        <w:t>iTVIrAD:o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212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40"/>
        </w:rPr>
        <w:t>S"LOSB:JO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40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8"/>
        </w:rPr>
        <w:t>IAJ.L'"&amp;.lAJ..I'al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9"/>
        </w:rPr>
        <w:t>»</w:t>
      </w:r>
      <w:r>
        <w:rPr>
          <w:rFonts w:ascii="Arial" w:hAnsi="Arial" w:cs="Arial" w:eastAsia="Arial"/>
          <w:sz w:val="12"/>
          <w:szCs w:val="12"/>
          <w:color w:val="A1A1A1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B5B5B5"/>
          <w:spacing w:val="0"/>
          <w:w w:val="147"/>
        </w:rPr>
        <w:t>(DI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7" w:after="0" w:line="240" w:lineRule="auto"/>
        <w:ind w:right="131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56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1"/>
          <w:w w:val="15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56"/>
        </w:rPr>
        <w:t>_.t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56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56"/>
        </w:rPr>
        <w:t>:Jriot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19"/>
          <w:w w:val="15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218"/>
        </w:rPr>
        <w:t>,.,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2"/>
          <w:w w:val="21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E8E8E"/>
          <w:spacing w:val="0"/>
          <w:w w:val="228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399" w:lineRule="exact"/>
        <w:ind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br w:type="column"/>
      </w:r>
      <w:r>
        <w:rPr>
          <w:rFonts w:ascii="Arial" w:hAnsi="Arial" w:cs="Arial" w:eastAsia="Arial"/>
          <w:sz w:val="39"/>
          <w:szCs w:val="39"/>
          <w:color w:val="A1A1A1"/>
          <w:spacing w:val="0"/>
          <w:w w:val="69"/>
        </w:rPr>
        <w:t>_..,...,.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0" w:after="0" w:line="157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A&amp;.CA-n'AIII.AI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4" w:lineRule="atLeas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101227pt;margin-top:-7.754395pt;width:122.473624pt;height:26.5pt;mso-position-horizontal-relative:page;mso-position-vertical-relative:paragraph;z-index:-6777" type="#_x0000_t202" filled="f" stroked="f">
            <v:textbox inset="0,0,0,0">
              <w:txbxContent>
                <w:p>
                  <w:pPr>
                    <w:spacing w:before="0" w:after="0" w:line="530" w:lineRule="exact"/>
                    <w:ind w:right="-1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E8E8E"/>
                      <w:spacing w:val="0"/>
                      <w:w w:val="120"/>
                      <w:position w:val="-3"/>
                    </w:rPr>
                    <w:t>lM418S11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E8E8E"/>
                      <w:spacing w:val="-18"/>
                      <w:w w:val="120"/>
                      <w:position w:val="-3"/>
                    </w:rPr>
                    <w:t>.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20"/>
                      <w:position w:val="-3"/>
                    </w:rPr>
                    <w:t>'l4I:O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-33"/>
                      <w:w w:val="120"/>
                      <w:position w:val="-3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00"/>
                      <w:position w:val="-3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A1A1A1"/>
                      <w:spacing w:val="0"/>
                      <w:w w:val="54"/>
                      <w:position w:val="0"/>
                    </w:rPr>
                    <w:t>.........</w:t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A1A1A1"/>
                      <w:spacing w:val="-11"/>
                      <w:w w:val="54"/>
                      <w:position w:val="0"/>
                    </w:rPr>
                    <w:t>.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A1A1A1"/>
                      <w:spacing w:val="0"/>
                      <w:w w:val="144"/>
                      <w:position w:val="0"/>
                    </w:rPr>
                    <w:t>,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22"/>
        </w:rPr>
        <w:t>U.Vf:ENtiJUOIW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85" w:lineRule="exact"/>
        <w:ind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68"/>
          <w:szCs w:val="68"/>
        </w:rPr>
      </w:pPr>
      <w:rPr/>
      <w:r>
        <w:rPr>
          <w:rFonts w:ascii="Times New Roman" w:hAnsi="Times New Roman" w:cs="Times New Roman" w:eastAsia="Times New Roman"/>
          <w:sz w:val="125"/>
          <w:szCs w:val="125"/>
          <w:color w:val="8E8E8E"/>
          <w:spacing w:val="0"/>
          <w:w w:val="100"/>
          <w:position w:val="-62"/>
        </w:rPr>
        <w:t>-</w:t>
      </w:r>
      <w:r>
        <w:rPr>
          <w:rFonts w:ascii="Times New Roman" w:hAnsi="Times New Roman" w:cs="Times New Roman" w:eastAsia="Times New Roman"/>
          <w:sz w:val="125"/>
          <w:szCs w:val="125"/>
          <w:color w:val="8E8E8E"/>
          <w:spacing w:val="-254"/>
          <w:w w:val="100"/>
          <w:position w:val="-62"/>
        </w:rPr>
        <w:t> </w:t>
      </w:r>
      <w:r>
        <w:rPr>
          <w:rFonts w:ascii="Times New Roman" w:hAnsi="Times New Roman" w:cs="Times New Roman" w:eastAsia="Times New Roman"/>
          <w:sz w:val="125"/>
          <w:szCs w:val="125"/>
          <w:color w:val="8E8E8E"/>
          <w:spacing w:val="0"/>
          <w:w w:val="100"/>
          <w:position w:val="-62"/>
        </w:rPr>
        <w:tab/>
      </w:r>
      <w:r>
        <w:rPr>
          <w:rFonts w:ascii="Times New Roman" w:hAnsi="Times New Roman" w:cs="Times New Roman" w:eastAsia="Times New Roman"/>
          <w:sz w:val="125"/>
          <w:szCs w:val="125"/>
          <w:color w:val="8E8E8E"/>
          <w:spacing w:val="0"/>
          <w:w w:val="100"/>
          <w:position w:val="-62"/>
        </w:rPr>
      </w:r>
      <w:r>
        <w:rPr>
          <w:rFonts w:ascii="Times New Roman" w:hAnsi="Times New Roman" w:cs="Times New Roman" w:eastAsia="Times New Roman"/>
          <w:sz w:val="68"/>
          <w:szCs w:val="68"/>
          <w:color w:val="8E8E8E"/>
          <w:spacing w:val="0"/>
          <w:w w:val="54"/>
          <w:position w:val="-37"/>
        </w:rPr>
        <w:t>...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  <w:cols w:num="3" w:equalWidth="0">
            <w:col w:w="8803" w:space="328"/>
            <w:col w:w="1172" w:space="252"/>
            <w:col w:w="2165"/>
          </w:cols>
        </w:sectPr>
      </w:pPr>
      <w:rPr/>
    </w:p>
    <w:p>
      <w:pPr>
        <w:spacing w:before="0" w:after="0" w:line="91" w:lineRule="exact"/>
        <w:ind w:left="109" w:right="-102"/>
        <w:jc w:val="left"/>
        <w:tabs>
          <w:tab w:pos="640" w:val="left"/>
          <w:tab w:pos="4340" w:val="left"/>
          <w:tab w:pos="5080" w:val="left"/>
          <w:tab w:pos="5900" w:val="left"/>
          <w:tab w:pos="68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6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-73"/>
          <w:w w:val="100"/>
          <w:position w:val="6"/>
        </w:rPr>
        <w:t> </w:t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79"/>
          <w:position w:val="25"/>
        </w:rPr>
        <w:t>J).()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79"/>
          <w:position w:val="25"/>
        </w:rPr>
        <w:t>l}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24"/>
          <w:w w:val="179"/>
          <w:position w:val="2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383"/>
          <w:position w:val="25"/>
        </w:rPr>
        <w:t>••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46"/>
          <w:w w:val="383"/>
          <w:position w:val="25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383"/>
          <w:position w:val="25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46"/>
          <w:w w:val="383"/>
          <w:position w:val="2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9"/>
          <w:position w:val="25"/>
        </w:rPr>
        <w:t>113).,.(11[('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2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25"/>
        </w:rPr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9"/>
        </w:rPr>
        <w:t>"'</w:t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2"/>
          <w:szCs w:val="12"/>
          <w:color w:val="B5B5B5"/>
          <w:spacing w:val="0"/>
          <w:w w:val="145"/>
          <w:position w:val="27"/>
        </w:rPr>
        <w:t>ID.)1S.</w:t>
      </w:r>
      <w:r>
        <w:rPr>
          <w:rFonts w:ascii="Times New Roman" w:hAnsi="Times New Roman" w:cs="Times New Roman" w:eastAsia="Times New Roman"/>
          <w:sz w:val="12"/>
          <w:szCs w:val="12"/>
          <w:color w:val="B5B5B5"/>
          <w:spacing w:val="0"/>
          <w:w w:val="100"/>
          <w:position w:val="27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B5B5B5"/>
          <w:spacing w:val="0"/>
          <w:w w:val="100"/>
          <w:position w:val="27"/>
        </w:rPr>
      </w:r>
      <w:r>
        <w:rPr>
          <w:rFonts w:ascii="Times New Roman" w:hAnsi="Times New Roman" w:cs="Times New Roman" w:eastAsia="Times New Roman"/>
          <w:sz w:val="30"/>
          <w:szCs w:val="30"/>
          <w:color w:val="B5B5B5"/>
          <w:spacing w:val="0"/>
          <w:w w:val="100"/>
          <w:position w:val="16"/>
        </w:rPr>
        <w:t>'"-"'"</w:t>
      </w:r>
      <w:r>
        <w:rPr>
          <w:rFonts w:ascii="Times New Roman" w:hAnsi="Times New Roman" w:cs="Times New Roman" w:eastAsia="Times New Roman"/>
          <w:sz w:val="30"/>
          <w:szCs w:val="30"/>
          <w:color w:val="B5B5B5"/>
          <w:spacing w:val="0"/>
          <w:w w:val="100"/>
          <w:position w:val="16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B5B5B5"/>
          <w:spacing w:val="0"/>
          <w:w w:val="100"/>
          <w:position w:val="16"/>
        </w:rPr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2"/>
          <w:position w:val="27"/>
        </w:rPr>
        <w:t>111.-"""l.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86" w:lineRule="atLeast"/>
        <w:ind w:right="-20"/>
        <w:jc w:val="left"/>
        <w:tabs>
          <w:tab w:pos="160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36"/>
          <w:szCs w:val="36"/>
          <w:color w:val="A1A1A1"/>
          <w:spacing w:val="-106"/>
          <w:w w:val="81"/>
          <w:position w:val="-3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21"/>
          <w:w w:val="171"/>
          <w:position w:val="-1"/>
        </w:rPr>
        <w:t>N</w:t>
      </w:r>
      <w:r>
        <w:rPr>
          <w:rFonts w:ascii="Arial" w:hAnsi="Arial" w:cs="Arial" w:eastAsia="Arial"/>
          <w:sz w:val="36"/>
          <w:szCs w:val="36"/>
          <w:color w:val="A1A1A1"/>
          <w:spacing w:val="0"/>
          <w:w w:val="81"/>
          <w:position w:val="-3"/>
        </w:rPr>
        <w:t>'</w:t>
      </w:r>
      <w:r>
        <w:rPr>
          <w:rFonts w:ascii="Arial" w:hAnsi="Arial" w:cs="Arial" w:eastAsia="Arial"/>
          <w:sz w:val="36"/>
          <w:szCs w:val="36"/>
          <w:color w:val="A1A1A1"/>
          <w:spacing w:val="-106"/>
          <w:w w:val="81"/>
          <w:position w:val="-3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17"/>
          <w:w w:val="17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A1A1A1"/>
          <w:spacing w:val="-87"/>
          <w:w w:val="81"/>
          <w:position w:val="-3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56"/>
          <w:w w:val="170"/>
          <w:position w:val="-1"/>
        </w:rPr>
        <w:t>&amp;</w:t>
      </w:r>
      <w:r>
        <w:rPr>
          <w:rFonts w:ascii="Arial" w:hAnsi="Arial" w:cs="Arial" w:eastAsia="Arial"/>
          <w:sz w:val="36"/>
          <w:szCs w:val="36"/>
          <w:color w:val="A1A1A1"/>
          <w:spacing w:val="15"/>
          <w:w w:val="81"/>
          <w:position w:val="-3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6"/>
          <w:position w:val="-1"/>
        </w:rPr>
        <w:t>JIC'4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7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7"/>
          <w:position w:val="-1"/>
        </w:rPr>
        <w:t>!iKA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1"/>
        </w:rPr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19"/>
          <w:position w:val="0"/>
        </w:rPr>
        <w:t>M'IIJii't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20"/>
          <w:position w:val="0"/>
        </w:rPr>
        <w:t>)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19"/>
          <w:position w:val="0"/>
        </w:rPr>
        <w:t>I}</w:t>
      </w:r>
      <w:r>
        <w:rPr>
          <w:rFonts w:ascii="Arial" w:hAnsi="Arial" w:cs="Arial" w:eastAsia="Arial"/>
          <w:sz w:val="12"/>
          <w:szCs w:val="12"/>
          <w:color w:val="A1A1A1"/>
          <w:spacing w:val="-17"/>
          <w:w w:val="120"/>
          <w:position w:val="0"/>
        </w:rPr>
        <w:t>•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65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-25"/>
          <w:w w:val="165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-56"/>
          <w:w w:val="146"/>
          <w:position w:val="0"/>
        </w:rPr>
        <w:t>J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334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334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78"/>
          <w:position w:val="0"/>
        </w:rPr>
        <w:t>t4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438" w:lineRule="exact"/>
        <w:ind w:left="15" w:right="-20"/>
        <w:jc w:val="left"/>
        <w:tabs>
          <w:tab w:pos="1600" w:val="left"/>
        </w:tabs>
        <w:rPr>
          <w:rFonts w:ascii="Arial" w:hAnsi="Arial" w:cs="Arial" w:eastAsia="Arial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47"/>
          <w:position w:val="-5"/>
        </w:rPr>
        <w:t>tllt!U:JH..'-1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5"/>
        </w:rPr>
      </w:r>
      <w:r>
        <w:rPr>
          <w:rFonts w:ascii="Arial" w:hAnsi="Arial" w:cs="Arial" w:eastAsia="Arial"/>
          <w:sz w:val="42"/>
          <w:szCs w:val="42"/>
          <w:color w:val="A1A1A1"/>
          <w:spacing w:val="0"/>
          <w:w w:val="68"/>
          <w:position w:val="-2"/>
        </w:rPr>
        <w:t>.,....</w:t>
      </w:r>
      <w:r>
        <w:rPr>
          <w:rFonts w:ascii="Arial" w:hAnsi="Arial" w:cs="Arial" w:eastAsia="Arial"/>
          <w:sz w:val="42"/>
          <w:szCs w:val="42"/>
          <w:color w:val="A1A1A1"/>
          <w:spacing w:val="-49"/>
          <w:w w:val="68"/>
          <w:position w:val="-2"/>
        </w:rPr>
        <w:t>.</w:t>
      </w:r>
      <w:r>
        <w:rPr>
          <w:rFonts w:ascii="Arial" w:hAnsi="Arial" w:cs="Arial" w:eastAsia="Arial"/>
          <w:sz w:val="42"/>
          <w:szCs w:val="42"/>
          <w:color w:val="A1A1A1"/>
          <w:spacing w:val="0"/>
          <w:w w:val="51"/>
          <w:position w:val="-2"/>
        </w:rPr>
        <w:t>..........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  <w:cols w:num="2" w:equalWidth="0">
            <w:col w:w="7343" w:space="184"/>
            <w:col w:w="5193"/>
          </w:cols>
        </w:sectPr>
      </w:pPr>
      <w:rPr/>
    </w:p>
    <w:p>
      <w:pPr>
        <w:spacing w:before="0" w:after="0" w:line="360" w:lineRule="exact"/>
        <w:ind w:right="-20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0.526031pt;margin-top:1.368385pt;width:.212373pt;height:21pt;mso-position-horizontal-relative:page;mso-position-vertical-relative:paragraph;z-index:-6776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A1A1A1"/>
                      <w:spacing w:val="-114"/>
                      <w:w w:val="162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125"/>
          <w:w w:val="114"/>
          <w:position w:val="16"/>
        </w:rPr>
        <w:t>m</w:t>
      </w:r>
      <w:r>
        <w:rPr>
          <w:rFonts w:ascii="Arial" w:hAnsi="Arial" w:cs="Arial" w:eastAsia="Arial"/>
          <w:sz w:val="38"/>
          <w:szCs w:val="38"/>
          <w:color w:val="A1A1A1"/>
          <w:spacing w:val="0"/>
          <w:w w:val="51"/>
          <w:position w:val="-2"/>
        </w:rPr>
        <w:t>..</w:t>
      </w:r>
      <w:r>
        <w:rPr>
          <w:rFonts w:ascii="Arial" w:hAnsi="Arial" w:cs="Arial" w:eastAsia="Arial"/>
          <w:sz w:val="38"/>
          <w:szCs w:val="38"/>
          <w:color w:val="A1A1A1"/>
          <w:spacing w:val="-58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12"/>
          <w:w w:val="115"/>
          <w:position w:val="16"/>
        </w:rPr>
        <w:t>!</w:t>
      </w:r>
      <w:r>
        <w:rPr>
          <w:rFonts w:ascii="Arial" w:hAnsi="Arial" w:cs="Arial" w:eastAsia="Arial"/>
          <w:sz w:val="38"/>
          <w:szCs w:val="38"/>
          <w:color w:val="A1A1A1"/>
          <w:spacing w:val="-60"/>
          <w:w w:val="51"/>
          <w:position w:val="-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95"/>
          <w:w w:val="114"/>
          <w:position w:val="16"/>
        </w:rPr>
        <w:t>W</w:t>
      </w:r>
      <w:r>
        <w:rPr>
          <w:rFonts w:ascii="Arial" w:hAnsi="Arial" w:cs="Arial" w:eastAsia="Arial"/>
          <w:sz w:val="38"/>
          <w:szCs w:val="38"/>
          <w:color w:val="A1A1A1"/>
          <w:spacing w:val="0"/>
          <w:w w:val="51"/>
          <w:position w:val="-2"/>
        </w:rPr>
        <w:t>.,</w:t>
      </w:r>
      <w:r>
        <w:rPr>
          <w:rFonts w:ascii="Arial" w:hAnsi="Arial" w:cs="Arial" w:eastAsia="Arial"/>
          <w:sz w:val="38"/>
          <w:szCs w:val="38"/>
          <w:color w:val="A1A1A1"/>
          <w:spacing w:val="-90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3"/>
          <w:w w:val="114"/>
          <w:position w:val="16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64"/>
          <w:w w:val="115"/>
          <w:position w:val="16"/>
        </w:rPr>
        <w:t>1</w:t>
      </w:r>
      <w:r>
        <w:rPr>
          <w:rFonts w:ascii="Arial" w:hAnsi="Arial" w:cs="Arial" w:eastAsia="Arial"/>
          <w:sz w:val="38"/>
          <w:szCs w:val="38"/>
          <w:color w:val="A1A1A1"/>
          <w:spacing w:val="0"/>
          <w:w w:val="51"/>
          <w:position w:val="-2"/>
        </w:rPr>
        <w:t>.</w:t>
      </w:r>
      <w:r>
        <w:rPr>
          <w:rFonts w:ascii="Arial" w:hAnsi="Arial" w:cs="Arial" w:eastAsia="Arial"/>
          <w:sz w:val="38"/>
          <w:szCs w:val="38"/>
          <w:color w:val="A1A1A1"/>
          <w:spacing w:val="-55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37"/>
          <w:w w:val="115"/>
          <w:position w:val="16"/>
        </w:rPr>
        <w:t>1</w:t>
      </w:r>
      <w:r>
        <w:rPr>
          <w:rFonts w:ascii="Arial" w:hAnsi="Arial" w:cs="Arial" w:eastAsia="Arial"/>
          <w:sz w:val="38"/>
          <w:szCs w:val="38"/>
          <w:color w:val="A1A1A1"/>
          <w:spacing w:val="-17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59"/>
          <w:w w:val="115"/>
          <w:position w:val="16"/>
        </w:rPr>
        <w:t>1</w:t>
      </w:r>
      <w:r>
        <w:rPr>
          <w:rFonts w:ascii="Arial" w:hAnsi="Arial" w:cs="Arial" w:eastAsia="Arial"/>
          <w:sz w:val="38"/>
          <w:szCs w:val="38"/>
          <w:color w:val="A1A1A1"/>
          <w:spacing w:val="-37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1A1A1"/>
          <w:spacing w:val="-21"/>
          <w:w w:val="52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97"/>
          <w:w w:val="115"/>
          <w:position w:val="16"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A1A1A1"/>
          <w:spacing w:val="0"/>
          <w:w w:val="52"/>
          <w:position w:val="-2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1A1A1"/>
          <w:spacing w:val="5"/>
          <w:w w:val="52"/>
          <w:position w:val="-2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136"/>
          <w:w w:val="63"/>
          <w:position w:val="-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2"/>
          <w:w w:val="115"/>
          <w:position w:val="16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3"/>
          <w:position w:val="-2"/>
        </w:rPr>
        <w:t>"""""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right="188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w w:val="143"/>
          <w:position w:val="1"/>
        </w:rPr>
        <w:t>ruA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7"/>
          <w:position w:val="1"/>
        </w:rPr>
        <w:t>Jl'liltJO!oL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7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5B5B5"/>
          <w:spacing w:val="0"/>
          <w:w w:val="223"/>
          <w:i/>
          <w:position w:val="1"/>
        </w:rPr>
        <w:t>.: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A1A1A1"/>
          <w:w w:val="138"/>
        </w:rPr>
        <w:t>181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7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7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21"/>
          <w:w w:val="13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7"/>
        </w:rPr>
        <w:t>a;.t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8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7"/>
        </w:rPr>
        <w:t>;11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8"/>
        </w:rPr>
        <w:t>('0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37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  <w:cols w:num="2" w:equalWidth="0">
            <w:col w:w="8828" w:space="273"/>
            <w:col w:w="361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8" w:lineRule="exact"/>
        <w:ind w:left="109" w:right="-89"/>
        <w:jc w:val="left"/>
        <w:tabs>
          <w:tab w:pos="660" w:val="left"/>
          <w:tab w:pos="4340" w:val="left"/>
          <w:tab w:pos="5140" w:val="left"/>
          <w:tab w:pos="59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1A1A1"/>
          <w:spacing w:val="0"/>
          <w:w w:val="100"/>
          <w:position w:val="-4"/>
        </w:rPr>
        <w:t>,.</w:t>
      </w:r>
      <w:r>
        <w:rPr>
          <w:rFonts w:ascii="Times New Roman" w:hAnsi="Times New Roman" w:cs="Times New Roman" w:eastAsia="Times New Roman"/>
          <w:sz w:val="32"/>
          <w:szCs w:val="32"/>
          <w:color w:val="A1A1A1"/>
          <w:spacing w:val="-6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1A1A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A1A1A1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0"/>
          <w:position w:val="-8"/>
        </w:rPr>
        <w:t>ll:Ul®CII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1"/>
          <w:position w:val="-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5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21"/>
          <w:position w:val="-8"/>
        </w:rPr>
        <w:t>11.011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6"/>
          <w:w w:val="121"/>
          <w:position w:val="-8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21"/>
          <w:position w:val="-8"/>
        </w:rPr>
        <w:t>JI.OtOI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8"/>
          <w:w w:val="121"/>
          <w:position w:val="-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21"/>
          <w:position w:val="-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7"/>
          <w:w w:val="121"/>
          <w:position w:val="-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8"/>
        </w:rPr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239"/>
          <w:position w:val="-7"/>
        </w:rPr>
        <w:t>il!</w:t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7"/>
        </w:rPr>
        <w:t>M,!KOOO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0"/>
          <w:w w:val="81"/>
          <w:position w:val="-7"/>
        </w:rPr>
        <w:t>lO.OO</w:t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-5"/>
          <w:w w:val="82"/>
          <w:position w:val="-7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B5B5B5"/>
          <w:spacing w:val="0"/>
          <w:w w:val="102"/>
          <w:position w:val="-7"/>
        </w:rPr>
        <w:t>Gt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9" w:lineRule="exact"/>
        <w:ind w:right="-108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color w:val="A1A1A1"/>
          <w:spacing w:val="0"/>
          <w:w w:val="54"/>
          <w:position w:val="-8"/>
        </w:rPr>
        <w:t>.......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right="-61"/>
        <w:jc w:val="left"/>
        <w:tabs>
          <w:tab w:pos="1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111'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6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AaOW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0"/>
        </w:rPr>
        <w:t>CllOAI:&gt;.TAlJOI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0.526031pt;margin-top:-1.349418pt;width:22.694761pt;height:16.5pt;mso-position-horizontal-relative:page;mso-position-vertical-relative:paragraph;z-index:-6775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1A1A1"/>
                      <w:spacing w:val="0"/>
                      <w:w w:val="66"/>
                    </w:rPr>
                    <w:t>1"""''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21"/>
        </w:rPr>
        <w:t>Po!I:SU\'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58" w:lineRule="auto"/>
        <w:ind w:right="119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w w:val="95"/>
        </w:rPr>
        <w:t>\\llJI!Q;Jj.,\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w w:val="96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0"/>
          <w:w w:val="96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C8C8C8"/>
          <w:spacing w:val="-1"/>
          <w:w w:val="48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96"/>
        </w:rPr>
        <w:t>m.o.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7"/>
          <w:w w:val="97"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07"/>
        </w:rPr>
        <w:t>IT'il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21"/>
        </w:rPr>
        <w:t>n..IUDiii..:.AIItA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04"/>
        </w:rPr>
        <w:t>l.,6Gl.ild&gt;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1"/>
          <w:w w:val="105"/>
        </w:rPr>
        <w:t>A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07"/>
        </w:rPr>
        <w:t>1l!l'J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02" w:lineRule="exact"/>
        <w:ind w:left="43"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101227pt;margin-top:5.092809pt;width:24.525001pt;height:18pt;mso-position-horizontal-relative:page;mso-position-vertical-relative:paragraph;z-index:-6774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1A1A1"/>
                      <w:w w:val="10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1A1A1"/>
                      <w:spacing w:val="3"/>
                      <w:w w:val="10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1A1A1"/>
                      <w:spacing w:val="8"/>
                      <w:w w:val="10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1A1A1"/>
                      <w:spacing w:val="1"/>
                      <w:w w:val="10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1A1A1"/>
                      <w:spacing w:val="0"/>
                      <w:w w:val="10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131"/>
          <w:position w:val="-4"/>
        </w:rPr>
        <w:t>1:LJW4.1Ct1A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9"/>
          <w:position w:val="-3"/>
        </w:rPr>
        <w:t>Fo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8"/>
          <w:position w:val="-3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9"/>
          <w:position w:val="-3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8"/>
          <w:position w:val="-3"/>
        </w:rPr>
        <w:t>\otllJAIC.'f•W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63" w:lineRule="exact"/>
        <w:ind w:right="-11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color w:val="A1A1A1"/>
          <w:spacing w:val="0"/>
          <w:w w:val="52"/>
          <w:position w:val="-7"/>
        </w:rPr>
        <w:t>.....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A1A1A1"/>
          <w:spacing w:val="0"/>
          <w:w w:val="108"/>
          <w:position w:val="-17"/>
        </w:rPr>
        <w:t>'"'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  <w:cols w:num="5" w:equalWidth="0">
            <w:col w:w="6423" w:space="504"/>
            <w:col w:w="426" w:space="189"/>
            <w:col w:w="2434" w:space="593"/>
            <w:col w:w="306" w:space="653"/>
            <w:col w:w="1192"/>
          </w:cols>
        </w:sectPr>
      </w:pPr>
      <w:rPr/>
    </w:p>
    <w:p>
      <w:pPr>
        <w:spacing w:before="25" w:after="0" w:line="240" w:lineRule="auto"/>
        <w:ind w:left="7244" w:right="-20"/>
        <w:jc w:val="left"/>
        <w:tabs>
          <w:tab w:pos="8080" w:val="left"/>
          <w:tab w:pos="91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2"/>
          <w:szCs w:val="12"/>
          <w:color w:val="8E8E8E"/>
          <w:spacing w:val="0"/>
          <w:w w:val="241"/>
        </w:rPr>
        <w:t>D</w:t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241"/>
        </w:rPr>
        <w:t>I</w:t>
      </w:r>
      <w:r>
        <w:rPr>
          <w:rFonts w:ascii="Arial" w:hAnsi="Arial" w:cs="Arial" w:eastAsia="Arial"/>
          <w:sz w:val="12"/>
          <w:szCs w:val="12"/>
          <w:color w:val="8E8E8E"/>
          <w:spacing w:val="-80"/>
          <w:w w:val="241"/>
        </w:rPr>
        <w:t> </w:t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241"/>
        </w:rPr>
        <w:t>IQ!</w:t>
      </w:r>
      <w:r>
        <w:rPr>
          <w:rFonts w:ascii="Arial" w:hAnsi="Arial" w:cs="Arial" w:eastAsia="Arial"/>
          <w:sz w:val="12"/>
          <w:szCs w:val="12"/>
          <w:color w:val="8E8E8E"/>
          <w:spacing w:val="0"/>
          <w:w w:val="242"/>
        </w:rPr>
        <w:t>ó</w:t>
      </w:r>
      <w:r>
        <w:rPr>
          <w:rFonts w:ascii="Arial" w:hAnsi="Arial" w:cs="Arial" w:eastAsia="Arial"/>
          <w:sz w:val="12"/>
          <w:szCs w:val="12"/>
          <w:color w:val="8E8E8E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B5B5B5"/>
          <w:spacing w:val="0"/>
          <w:w w:val="130"/>
        </w:rPr>
        <w:t>-1</w:t>
      </w:r>
      <w:r>
        <w:rPr>
          <w:rFonts w:ascii="Arial" w:hAnsi="Arial" w:cs="Arial" w:eastAsia="Arial"/>
          <w:sz w:val="12"/>
          <w:szCs w:val="12"/>
          <w:color w:val="B5B5B5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B5B5B5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A1A1A1"/>
          <w:spacing w:val="0"/>
          <w:w w:val="164"/>
          <w:position w:val="1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A1A1A1"/>
          <w:spacing w:val="-10"/>
          <w:w w:val="164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1A1A1"/>
          <w:spacing w:val="-50"/>
          <w:w w:val="164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1A1A1"/>
          <w:spacing w:val="0"/>
          <w:w w:val="83"/>
          <w:position w:val="1"/>
        </w:rPr>
        <w:t>V&gt;OOO.,.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1" w:after="0" w:line="65" w:lineRule="exact"/>
        <w:ind w:right="3039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7B7B7B"/>
          <w:w w:val="141"/>
          <w:position w:val="-6"/>
        </w:rPr>
        <w:t>lltu</w:t>
      </w:r>
      <w:r>
        <w:rPr>
          <w:rFonts w:ascii="Arial" w:hAnsi="Arial" w:cs="Arial" w:eastAsia="Arial"/>
          <w:sz w:val="12"/>
          <w:szCs w:val="12"/>
          <w:color w:val="7B7B7B"/>
          <w:spacing w:val="-14"/>
          <w:w w:val="141"/>
          <w:position w:val="-6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9"/>
          <w:position w:val="-6"/>
        </w:rPr>
        <w:t>ADO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5860" w:h="12260" w:orient="landscape"/>
          <w:pgMar w:top="1260" w:bottom="280" w:left="880" w:right="226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47" w:lineRule="exact"/>
        <w:ind w:left="124" w:right="-158"/>
        <w:jc w:val="left"/>
        <w:tabs>
          <w:tab w:pos="660" w:val="left"/>
          <w:tab w:pos="4340" w:val="left"/>
          <w:tab w:pos="5380" w:val="left"/>
        </w:tabs>
        <w:rPr>
          <w:rFonts w:ascii="Times New Roman" w:hAnsi="Times New Roman" w:cs="Times New Roman" w:eastAsia="Times New Roman"/>
          <w:sz w:val="63"/>
          <w:szCs w:val="63"/>
        </w:rPr>
      </w:pPr>
      <w:rPr/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-28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-73"/>
          <w:w w:val="100"/>
          <w:position w:val="-28"/>
        </w:rPr>
        <w:t> </w:t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0"/>
          <w:w w:val="101"/>
          <w:position w:val="-1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-24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30"/>
          <w:position w:val="-10"/>
        </w:rPr>
        <w:t>ltil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1"/>
          <w:w w:val="13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97"/>
          <w:position w:val="-10"/>
        </w:rPr>
        <w:t>or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4"/>
          <w:w w:val="97"/>
          <w:position w:val="-1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97"/>
          <w:position w:val="-10"/>
        </w:rPr>
        <w:t>IIIIOIIIf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0"/>
          <w:w w:val="97"/>
          <w:position w:val="-10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-4"/>
          <w:w w:val="97"/>
          <w:position w:val="-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10"/>
        </w:rPr>
        <w:t>JI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8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10"/>
        </w:rPr>
        <w:t>10I.Q0)4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4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10"/>
        </w:rPr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27"/>
        </w:rPr>
        <w:t>"'</w:t>
      </w:r>
      <w:r>
        <w:rPr>
          <w:rFonts w:ascii="Arial" w:hAnsi="Arial" w:cs="Arial" w:eastAsia="Arial"/>
          <w:sz w:val="34"/>
          <w:szCs w:val="34"/>
          <w:color w:val="A1A1A1"/>
          <w:spacing w:val="-83"/>
          <w:w w:val="100"/>
          <w:position w:val="-27"/>
        </w:rPr>
        <w:t> </w:t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27"/>
        </w:rPr>
        <w:tab/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27"/>
        </w:rPr>
      </w:r>
      <w:r>
        <w:rPr>
          <w:rFonts w:ascii="Times New Roman" w:hAnsi="Times New Roman" w:cs="Times New Roman" w:eastAsia="Times New Roman"/>
          <w:sz w:val="63"/>
          <w:szCs w:val="63"/>
          <w:color w:val="A1A1A1"/>
          <w:spacing w:val="0"/>
          <w:w w:val="55"/>
          <w:position w:val="-7"/>
        </w:rPr>
        <w:t>...</w:t>
      </w:r>
      <w:r>
        <w:rPr>
          <w:rFonts w:ascii="Times New Roman" w:hAnsi="Times New Roman" w:cs="Times New Roman" w:eastAsia="Times New Roman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0" w:after="0" w:line="435" w:lineRule="exact"/>
        <w:ind w:left="159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A1A1A1"/>
          <w:spacing w:val="-79"/>
          <w:w w:val="91"/>
          <w:position w:val="14"/>
        </w:rPr>
        <w:t>P</w:t>
      </w:r>
      <w:r>
        <w:rPr>
          <w:rFonts w:ascii="Arial" w:hAnsi="Arial" w:cs="Arial" w:eastAsia="Arial"/>
          <w:sz w:val="39"/>
          <w:szCs w:val="39"/>
          <w:color w:val="A1A1A1"/>
          <w:spacing w:val="0"/>
          <w:w w:val="62"/>
          <w:position w:val="0"/>
        </w:rPr>
        <w:t>.</w:t>
      </w:r>
      <w:r>
        <w:rPr>
          <w:rFonts w:ascii="Arial" w:hAnsi="Arial" w:cs="Arial" w:eastAsia="Arial"/>
          <w:sz w:val="39"/>
          <w:szCs w:val="39"/>
          <w:color w:val="A1A1A1"/>
          <w:spacing w:val="-94"/>
          <w:w w:val="62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-25"/>
          <w:w w:val="91"/>
          <w:position w:val="14"/>
        </w:rPr>
        <w:t>Q</w:t>
      </w:r>
      <w:r>
        <w:rPr>
          <w:rFonts w:ascii="Arial" w:hAnsi="Arial" w:cs="Arial" w:eastAsia="Arial"/>
          <w:sz w:val="39"/>
          <w:szCs w:val="39"/>
          <w:color w:val="A1A1A1"/>
          <w:spacing w:val="-61"/>
          <w:w w:val="62"/>
          <w:position w:val="0"/>
        </w:rPr>
        <w:t>,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1"/>
          <w:position w:val="14"/>
        </w:rPr>
        <w:t>:</w:t>
      </w:r>
      <w:r>
        <w:rPr>
          <w:rFonts w:ascii="Arial" w:hAnsi="Arial" w:cs="Arial" w:eastAsia="Arial"/>
          <w:sz w:val="12"/>
          <w:szCs w:val="12"/>
          <w:color w:val="A1A1A1"/>
          <w:spacing w:val="-18"/>
          <w:w w:val="91"/>
          <w:position w:val="14"/>
        </w:rPr>
        <w:t>I</w:t>
      </w:r>
      <w:r>
        <w:rPr>
          <w:rFonts w:ascii="Arial" w:hAnsi="Arial" w:cs="Arial" w:eastAsia="Arial"/>
          <w:sz w:val="39"/>
          <w:szCs w:val="39"/>
          <w:color w:val="A1A1A1"/>
          <w:spacing w:val="-71"/>
          <w:w w:val="62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1"/>
          <w:position w:val="14"/>
        </w:rPr>
        <w:t>I</w:t>
      </w:r>
      <w:r>
        <w:rPr>
          <w:rFonts w:ascii="Arial" w:hAnsi="Arial" w:cs="Arial" w:eastAsia="Arial"/>
          <w:sz w:val="12"/>
          <w:szCs w:val="12"/>
          <w:color w:val="A1A1A1"/>
          <w:spacing w:val="-63"/>
          <w:w w:val="92"/>
          <w:position w:val="14"/>
        </w:rPr>
        <w:t>C</w:t>
      </w:r>
      <w:r>
        <w:rPr>
          <w:rFonts w:ascii="Arial" w:hAnsi="Arial" w:cs="Arial" w:eastAsia="Arial"/>
          <w:sz w:val="39"/>
          <w:szCs w:val="39"/>
          <w:color w:val="A1A1A1"/>
          <w:spacing w:val="-13"/>
          <w:w w:val="62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-23"/>
          <w:w w:val="91"/>
          <w:position w:val="14"/>
        </w:rPr>
        <w:t>I</w:t>
      </w:r>
      <w:r>
        <w:rPr>
          <w:rFonts w:ascii="Arial" w:hAnsi="Arial" w:cs="Arial" w:eastAsia="Arial"/>
          <w:sz w:val="39"/>
          <w:szCs w:val="39"/>
          <w:color w:val="A1A1A1"/>
          <w:spacing w:val="-64"/>
          <w:w w:val="62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1"/>
          <w:position w:val="14"/>
        </w:rPr>
        <w:t>!</w:t>
      </w:r>
      <w:r>
        <w:rPr>
          <w:rFonts w:ascii="Arial" w:hAnsi="Arial" w:cs="Arial" w:eastAsia="Arial"/>
          <w:sz w:val="12"/>
          <w:szCs w:val="12"/>
          <w:color w:val="A1A1A1"/>
          <w:spacing w:val="-22"/>
          <w:w w:val="92"/>
          <w:position w:val="14"/>
        </w:rPr>
        <w:t>)</w:t>
      </w:r>
      <w:r>
        <w:rPr>
          <w:rFonts w:ascii="Arial" w:hAnsi="Arial" w:cs="Arial" w:eastAsia="Arial"/>
          <w:sz w:val="39"/>
          <w:szCs w:val="39"/>
          <w:color w:val="A1A1A1"/>
          <w:spacing w:val="-65"/>
          <w:w w:val="62"/>
          <w:position w:val="0"/>
        </w:rPr>
        <w:t>,</w:t>
      </w:r>
      <w:r>
        <w:rPr>
          <w:rFonts w:ascii="Arial" w:hAnsi="Arial" w:cs="Arial" w:eastAsia="Arial"/>
          <w:sz w:val="12"/>
          <w:szCs w:val="12"/>
          <w:color w:val="A1A1A1"/>
          <w:spacing w:val="-10"/>
          <w:w w:val="91"/>
          <w:position w:val="14"/>
        </w:rPr>
        <w:t>t</w:t>
      </w:r>
      <w:r>
        <w:rPr>
          <w:rFonts w:ascii="Times New Roman" w:hAnsi="Times New Roman" w:cs="Times New Roman" w:eastAsia="Times New Roman"/>
          <w:sz w:val="43"/>
          <w:szCs w:val="43"/>
          <w:color w:val="A1A1A1"/>
          <w:spacing w:val="-31"/>
          <w:w w:val="58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-18"/>
          <w:w w:val="91"/>
          <w:position w:val="14"/>
        </w:rPr>
        <w:t>"</w:t>
      </w:r>
      <w:r>
        <w:rPr>
          <w:rFonts w:ascii="Times New Roman" w:hAnsi="Times New Roman" w:cs="Times New Roman" w:eastAsia="Times New Roman"/>
          <w:sz w:val="43"/>
          <w:szCs w:val="43"/>
          <w:color w:val="A1A1A1"/>
          <w:spacing w:val="-64"/>
          <w:w w:val="58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1"/>
          <w:position w:val="14"/>
        </w:rPr>
        <w:t>ru.u.Jis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98"/>
          <w:position w:val="14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left="1582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1A1A1"/>
          <w:spacing w:val="0"/>
          <w:w w:val="159"/>
        </w:rPr>
        <w:t>.SA..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59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59"/>
        </w:rPr>
        <w:t>U8ASXXI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" w:after="0" w:line="240" w:lineRule="auto"/>
        <w:ind w:left="159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0"/>
          <w:w w:val="93"/>
        </w:rPr>
        <w:t>I!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3"/>
        </w:rPr>
        <w:t>LO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100"/>
        </w:rPr>
        <w:t>OOCI.w!!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240" w:lineRule="auto"/>
        <w:ind w:left="159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E8E8E"/>
          <w:w w:val="113"/>
        </w:rPr>
        <w:t>DWJ1i.\</w:t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-22"/>
          <w:w w:val="113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B5B5B5"/>
          <w:spacing w:val="0"/>
          <w:w w:val="90"/>
        </w:rPr>
        <w:t>.1'1JI;t</w:t>
      </w:r>
      <w:r>
        <w:rPr>
          <w:rFonts w:ascii="Times New Roman" w:hAnsi="Times New Roman" w:cs="Times New Roman" w:eastAsia="Times New Roman"/>
          <w:sz w:val="12"/>
          <w:szCs w:val="12"/>
          <w:color w:val="B5B5B5"/>
          <w:spacing w:val="-12"/>
          <w:w w:val="9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0"/>
          <w:w w:val="116"/>
        </w:rPr>
        <w:t>$1J)J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" w:after="0" w:line="240" w:lineRule="auto"/>
        <w:ind w:left="159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0.862183pt;margin-top:5.851576pt;width:17.399983pt;height:18pt;mso-position-horizontal-relative:page;mso-position-vertical-relative:paragraph;z-index:-6773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B5B5B5"/>
                      <w:spacing w:val="-24"/>
                      <w:w w:val="19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E8E8E"/>
                      <w:spacing w:val="0"/>
                      <w:w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E8E8E"/>
                      <w:spacing w:val="-42"/>
                      <w:w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575757"/>
                      <w:spacing w:val="-48"/>
                      <w:w w:val="77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A1A1A1"/>
                      <w:spacing w:val="0"/>
                      <w:w w:val="90"/>
                    </w:rPr>
                    <w:t>,.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E8E8E"/>
          <w:w w:val="108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-11"/>
          <w:w w:val="108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B5B5B5"/>
          <w:spacing w:val="-7"/>
          <w:w w:val="19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129"/>
        </w:rPr>
        <w:t>HlHO!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13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53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12"/>
          <w:w w:val="102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161"/>
        </w:rPr>
        <w:t>'J«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40" w:lineRule="auto"/>
        <w:ind w:left="1394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B7B7B"/>
          <w:spacing w:val="-23"/>
          <w:w w:val="464"/>
        </w:rPr>
        <w:t>l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51"/>
        </w:rPr>
        <w:t>lll</w:t>
      </w:r>
      <w:r>
        <w:rPr>
          <w:rFonts w:ascii="Arial" w:hAnsi="Arial" w:cs="Arial" w:eastAsia="Arial"/>
          <w:sz w:val="11"/>
          <w:szCs w:val="11"/>
          <w:color w:val="A1A1A1"/>
          <w:spacing w:val="-6"/>
          <w:w w:val="151"/>
        </w:rPr>
        <w:t>-</w:t>
      </w:r>
      <w:r>
        <w:rPr>
          <w:rFonts w:ascii="Arial" w:hAnsi="Arial" w:cs="Arial" w:eastAsia="Arial"/>
          <w:sz w:val="11"/>
          <w:szCs w:val="11"/>
          <w:color w:val="A1A1A1"/>
          <w:spacing w:val="-19"/>
          <w:w w:val="150"/>
        </w:rPr>
        <w:t>'</w:t>
      </w:r>
      <w:r>
        <w:rPr>
          <w:rFonts w:ascii="Arial" w:hAnsi="Arial" w:cs="Arial" w:eastAsia="Arial"/>
          <w:sz w:val="11"/>
          <w:szCs w:val="11"/>
          <w:color w:val="6B6B6B"/>
          <w:spacing w:val="0"/>
          <w:w w:val="103"/>
        </w:rPr>
        <w:t>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70" w:lineRule="exact"/>
        <w:ind w:right="-20"/>
        <w:jc w:val="left"/>
        <w:tabs>
          <w:tab w:pos="960" w:val="left"/>
          <w:tab w:pos="1580" w:val="left"/>
          <w:tab w:pos="31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20"/>
          <w:position w:val="2"/>
        </w:rPr>
        <w:t>I.SQ.!V)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2"/>
        </w:rPr>
      </w:r>
      <w:r>
        <w:rPr>
          <w:rFonts w:ascii="Arial" w:hAnsi="Arial" w:cs="Arial" w:eastAsia="Arial"/>
          <w:sz w:val="13"/>
          <w:szCs w:val="13"/>
          <w:color w:val="8E8E8E"/>
          <w:spacing w:val="0"/>
          <w:w w:val="120"/>
          <w:position w:val="2"/>
        </w:rPr>
        <w:t>t.Sf</w:t>
      </w:r>
      <w:r>
        <w:rPr>
          <w:rFonts w:ascii="Arial" w:hAnsi="Arial" w:cs="Arial" w:eastAsia="Arial"/>
          <w:sz w:val="13"/>
          <w:szCs w:val="13"/>
          <w:color w:val="8E8E8E"/>
          <w:spacing w:val="0"/>
          <w:w w:val="120"/>
          <w:position w:val="2"/>
        </w:rPr>
        <w:t>l</w:t>
      </w:r>
      <w:r>
        <w:rPr>
          <w:rFonts w:ascii="Arial" w:hAnsi="Arial" w:cs="Arial" w:eastAsia="Arial"/>
          <w:sz w:val="13"/>
          <w:szCs w:val="13"/>
          <w:color w:val="8E8E8E"/>
          <w:spacing w:val="-41"/>
          <w:w w:val="12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8E8E8E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3"/>
          <w:szCs w:val="13"/>
          <w:color w:val="8E8E8E"/>
          <w:spacing w:val="0"/>
          <w:w w:val="106"/>
          <w:position w:val="1"/>
        </w:rPr>
        <w:t>PNIAIU.l".a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83"/>
          <w:position w:val="1"/>
        </w:rPr>
        <w:t>!</w:t>
      </w:r>
      <w:r>
        <w:rPr>
          <w:rFonts w:ascii="Arial" w:hAnsi="Arial" w:cs="Arial" w:eastAsia="Arial"/>
          <w:sz w:val="13"/>
          <w:szCs w:val="13"/>
          <w:color w:val="A1A1A1"/>
          <w:spacing w:val="-7"/>
          <w:w w:val="184"/>
          <w:position w:val="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0"/>
          <w:w w:val="121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-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0"/>
          <w:w w:val="131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-14"/>
          <w:w w:val="13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0"/>
          <w:w w:val="131"/>
          <w:position w:val="-1"/>
        </w:rPr>
        <w:t>PN&amp;IJMC'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  <w:cols w:num="2" w:equalWidth="0">
            <w:col w:w="5644" w:space="300"/>
            <w:col w:w="6776"/>
          </w:cols>
        </w:sectPr>
      </w:pPr>
      <w:rPr/>
    </w:p>
    <w:p>
      <w:pPr>
        <w:spacing w:before="13" w:after="0" w:line="140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101227pt;margin-top:7.667623pt;width:22.710601pt;height:16.5pt;mso-position-horizontal-relative:page;mso-position-vertical-relative:paragraph;z-index:-6770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1A1A1"/>
                      <w:spacing w:val="0"/>
                      <w:w w:val="62"/>
                    </w:rPr>
                    <w:t>"""""'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8E8E8E"/>
          <w:spacing w:val="0"/>
          <w:w w:val="183"/>
          <w:position w:val="-1"/>
        </w:rPr>
        <w:t>"'T."l&gt;&gt;&amp;lU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A1A1A1"/>
          <w:w w:val="77"/>
        </w:rPr>
        <w:t>B.Vféi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w w:val="78"/>
        </w:rPr>
        <w:t>()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w w:val="77"/>
        </w:rPr>
        <w:t>OSC.II.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880" w:right="2260"/>
          <w:cols w:num="2" w:equalWidth="0">
            <w:col w:w="8753" w:space="378"/>
            <w:col w:w="3589"/>
          </w:cols>
        </w:sectPr>
      </w:pPr>
      <w:rPr/>
    </w:p>
    <w:p>
      <w:pPr>
        <w:spacing w:before="0" w:after="0" w:line="146" w:lineRule="exact"/>
        <w:ind w:right="2538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1A1A1"/>
          <w:w w:val="90"/>
        </w:rPr>
        <w:t>N,CN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w w:val="9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w w:val="90"/>
        </w:rPr>
        <w:t>tNNJU,ADO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w w:val="100"/>
        </w:rPr>
      </w:r>
    </w:p>
    <w:p>
      <w:pPr>
        <w:spacing w:before="27" w:after="0" w:line="240" w:lineRule="auto"/>
        <w:ind w:left="759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101227pt;margin-top:5.350029pt;width:27.669511pt;height:16.5pt;mso-position-horizontal-relative:page;mso-position-vertical-relative:paragraph;z-index:-6771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1A1A1"/>
                      <w:spacing w:val="0"/>
                      <w:w w:val="57"/>
                    </w:rPr>
                    <w:t>"""""'Á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57"/>
        </w:rPr>
        <w:t>W.AU&gt;SEI.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54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0"/>
          <w:w w:val="138"/>
        </w:rPr>
        <w:t>IA.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8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8"/>
        </w:rPr>
        <w:t>tmmJIAJI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9"/>
        </w:rPr>
        <w:t>(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8"/>
        </w:rPr>
        <w:t>X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9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69" w:lineRule="exact"/>
        <w:ind w:left="754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1A1A1"/>
          <w:w w:val="14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-4"/>
          <w:w w:val="146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7"/>
        </w:rPr>
        <w:t>LO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7"/>
          <w:w w:val="8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8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-5"/>
          <w:w w:val="8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87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7"/>
          <w:w w:val="87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9"/>
        </w:rPr>
        <w:t>\il.BS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left="761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02454pt;margin-top:2.172766pt;width:581.607192pt;height:41.559709pt;mso-position-horizontal-relative:page;mso-position-vertical-relative:paragraph;z-index:-6772" type="#_x0000_t202" filled="f" stroked="f">
            <v:textbox inset="0,0,0,0">
              <w:txbxContent>
                <w:p>
                  <w:pPr>
                    <w:spacing w:before="0" w:after="0" w:line="831" w:lineRule="exact"/>
                    <w:ind w:right="-165"/>
                    <w:jc w:val="left"/>
                    <w:tabs>
                      <w:tab w:pos="4220" w:val="left"/>
                      <w:tab w:pos="5260" w:val="left"/>
                      <w:tab w:pos="10400" w:val="left"/>
                      <w:tab w:pos="11400" w:val="left"/>
                    </w:tabs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0"/>
                      <w:w w:val="100"/>
                      <w:position w:val="-10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-94"/>
                      <w:w w:val="100"/>
                      <w:position w:val="-10"/>
                    </w:rPr>
                    <w:t> 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0"/>
                      <w:w w:val="100"/>
                      <w:position w:val="-10"/>
                    </w:rPr>
                    <w:tab/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0"/>
                      <w:w w:val="100"/>
                      <w:position w:val="-10"/>
                    </w:rPr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0"/>
                      <w:w w:val="100"/>
                      <w:position w:val="-7"/>
                    </w:rPr>
                    <w:t>"'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-83"/>
                      <w:w w:val="100"/>
                      <w:position w:val="-7"/>
                    </w:rPr>
                    <w:t> 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0"/>
                      <w:w w:val="100"/>
                      <w:position w:val="-7"/>
                    </w:rPr>
                    <w:tab/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0"/>
                      <w:w w:val="100"/>
                      <w:position w:val="-7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B5B5B5"/>
                      <w:spacing w:val="-75"/>
                      <w:w w:val="110"/>
                      <w:position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E8E8E"/>
                      <w:spacing w:val="0"/>
                      <w:w w:val="53"/>
                      <w:position w:val="11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E8E8E"/>
                      <w:spacing w:val="0"/>
                      <w:w w:val="100"/>
                      <w:position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E8E8E"/>
                      <w:spacing w:val="0"/>
                      <w:w w:val="100"/>
                      <w:position w:val="11"/>
                    </w:rPr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B5B5B5"/>
                      <w:spacing w:val="-37"/>
                      <w:w w:val="188"/>
                      <w:position w:val="1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E8E8E"/>
                      <w:spacing w:val="0"/>
                      <w:w w:val="55"/>
                      <w:position w:val="16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E8E8E"/>
                      <w:spacing w:val="0"/>
                      <w:w w:val="100"/>
                      <w:position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8E8E8E"/>
                      <w:spacing w:val="0"/>
                      <w:w w:val="100"/>
                      <w:position w:val="1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8E8E8E"/>
                      <w:spacing w:val="-67"/>
                      <w:w w:val="87"/>
                      <w:position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B5B5B5"/>
                      <w:spacing w:val="0"/>
                      <w:w w:val="70"/>
                      <w:position w:val="1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1A1A1"/>
          <w:w w:val="187"/>
        </w:rPr>
        <w:t>·r&amp;::oS</w:t>
      </w:r>
      <w:r>
        <w:rPr>
          <w:rFonts w:ascii="Arial" w:hAnsi="Arial" w:cs="Arial" w:eastAsia="Arial"/>
          <w:sz w:val="13"/>
          <w:szCs w:val="13"/>
          <w:color w:val="A1A1A1"/>
          <w:w w:val="188"/>
        </w:rPr>
        <w:t>(Dll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6" w:after="0" w:line="240" w:lineRule="auto"/>
        <w:ind w:left="754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1A1A1"/>
          <w:w w:val="141"/>
        </w:rPr>
        <w:t>»J'tiUmt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w w:val="165"/>
        </w:rPr>
        <w:t>\?'l"•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22" w:after="0" w:line="112" w:lineRule="exact"/>
        <w:ind w:left="7513" w:right="4666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9"/>
          <w:position w:val="-2"/>
        </w:rPr>
        <w:t>002!n&gt;'l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664" w:right="-20"/>
        <w:jc w:val="left"/>
        <w:tabs>
          <w:tab w:pos="6000" w:val="left"/>
          <w:tab w:pos="6840" w:val="left"/>
          <w:tab w:pos="7540" w:val="left"/>
          <w:tab w:pos="9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A1A1A1"/>
          <w:spacing w:val="0"/>
          <w:w w:val="100"/>
          <w:position w:val="-3"/>
        </w:rPr>
        <w:t>nuanaoolin</w:t>
      </w:r>
      <w:r>
        <w:rPr>
          <w:rFonts w:ascii="Times New Roman" w:hAnsi="Times New Roman" w:cs="Times New Roman" w:eastAsia="Times New Roman"/>
          <w:sz w:val="17"/>
          <w:szCs w:val="17"/>
          <w:color w:val="A1A1A1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1A1A1"/>
          <w:spacing w:val="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210"/>
          <w:position w:val="-3"/>
        </w:rPr>
        <w:t>'''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5"/>
          <w:w w:val="210"/>
          <w:position w:val="-3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B5B5B5"/>
          <w:spacing w:val="0"/>
          <w:w w:val="133"/>
          <w:position w:val="-3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B5B5B5"/>
          <w:spacing w:val="-18"/>
          <w:w w:val="133"/>
          <w:position w:val="-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225"/>
          <w:position w:val="-3"/>
        </w:rPr>
        <w:t>HO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  <w:position w:val="0"/>
        </w:rPr>
        <w:t>.&lt;UJ.,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28"/>
          <w:position w:val="0"/>
        </w:rPr>
        <w:t>iS,40U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0"/>
        </w:rPr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1"/>
          <w:position w:val="-2"/>
        </w:rPr>
        <w:t>P!.Jl.'\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2"/>
          <w:position w:val="-2"/>
        </w:rPr>
        <w:t>1</w:t>
      </w:r>
      <w:r>
        <w:rPr>
          <w:rFonts w:ascii="Arial" w:hAnsi="Arial" w:cs="Arial" w:eastAsia="Arial"/>
          <w:sz w:val="12"/>
          <w:szCs w:val="12"/>
          <w:color w:val="A1A1A1"/>
          <w:spacing w:val="-11"/>
          <w:w w:val="102"/>
          <w:position w:val="-2"/>
        </w:rPr>
        <w:t>1</w:t>
      </w:r>
      <w:r>
        <w:rPr>
          <w:rFonts w:ascii="Arial" w:hAnsi="Arial" w:cs="Arial" w:eastAsia="Arial"/>
          <w:sz w:val="12"/>
          <w:szCs w:val="12"/>
          <w:color w:val="B5B5B5"/>
          <w:spacing w:val="0"/>
          <w:w w:val="240"/>
          <w:position w:val="-2"/>
        </w:rPr>
        <w:t>S</w:t>
      </w:r>
      <w:r>
        <w:rPr>
          <w:rFonts w:ascii="Arial" w:hAnsi="Arial" w:cs="Arial" w:eastAsia="Arial"/>
          <w:sz w:val="12"/>
          <w:szCs w:val="12"/>
          <w:color w:val="B5B5B5"/>
          <w:spacing w:val="-23"/>
          <w:w w:val="100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7B7B7B"/>
          <w:spacing w:val="0"/>
          <w:w w:val="74"/>
          <w:position w:val="-2"/>
        </w:rPr>
        <w:t>ol</w:t>
      </w:r>
      <w:r>
        <w:rPr>
          <w:rFonts w:ascii="Arial" w:hAnsi="Arial" w:cs="Arial" w:eastAsia="Arial"/>
          <w:sz w:val="12"/>
          <w:szCs w:val="12"/>
          <w:color w:val="7B7B7B"/>
          <w:spacing w:val="25"/>
          <w:w w:val="74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  <w:t>'IH.A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88"/>
          <w:position w:val="-2"/>
        </w:rPr>
        <w:t>II'.U.CUA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89"/>
          <w:position w:val="-2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5B5B5"/>
          <w:spacing w:val="0"/>
          <w:w w:val="100"/>
          <w:position w:val="-2"/>
        </w:rPr>
        <w:t>CfoN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76" w:lineRule="exact"/>
        <w:ind w:left="7529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91"/>
          <w:w w:val="113"/>
          <w:position w:val="17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89"/>
          <w:position w:val="3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77"/>
          <w:w w:val="89"/>
          <w:position w:val="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4"/>
          <w:position w:val="17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65"/>
          <w:w w:val="114"/>
          <w:position w:val="17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"/>
          <w:w w:val="89"/>
          <w:position w:val="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8"/>
          <w:w w:val="113"/>
          <w:position w:val="17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2"/>
          <w:w w:val="89"/>
          <w:position w:val="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3"/>
          <w:position w:val="1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5"/>
          <w:w w:val="113"/>
          <w:position w:val="17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7"/>
          <w:w w:val="89"/>
          <w:position w:val="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4"/>
          <w:position w:val="17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55"/>
          <w:w w:val="113"/>
          <w:position w:val="17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17"/>
          <w:w w:val="89"/>
          <w:position w:val="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3"/>
          <w:position w:val="17"/>
        </w:rPr>
        <w:t>Q.iAJJOO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5"/>
          <w:w w:val="113"/>
          <w:position w:val="17"/>
        </w:rPr>
        <w:t>i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78"/>
          <w:position w:val="17"/>
        </w:rPr>
        <w:t>¡t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17"/>
        </w:rPr>
        <w:tab/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17"/>
        </w:rPr>
      </w:r>
      <w:r>
        <w:rPr>
          <w:rFonts w:ascii="Arial" w:hAnsi="Arial" w:cs="Arial" w:eastAsia="Arial"/>
          <w:sz w:val="37"/>
          <w:szCs w:val="37"/>
          <w:color w:val="A1A1A1"/>
          <w:spacing w:val="-125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17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108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34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30"/>
          <w:w w:val="63"/>
          <w:position w:val="-1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38"/>
          <w:w w:val="53"/>
          <w:position w:val="5"/>
        </w:rPr>
        <w:t>,</w:t>
      </w:r>
      <w:r>
        <w:rPr>
          <w:rFonts w:ascii="Arial" w:hAnsi="Arial" w:cs="Arial" w:eastAsia="Arial"/>
          <w:sz w:val="37"/>
          <w:szCs w:val="37"/>
          <w:color w:val="A1A1A1"/>
          <w:spacing w:val="-86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5"/>
          <w:w w:val="53"/>
          <w:position w:val="5"/>
        </w:rPr>
        <w:t>,</w:t>
      </w:r>
      <w:r>
        <w:rPr>
          <w:rFonts w:ascii="Arial" w:hAnsi="Arial" w:cs="Arial" w:eastAsia="Arial"/>
          <w:sz w:val="37"/>
          <w:szCs w:val="37"/>
          <w:color w:val="A1A1A1"/>
          <w:spacing w:val="-63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2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123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19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44"/>
          <w:w w:val="63"/>
          <w:position w:val="-1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23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102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40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84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7"/>
          <w:w w:val="53"/>
          <w:position w:val="5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61"/>
          <w:w w:val="63"/>
          <w:position w:val="-1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3"/>
          <w:position w:val="5"/>
        </w:rPr>
        <w:t>...,...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761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101227pt;margin-top:3.018592pt;width:28.431481pt;height:16.5pt;mso-position-horizontal-relative:page;mso-position-vertical-relative:paragraph;z-index:-6769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A1A1A1"/>
                      <w:spacing w:val="0"/>
                      <w:w w:val="68"/>
                    </w:rPr>
                    <w:t>""""'A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A1A1A1"/>
          <w:w w:val="201"/>
        </w:rPr>
        <w:t>'n'.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w w:val="200"/>
        </w:rPr>
        <w:t>\WEL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54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0"/>
          <w:w w:val="184"/>
        </w:rPr>
        <w:t>I..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84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84"/>
        </w:rPr>
        <w:t>IJ:I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84"/>
        </w:rPr>
        <w:t>m</w:t>
      </w:r>
      <w:r>
        <w:rPr>
          <w:rFonts w:ascii="Arial" w:hAnsi="Arial" w:cs="Arial" w:eastAsia="Arial"/>
          <w:sz w:val="13"/>
          <w:szCs w:val="13"/>
          <w:color w:val="A1A1A1"/>
          <w:spacing w:val="-5"/>
          <w:w w:val="18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2"/>
        </w:rPr>
        <w:t>t.-\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3"/>
        </w:rPr>
        <w:t>$100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64" w:lineRule="exact"/>
        <w:ind w:left="7542" w:right="393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w w:val="179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w w:val="178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B5B5B5"/>
          <w:spacing w:val="0"/>
          <w:w w:val="102"/>
        </w:rPr>
        <w:t>;..o:t</w:t>
      </w:r>
      <w:r>
        <w:rPr>
          <w:rFonts w:ascii="Arial" w:hAnsi="Arial" w:cs="Arial" w:eastAsia="Arial"/>
          <w:sz w:val="11"/>
          <w:szCs w:val="11"/>
          <w:color w:val="B5B5B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33"/>
        </w:rPr>
        <w:t>lfJOAU!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7"/>
        </w:rPr>
        <w:t>OIJAlnUL.'fisXl: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5"/>
          <w:w w:val="9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B5B5B5"/>
          <w:spacing w:val="0"/>
          <w:w w:val="54"/>
        </w:rPr>
        <w:t>11111</w:t>
      </w:r>
      <w:r>
        <w:rPr>
          <w:rFonts w:ascii="Times New Roman" w:hAnsi="Times New Roman" w:cs="Times New Roman" w:eastAsia="Times New Roman"/>
          <w:sz w:val="16"/>
          <w:szCs w:val="16"/>
          <w:color w:val="B5B5B5"/>
          <w:spacing w:val="0"/>
          <w:w w:val="54"/>
        </w:rPr>
        <w:t> 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13"/>
        </w:rPr>
        <w:t>s¡)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13"/>
        </w:rPr>
        <w:t>l'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13"/>
        </w:rPr>
        <w:t>)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13"/>
        </w:rPr>
        <w:t>olf!tr&gt;M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13"/>
        </w:rPr>
        <w:t>4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230"/>
        </w:rPr>
        <w:t>'kr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229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75" w:lineRule="exact"/>
        <w:ind w:left="7507" w:right="469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60"/>
          <w:position w:val="1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-1"/>
          <w:w w:val="16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60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880" w:right="2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09.2998pt;height:787.6pt;mso-position-horizontal-relative:page;mso-position-vertical-relative:page;z-index:-6768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392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662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287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379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572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87.6pt;mso-position-horizontal-relative:page;mso-position-vertical-relative:page;z-index:-6767" coordorigin="0,0" coordsize="12240,15752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88" o:title=""/>
              </v:shape>
              <v:shape style="position:absolute;left:1756;top:438;width:914;height:804" type="#_x0000_t75">
                <v:imagedata r:id="rId289" o:title=""/>
              </v:shape>
              <v:shape style="position:absolute;left:1940;top:438;width:9718;height:804" type="#_x0000_t75">
                <v:imagedata r:id="rId290" o:title=""/>
              </v:shape>
              <v:shape style="position:absolute;left:2309;top:575;width:8617;height:529" type="#_x0000_t75">
                <v:imagedata r:id="rId291" o:title=""/>
              </v:shape>
              <v:shape style="position:absolute;left:0;top:0;width:12186;height:15752" type="#_x0000_t75">
                <v:imagedata r:id="rId29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even" r:id="rId285"/>
          <w:footerReference w:type="even" r:id="rId28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1.349900pt;height:788.5499pt;mso-position-horizontal-relative:page;mso-position-vertical-relative:page;z-index:-6766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70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295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2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61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88.5499pt;mso-position-horizontal-relative:page;mso-position-vertical-relative:page;z-index:-6765" coordorigin="0,0" coordsize="12240,15771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296" o:title=""/>
              </v:shape>
              <v:shape style="position:absolute;left:1756;top:438;width:914;height:804" type="#_x0000_t75">
                <v:imagedata r:id="rId297" o:title=""/>
              </v:shape>
              <v:shape style="position:absolute;left:1940;top:438;width:9718;height:804" type="#_x0000_t75">
                <v:imagedata r:id="rId298" o:title=""/>
              </v:shape>
              <v:shape style="position:absolute;left:2309;top:575;width:8617;height:529" type="#_x0000_t75">
                <v:imagedata r:id="rId299" o:title=""/>
              </v:shape>
              <v:shape style="position:absolute;left:0;top:0;width:12227;height:15771" type="#_x0000_t75">
                <v:imagedata r:id="rId30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odd" r:id="rId293"/>
          <w:footerReference w:type="odd" r:id="rId294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1.349900pt;height:787.6499pt;mso-position-horizontal-relative:page;mso-position-vertical-relative:page;z-index:-6764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70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03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2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61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87.6499pt;mso-position-horizontal-relative:page;mso-position-vertical-relative:page;z-index:-6763" coordorigin="0,0" coordsize="12240,15753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04" o:title=""/>
              </v:shape>
              <v:shape style="position:absolute;left:1756;top:438;width:914;height:804" type="#_x0000_t75">
                <v:imagedata r:id="rId305" o:title=""/>
              </v:shape>
              <v:shape style="position:absolute;left:1940;top:438;width:9718;height:804" type="#_x0000_t75">
                <v:imagedata r:id="rId306" o:title=""/>
              </v:shape>
              <v:shape style="position:absolute;left:2309;top:575;width:8617;height:529" type="#_x0000_t75">
                <v:imagedata r:id="rId307" o:title=""/>
              </v:shape>
              <v:shape style="position:absolute;left:0;top:0;width:12227;height:15753" type="#_x0000_t75">
                <v:imagedata r:id="rId30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even" r:id="rId301"/>
          <w:footerReference w:type="even" r:id="rId302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.7498pt;width:610.349900pt;height:790.05pt;mso-position-horizontal-relative:page;mso-position-vertical-relative:page;z-index:-6762" type="#_x0000_t202" filled="f" stroked="f">
            <v:textbox inset="0,0,0,0">
              <w:txbxContent>
                <w:p>
                  <w:pPr>
                    <w:spacing w:before="1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1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68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11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0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59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1.7498pt;width:612pt;height:790.05pt;mso-position-horizontal-relative:page;mso-position-vertical-relative:page;z-index:-6761" coordorigin="0,35" coordsize="12240,15801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12" o:title=""/>
              </v:shape>
              <v:shape style="position:absolute;left:1756;top:438;width:914;height:804" type="#_x0000_t75">
                <v:imagedata r:id="rId313" o:title=""/>
              </v:shape>
              <v:shape style="position:absolute;left:1940;top:438;width:9718;height:804" type="#_x0000_t75">
                <v:imagedata r:id="rId314" o:title=""/>
              </v:shape>
              <v:shape style="position:absolute;left:2309;top:575;width:8617;height:529" type="#_x0000_t75">
                <v:imagedata r:id="rId315" o:title=""/>
              </v:shape>
              <v:shape style="position:absolute;left:0;top:35;width:12207;height:15801" type="#_x0000_t75">
                <v:imagedata r:id="rId31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odd" r:id="rId309"/>
          <w:footerReference w:type="odd" r:id="rId31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96"/>
        <w:jc w:val="left"/>
        <w:tabs>
          <w:tab w:pos="640" w:val="left"/>
          <w:tab w:pos="43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19"/>
        </w:rPr>
        <w:t>"</w:t>
      </w:r>
      <w:r>
        <w:rPr>
          <w:rFonts w:ascii="Arial" w:hAnsi="Arial" w:cs="Arial" w:eastAsia="Arial"/>
          <w:sz w:val="37"/>
          <w:szCs w:val="37"/>
          <w:color w:val="A5A5A5"/>
          <w:spacing w:val="-73"/>
          <w:w w:val="100"/>
          <w:position w:val="-19"/>
        </w:rPr>
        <w:t> </w:t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19"/>
        </w:rPr>
        <w:tab/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19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8"/>
          <w:position w:val="0"/>
        </w:rPr>
        <w:t>llGIIOI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8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7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73"/>
          <w:position w:val="0"/>
        </w:rPr>
        <w:t>IJGI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4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30"/>
          <w:position w:val="0"/>
        </w:rPr>
        <w:t>Ullllll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8"/>
          <w:w w:val="130"/>
          <w:position w:val="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93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"/>
          <w:w w:val="193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67"/>
          <w:position w:val="0"/>
        </w:rPr>
        <w:t>»&amp;OI.O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4"/>
          <w:w w:val="67"/>
          <w:position w:val="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65"/>
          <w:position w:val="0"/>
        </w:rPr>
        <w:t>-.11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  <w:position w:val="0"/>
        </w:rPr>
      </w:r>
      <w:r>
        <w:rPr>
          <w:rFonts w:ascii="Arial" w:hAnsi="Arial" w:cs="Arial" w:eastAsia="Arial"/>
          <w:sz w:val="32"/>
          <w:szCs w:val="32"/>
          <w:color w:val="A5A5A5"/>
          <w:spacing w:val="0"/>
          <w:w w:val="113"/>
          <w:position w:val="-15"/>
        </w:rPr>
        <w:t>"'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7"/>
        <w:jc w:val="left"/>
        <w:tabs>
          <w:tab w:pos="800" w:val="left"/>
          <w:tab w:pos="1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14"/>
          <w:position w:val="1"/>
        </w:rPr>
        <w:t>no,.oo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-31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14"/>
          <w:position w:val="0"/>
        </w:rPr>
        <w:t>n4.19l.OO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1"/>
          <w:position w:val="0"/>
        </w:rPr>
        <w:t>m.Ltll011"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600" w:val="left"/>
          <w:tab w:pos="40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3.956482pt;margin-top:-8.160651pt;width:17.342641pt;height:46.5pt;mso-position-horizontal-relative:page;mso-position-vertical-relative:paragraph;z-index:-6760" type="#_x0000_t202" filled="f" stroked="f">
            <v:textbox inset="0,0,0,0">
              <w:txbxContent>
                <w:p>
                  <w:pPr>
                    <w:spacing w:before="0" w:after="0" w:line="930" w:lineRule="exact"/>
                    <w:ind w:right="-180"/>
                    <w:jc w:val="left"/>
                    <w:rPr>
                      <w:rFonts w:ascii="Arial" w:hAnsi="Arial" w:cs="Arial" w:eastAsia="Arial"/>
                      <w:sz w:val="93"/>
                      <w:szCs w:val="93"/>
                    </w:rPr>
                  </w:pPr>
                  <w:rPr/>
                  <w:r>
                    <w:rPr>
                      <w:rFonts w:ascii="Arial" w:hAnsi="Arial" w:cs="Arial" w:eastAsia="Arial"/>
                      <w:sz w:val="93"/>
                      <w:szCs w:val="93"/>
                      <w:color w:val="939393"/>
                      <w:spacing w:val="0"/>
                      <w:w w:val="56"/>
                      <w:position w:val="-1"/>
                    </w:rPr>
                    <w:t>·-</w:t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J'M.AU.llJ:.t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19"/>
        </w:rPr>
        <w:t>'fUA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9"/>
        </w:rPr>
        <w:t>fl\l.UL</w:t>
      </w:r>
      <w:r>
        <w:rPr>
          <w:rFonts w:ascii="Arial" w:hAnsi="Arial" w:cs="Arial" w:eastAsia="Arial"/>
          <w:sz w:val="13"/>
          <w:szCs w:val="13"/>
          <w:color w:val="939393"/>
          <w:spacing w:val="3"/>
          <w:w w:val="119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9"/>
        </w:rPr>
        <w:t>Q.•H</w:t>
      </w:r>
      <w:r>
        <w:rPr>
          <w:rFonts w:ascii="Arial" w:hAnsi="Arial" w:cs="Arial" w:eastAsia="Arial"/>
          <w:sz w:val="13"/>
          <w:szCs w:val="13"/>
          <w:color w:val="939393"/>
          <w:spacing w:val="-40"/>
          <w:w w:val="119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0"/>
          <w:w w:val="56"/>
          <w:position w:val="6"/>
        </w:rPr>
        <w:t>.....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112" w:right="2413"/>
        <w:jc w:val="center"/>
        <w:tabs>
          <w:tab w:pos="15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397"/>
        </w:rPr>
        <w:t>r.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397"/>
        </w:rPr>
        <w:t>\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397"/>
        </w:rPr>
        <w:t>Xl</w:t>
      </w:r>
      <w:r>
        <w:rPr>
          <w:rFonts w:ascii="Arial" w:hAnsi="Arial" w:cs="Arial" w:eastAsia="Arial"/>
          <w:sz w:val="13"/>
          <w:szCs w:val="13"/>
          <w:color w:val="939393"/>
          <w:spacing w:val="-142"/>
          <w:w w:val="397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19"/>
          <w:position w:val="3"/>
        </w:rPr>
        <w:t>tlli]lVll:t.ll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0"/>
          <w:position w:val="3"/>
        </w:rPr>
        <w:t>l</w:t>
      </w:r>
      <w:r>
        <w:rPr>
          <w:rFonts w:ascii="Arial" w:hAnsi="Arial" w:cs="Arial" w:eastAsia="Arial"/>
          <w:sz w:val="12"/>
          <w:szCs w:val="12"/>
          <w:color w:val="A5A5A5"/>
          <w:spacing w:val="-23"/>
          <w:w w:val="100"/>
          <w:position w:val="3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12"/>
          <w:position w:val="3"/>
        </w:rPr>
        <w:t>fiAAllUA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15" w:right="-20"/>
        <w:jc w:val="left"/>
        <w:tabs>
          <w:tab w:pos="15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78"/>
        </w:rPr>
        <w:t>111J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6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>Pt'N'JOS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204"/>
        </w:rPr>
        <w:t>API"AMIA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tabs>
          <w:tab w:pos="160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9"/>
        </w:rPr>
        <w:t>N:II.Ci:\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9"/>
        </w:rPr>
        <w:t>1'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9"/>
        </w:rPr>
        <w:t>\iAJ..a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0"/>
          <w:w w:val="99"/>
        </w:rPr>
        <w:t> 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</w:rPr>
        <w:t>BL</w:t>
      </w:r>
      <w:r>
        <w:rPr>
          <w:rFonts w:ascii="Arial" w:hAnsi="Arial" w:cs="Arial" w:eastAsia="Arial"/>
          <w:sz w:val="11"/>
          <w:szCs w:val="11"/>
          <w:color w:val="939393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87"/>
        </w:rPr>
        <w:t>U"-.L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7"/>
        </w:rPr>
        <w:t>A(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7"/>
        </w:rPr>
        <w:t>XS!tOANl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0"/>
          <w:w w:val="107"/>
        </w:rPr>
        <w:t>'A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w w:val="111"/>
        </w:rPr>
        <w:t>PCTtAatSto.!bi:LI.\</w:t>
      </w:r>
      <w:r>
        <w:rPr>
          <w:rFonts w:ascii="Arial" w:hAnsi="Arial" w:cs="Arial" w:eastAsia="Arial"/>
          <w:sz w:val="12"/>
          <w:szCs w:val="12"/>
          <w:color w:val="A5A5A5"/>
          <w:w w:val="112"/>
        </w:rPr>
        <w:t>R</w:t>
      </w:r>
      <w:r>
        <w:rPr>
          <w:rFonts w:ascii="Arial" w:hAnsi="Arial" w:cs="Arial" w:eastAsia="Arial"/>
          <w:sz w:val="12"/>
          <w:szCs w:val="12"/>
          <w:color w:val="000000"/>
          <w:w w:val="100"/>
        </w:rPr>
      </w:r>
    </w:p>
    <w:p>
      <w:pPr>
        <w:spacing w:before="0" w:after="0" w:line="154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w w:val="68"/>
          <w:i/>
        </w:rPr>
        <w:t>JO.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4"/>
          <w:w w:val="69"/>
          <w:i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4"/>
        </w:rPr>
        <w:t>LO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5"/>
          <w:w w:val="95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7"/>
        </w:rPr>
        <w:t>fa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7"/>
        </w:rPr>
        <w:t>OA&amp;f'l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2" w:after="0" w:line="111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951721pt;margin-top:6.15273pt;width:584.564733pt;height:36.061831pt;mso-position-horizontal-relative:page;mso-position-vertical-relative:paragraph;z-index:-6759" type="#_x0000_t202" filled="f" stroked="f">
            <v:textbox inset="0,0,0,0">
              <w:txbxContent>
                <w:p>
                  <w:pPr>
                    <w:spacing w:before="0" w:after="0" w:line="721" w:lineRule="exact"/>
                    <w:ind w:right="-148"/>
                    <w:jc w:val="left"/>
                    <w:tabs>
                      <w:tab w:pos="4220" w:val="left"/>
                      <w:tab w:pos="5080" w:val="left"/>
                      <w:tab w:pos="5900" w:val="left"/>
                      <w:tab w:pos="6980" w:val="left"/>
                      <w:tab w:pos="10460" w:val="left"/>
                      <w:tab w:pos="11440" w:val="left"/>
                    </w:tabs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47"/>
                      <w:position w:val="-8"/>
                    </w:rPr>
                    <w:t>"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A5A5A5"/>
                      <w:spacing w:val="0"/>
                      <w:w w:val="100"/>
                      <w:position w:val="-8"/>
                    </w:rPr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939393"/>
                      <w:spacing w:val="0"/>
                      <w:w w:val="78"/>
                      <w:position w:val="-8"/>
                    </w:rPr>
                    <w:t>""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939393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939393"/>
                      <w:spacing w:val="0"/>
                      <w:w w:val="100"/>
                      <w:position w:val="-8"/>
                    </w:rPr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0"/>
                      <w:w w:val="100"/>
                      <w:position w:val="-6"/>
                    </w:rPr>
                    <w:t>'"'"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-43"/>
                      <w:w w:val="100"/>
                      <w:position w:val="-6"/>
                    </w:rPr>
                    <w:t> 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0"/>
                      <w:w w:val="100"/>
                      <w:position w:val="-6"/>
                    </w:rPr>
                    <w:tab/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5A5A5"/>
                      <w:spacing w:val="0"/>
                      <w:w w:val="100"/>
                      <w:position w:val="-6"/>
                    </w:rPr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A5A5A5"/>
                      <w:spacing w:val="0"/>
                      <w:w w:val="100"/>
                      <w:position w:val="-8"/>
                    </w:rPr>
                    <w:t>"'""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A5A5A5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A5A5A5"/>
                      <w:spacing w:val="0"/>
                      <w:w w:val="100"/>
                      <w:position w:val="-8"/>
                    </w:rPr>
                  </w:r>
                  <w:r>
                    <w:rPr>
                      <w:rFonts w:ascii="Courier New" w:hAnsi="Courier New" w:cs="Courier New" w:eastAsia="Courier New"/>
                      <w:sz w:val="36"/>
                      <w:szCs w:val="36"/>
                      <w:color w:val="B8B8B8"/>
                      <w:spacing w:val="0"/>
                      <w:w w:val="62"/>
                      <w:position w:val="3"/>
                    </w:rPr>
                    <w:t>••</w:t>
                  </w:r>
                  <w:r>
                    <w:rPr>
                      <w:rFonts w:ascii="Courier New" w:hAnsi="Courier New" w:cs="Courier New" w:eastAsia="Courier New"/>
                      <w:sz w:val="36"/>
                      <w:szCs w:val="36"/>
                      <w:color w:val="B8B8B8"/>
                      <w:spacing w:val="-104"/>
                      <w:w w:val="62"/>
                      <w:position w:val="3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36"/>
                      <w:szCs w:val="36"/>
                      <w:color w:val="B8B8B8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36"/>
                      <w:szCs w:val="36"/>
                      <w:color w:val="B8B8B8"/>
                      <w:spacing w:val="0"/>
                      <w:w w:val="100"/>
                      <w:position w:val="3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5A5A5"/>
                      <w:spacing w:val="0"/>
                      <w:w w:val="62"/>
                      <w:position w:val="12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5A5A5"/>
                      <w:spacing w:val="0"/>
                      <w:w w:val="100"/>
                      <w:position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5A5A5"/>
                      <w:spacing w:val="0"/>
                      <w:w w:val="100"/>
                      <w:position w:val="12"/>
                    </w:rPr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7C7C7C"/>
                      <w:spacing w:val="0"/>
                      <w:w w:val="100"/>
                      <w:position w:val="-5"/>
                    </w:rPr>
                    <w:t>""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7"/>
          <w:position w:val="-3"/>
        </w:rPr>
        <w:t>0UAJW\1.1E.:ntf'DJ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380" w:bottom="280" w:left="900" w:right="2260"/>
          <w:headerReference w:type="even" r:id="rId317"/>
          <w:footerReference w:type="even" r:id="rId318"/>
          <w:pgSz w:w="15860" w:h="12260" w:orient="landscape"/>
          <w:cols w:num="3" w:equalWidth="0">
            <w:col w:w="4544" w:space="550"/>
            <w:col w:w="2241" w:space="201"/>
            <w:col w:w="5164"/>
          </w:cols>
        </w:sectPr>
      </w:pPr>
      <w:rPr/>
    </w:p>
    <w:p>
      <w:pPr>
        <w:spacing w:before="38" w:after="0" w:line="240" w:lineRule="auto"/>
        <w:ind w:left="758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56"/>
        </w:rPr>
        <w:t>SS»toiA.I'f,...•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9" w:after="0" w:line="240" w:lineRule="auto"/>
        <w:ind w:left="7507" w:right="469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218"/>
          <w:i/>
        </w:rPr>
        <w:t>!!o: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71" w:lineRule="exact"/>
        <w:ind w:left="659" w:right="-20"/>
        <w:jc w:val="left"/>
        <w:tabs>
          <w:tab w:pos="7540" w:val="left"/>
          <w:tab w:pos="91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1.275299pt;margin-top:7.475548pt;width:52.650003pt;height:15pt;mso-position-horizontal-relative:page;mso-position-vertical-relative:paragraph;z-index:-6758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5A5A5"/>
                      <w:spacing w:val="0"/>
                      <w:w w:val="78"/>
                    </w:rPr>
                    <w:t>...,....,...,_.,.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25"/>
        </w:rPr>
        <w:t>IQ')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24"/>
        </w:rPr>
        <w:t>I»ICII»IH'I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8"/>
          <w:w w:val="125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6"/>
          <w:w w:val="8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41"/>
        </w:rPr>
        <w:t>!l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31"/>
        </w:rPr>
        <w:t>.UI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24"/>
          <w:w w:val="13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31"/>
          <w:position w:val="2"/>
        </w:rPr>
        <w:t>N.,IL..,._AIIIo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79"/>
          <w:position w:val="0"/>
        </w:rPr>
        <w:t>rAMWo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8"/>
          <w:w w:val="80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128"/>
          <w:position w:val="0"/>
        </w:rPr>
        <w:t>ct"'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7537" w:right="-20"/>
        <w:jc w:val="left"/>
        <w:tabs>
          <w:tab w:pos="91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A5A5A5"/>
          <w:w w:val="105"/>
        </w:rPr>
        <w:t>l'!&amp;."'Ul.&amp;r..\;."'</w:t>
      </w:r>
      <w:r>
        <w:rPr>
          <w:rFonts w:ascii="Arial" w:hAnsi="Arial" w:cs="Arial" w:eastAsia="Arial"/>
          <w:sz w:val="12"/>
          <w:szCs w:val="12"/>
          <w:color w:val="A5A5A5"/>
          <w:w w:val="106"/>
        </w:rPr>
        <w:t>)0</w:t>
      </w:r>
      <w:r>
        <w:rPr>
          <w:rFonts w:ascii="Arial" w:hAnsi="Arial" w:cs="Arial" w:eastAsia="Arial"/>
          <w:sz w:val="10"/>
          <w:szCs w:val="10"/>
          <w:color w:val="A5A5A5"/>
          <w:w w:val="134"/>
        </w:rPr>
        <w:t>D.;</w:t>
      </w:r>
      <w:r>
        <w:rPr>
          <w:rFonts w:ascii="Arial" w:hAnsi="Arial" w:cs="Arial" w:eastAsia="Arial"/>
          <w:sz w:val="10"/>
          <w:szCs w:val="10"/>
          <w:color w:val="A5A5A5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282"/>
        </w:rPr>
        <w:t>ll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29"/>
        </w:rPr>
        <w:t>ca'IUOIICI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0" w:lineRule="exact"/>
        <w:ind w:left="7492" w:right="460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71"/>
          <w:position w:val="-13"/>
        </w:rPr>
        <w:t>"""""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900" w:right="2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58" w:lineRule="exact"/>
        <w:ind w:left="134" w:right="-171"/>
        <w:jc w:val="left"/>
        <w:tabs>
          <w:tab w:pos="640" w:val="left"/>
          <w:tab w:pos="4360" w:val="left"/>
          <w:tab w:pos="5160" w:val="left"/>
          <w:tab w:pos="6020" w:val="left"/>
          <w:tab w:pos="7000" w:val="left"/>
        </w:tabs>
        <w:rPr>
          <w:rFonts w:ascii="Times New Roman" w:hAnsi="Times New Roman" w:cs="Times New Roman" w:eastAsia="Times New Roman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100"/>
          <w:position w:val="-7"/>
        </w:rPr>
        <w:t>,.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42"/>
          <w:position w:val="-12"/>
        </w:rPr>
        <w:t>UltDC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17"/>
          <w:w w:val="142"/>
          <w:position w:val="-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42"/>
          <w:position w:val="-12"/>
        </w:rPr>
        <w:t>IJ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10"/>
          <w:w w:val="142"/>
          <w:position w:val="-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386"/>
          <w:position w:val="-1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9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0"/>
          <w:position w:val="-12"/>
        </w:rPr>
        <w:t>;rr,lA:to1«Se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12"/>
        </w:rPr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24"/>
        </w:rPr>
        <w:t>"'</w:t>
      </w:r>
      <w:r>
        <w:rPr>
          <w:rFonts w:ascii="Arial" w:hAnsi="Arial" w:cs="Arial" w:eastAsia="Arial"/>
          <w:sz w:val="31"/>
          <w:szCs w:val="31"/>
          <w:color w:val="A5A5A5"/>
          <w:spacing w:val="-59"/>
          <w:w w:val="100"/>
          <w:position w:val="-24"/>
        </w:rPr>
        <w:t> </w:t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24"/>
        </w:rPr>
        <w:tab/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24"/>
        </w:rPr>
      </w:r>
      <w:r>
        <w:rPr>
          <w:rFonts w:ascii="Times New Roman" w:hAnsi="Times New Roman" w:cs="Times New Roman" w:eastAsia="Times New Roman"/>
          <w:sz w:val="50"/>
          <w:szCs w:val="50"/>
          <w:color w:val="CCCCCC"/>
          <w:spacing w:val="0"/>
          <w:w w:val="55"/>
          <w:position w:val="-9"/>
        </w:rPr>
        <w:t>....</w:t>
      </w:r>
      <w:r>
        <w:rPr>
          <w:rFonts w:ascii="Times New Roman" w:hAnsi="Times New Roman" w:cs="Times New Roman" w:eastAsia="Times New Roman"/>
          <w:sz w:val="50"/>
          <w:szCs w:val="50"/>
          <w:color w:val="CCCCCC"/>
          <w:spacing w:val="-24"/>
          <w:w w:val="55"/>
          <w:position w:val="-9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0"/>
          <w:w w:val="55"/>
          <w:position w:val="-9"/>
        </w:rPr>
        <w:t>..</w:t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-65"/>
          <w:w w:val="55"/>
          <w:position w:val="-9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0"/>
          <w:w w:val="100"/>
          <w:position w:val="-9"/>
        </w:rPr>
      </w:r>
      <w:r>
        <w:rPr>
          <w:rFonts w:ascii="Arial" w:hAnsi="Arial" w:cs="Arial" w:eastAsia="Arial"/>
          <w:sz w:val="61"/>
          <w:szCs w:val="61"/>
          <w:color w:val="B8B8B8"/>
          <w:spacing w:val="0"/>
          <w:w w:val="51"/>
          <w:position w:val="-7"/>
        </w:rPr>
        <w:t>.</w:t>
      </w:r>
      <w:r>
        <w:rPr>
          <w:rFonts w:ascii="Arial" w:hAnsi="Arial" w:cs="Arial" w:eastAsia="Arial"/>
          <w:sz w:val="61"/>
          <w:szCs w:val="61"/>
          <w:color w:val="B8B8B8"/>
          <w:spacing w:val="-77"/>
          <w:w w:val="51"/>
          <w:position w:val="-7"/>
        </w:rPr>
        <w:t>.</w:t>
      </w:r>
      <w:r>
        <w:rPr>
          <w:rFonts w:ascii="Times New Roman" w:hAnsi="Times New Roman" w:cs="Times New Roman" w:eastAsia="Times New Roman"/>
          <w:sz w:val="63"/>
          <w:szCs w:val="63"/>
          <w:color w:val="939393"/>
          <w:spacing w:val="0"/>
          <w:w w:val="55"/>
          <w:position w:val="-7"/>
        </w:rPr>
        <w:t>..</w:t>
      </w:r>
      <w:r>
        <w:rPr>
          <w:rFonts w:ascii="Times New Roman" w:hAnsi="Times New Roman" w:cs="Times New Roman" w:eastAsia="Times New Roman"/>
          <w:sz w:val="63"/>
          <w:szCs w:val="63"/>
          <w:color w:val="939393"/>
          <w:spacing w:val="-125"/>
          <w:w w:val="55"/>
          <w:position w:val="-7"/>
        </w:rPr>
        <w:t>.</w:t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156"/>
          <w:position w:val="-7"/>
        </w:rPr>
        <w:t>,</w:t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83"/>
          <w:szCs w:val="83"/>
          <w:color w:val="A5A5A5"/>
          <w:spacing w:val="0"/>
          <w:w w:val="62"/>
          <w:position w:val="-9"/>
        </w:rPr>
        <w:t>...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1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53"/>
        </w:rPr>
        <w:t>....a"'D.</w:t>
      </w:r>
      <w:r>
        <w:rPr>
          <w:rFonts w:ascii="Arial" w:hAnsi="Arial" w:cs="Arial" w:eastAsia="Arial"/>
          <w:sz w:val="15"/>
          <w:szCs w:val="15"/>
          <w:color w:val="939393"/>
          <w:spacing w:val="1"/>
          <w:w w:val="153"/>
        </w:rPr>
        <w:t> 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53"/>
        </w:rPr>
        <w:t>a..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5A5A5"/>
          <w:spacing w:val="0"/>
          <w:w w:val="132"/>
        </w:rPr>
        <w:t>.IOD&gt;A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0" w:after="0" w:line="240" w:lineRule="auto"/>
        <w:ind w:left="9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305"/>
        </w:rPr>
        <w:t>laA.,.,'D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1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B8B8B8"/>
          <w:spacing w:val="0"/>
          <w:w w:val="111"/>
        </w:rPr>
        <w:t>a.:tmiiOQ-t..\1!'1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" w:after="0" w:line="245" w:lineRule="auto"/>
        <w:ind w:left="61" w:right="3908" w:firstLine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3.956482pt;margin-top:7.401689pt;width:18.115201pt;height:40pt;mso-position-horizontal-relative:page;mso-position-vertical-relative:paragraph;z-index:-6757" type="#_x0000_t202" filled="f" stroked="f">
            <v:textbox inset="0,0,0,0">
              <w:txbxContent>
                <w:p>
                  <w:pPr>
                    <w:spacing w:before="0" w:after="0" w:line="800" w:lineRule="exact"/>
                    <w:ind w:right="-16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Pr/>
                  <w:r>
                    <w:rPr>
                      <w:rFonts w:ascii="Arial" w:hAnsi="Arial" w:cs="Arial" w:eastAsia="Arial"/>
                      <w:sz w:val="80"/>
                      <w:szCs w:val="80"/>
                      <w:color w:val="A5A5A5"/>
                      <w:spacing w:val="0"/>
                      <w:w w:val="68"/>
                      <w:position w:val="-1"/>
                    </w:rPr>
                    <w:t>·-</w:t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8"/>
        </w:rPr>
        <w:t>WUDl.U.:iFD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2"/>
          <w:w w:val="12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8"/>
        </w:rPr>
        <w:t>Dt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31"/>
        </w:rPr>
        <w:t>l"•I''-»&gt;"A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3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31"/>
        </w:rPr>
        <w:t>.a.r,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348" w:lineRule="exact"/>
        <w:ind w:left="15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37"/>
          <w:szCs w:val="37"/>
          <w:color w:val="A5A5A5"/>
          <w:w w:val="88"/>
          <w:position w:val="-2"/>
        </w:rPr>
        <w:t>"</w:t>
      </w:r>
      <w:r>
        <w:rPr>
          <w:rFonts w:ascii="Arial" w:hAnsi="Arial" w:cs="Arial" w:eastAsia="Arial"/>
          <w:sz w:val="37"/>
          <w:szCs w:val="37"/>
          <w:color w:val="A5A5A5"/>
          <w:spacing w:val="1"/>
          <w:w w:val="88"/>
          <w:position w:val="-2"/>
        </w:rPr>
        <w:t>'</w:t>
      </w:r>
      <w:r>
        <w:rPr>
          <w:rFonts w:ascii="Arial" w:hAnsi="Arial" w:cs="Arial" w:eastAsia="Arial"/>
          <w:sz w:val="32"/>
          <w:szCs w:val="32"/>
          <w:color w:val="939393"/>
          <w:spacing w:val="-79"/>
          <w:w w:val="113"/>
          <w:position w:val="-2"/>
        </w:rPr>
        <w:t>"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58"/>
          <w:position w:val="-2"/>
        </w:rPr>
        <w:t>-</w:t>
      </w:r>
      <w:r>
        <w:rPr>
          <w:rFonts w:ascii="Arial" w:hAnsi="Arial" w:cs="Arial" w:eastAsia="Arial"/>
          <w:sz w:val="16"/>
          <w:szCs w:val="16"/>
          <w:color w:val="A5A5A5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32"/>
          <w:szCs w:val="32"/>
          <w:color w:val="939393"/>
          <w:spacing w:val="-62"/>
          <w:w w:val="113"/>
          <w:position w:val="-2"/>
        </w:rPr>
        <w:t>"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57"/>
          <w:position w:val="-2"/>
        </w:rPr>
        <w:t>-HA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595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7399" w:space="138"/>
            <w:col w:w="5163"/>
          </w:cols>
        </w:sectPr>
      </w:pPr>
      <w:rPr/>
    </w:p>
    <w:p>
      <w:pPr>
        <w:spacing w:before="0" w:after="0" w:line="123" w:lineRule="exact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220"/>
        </w:rPr>
        <w:t>iA'"'JOIN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64" w:after="0" w:line="93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A5A5A5"/>
          <w:w w:val="600"/>
          <w:position w:val="-5"/>
        </w:rPr>
        <w:t>··</w:t>
      </w:r>
      <w:r>
        <w:rPr>
          <w:rFonts w:ascii="Arial" w:hAnsi="Arial" w:cs="Arial" w:eastAsia="Arial"/>
          <w:sz w:val="13"/>
          <w:szCs w:val="13"/>
          <w:color w:val="A5A5A5"/>
          <w:w w:val="69"/>
          <w:i/>
          <w:position w:val="-5"/>
        </w:rPr>
        <w:t>C'-11114!1&amp;</w:t>
      </w:r>
      <w:r>
        <w:rPr>
          <w:rFonts w:ascii="Arial" w:hAnsi="Arial" w:cs="Arial" w:eastAsia="Arial"/>
          <w:sz w:val="13"/>
          <w:szCs w:val="13"/>
          <w:color w:val="00000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8662" w:space="479"/>
            <w:col w:w="3559"/>
          </w:cols>
        </w:sectPr>
      </w:pPr>
      <w:rPr/>
    </w:p>
    <w:p>
      <w:pPr>
        <w:spacing w:before="0" w:after="0" w:line="113" w:lineRule="exact"/>
        <w:ind w:left="7437" w:right="-20"/>
        <w:jc w:val="left"/>
        <w:tabs>
          <w:tab w:pos="91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B8B8B8"/>
          <w:spacing w:val="-38"/>
          <w:w w:val="36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3"/>
          <w:w w:val="36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05"/>
        </w:rPr>
        <w:t>_J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</w:rPr>
        <w:t>f\."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</w:rPr>
        <w:t>)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</w:rPr>
        <w:t>,."lOCI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5"/>
        </w:rPr>
        <w:t>»fAMJA(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4"/>
        </w:rPr>
        <w:t>QMaU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5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" w:after="0" w:line="240" w:lineRule="auto"/>
        <w:ind w:left="7624" w:right="-20"/>
        <w:jc w:val="left"/>
        <w:tabs>
          <w:tab w:pos="91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6"/>
          <w:szCs w:val="16"/>
          <w:color w:val="A5A5A5"/>
          <w:spacing w:val="0"/>
          <w:w w:val="161"/>
        </w:rPr>
        <w:t>'Tt:Al.Ua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74"/>
          <w:position w:val="1"/>
        </w:rPr>
        <w:t>1111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74"/>
          <w:position w:val="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4"/>
          <w:w w:val="74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A5A5A5"/>
          <w:spacing w:val="0"/>
          <w:w w:val="173"/>
          <w:position w:val="1"/>
        </w:rPr>
        <w:t>t'\</w:t>
      </w:r>
      <w:r>
        <w:rPr>
          <w:rFonts w:ascii="Arial" w:hAnsi="Arial" w:cs="Arial" w:eastAsia="Arial"/>
          <w:sz w:val="10"/>
          <w:szCs w:val="10"/>
          <w:color w:val="A5A5A5"/>
          <w:spacing w:val="0"/>
          <w:w w:val="174"/>
          <w:position w:val="1"/>
        </w:rPr>
        <w:t>)</w:t>
      </w:r>
      <w:r>
        <w:rPr>
          <w:rFonts w:ascii="Arial" w:hAnsi="Arial" w:cs="Arial" w:eastAsia="Arial"/>
          <w:sz w:val="10"/>
          <w:szCs w:val="10"/>
          <w:color w:val="A5A5A5"/>
          <w:spacing w:val="0"/>
          <w:w w:val="173"/>
          <w:position w:val="1"/>
        </w:rPr>
        <w:t>t</w:t>
      </w:r>
      <w:r>
        <w:rPr>
          <w:rFonts w:ascii="Arial" w:hAnsi="Arial" w:cs="Arial" w:eastAsia="Arial"/>
          <w:sz w:val="10"/>
          <w:szCs w:val="10"/>
          <w:color w:val="A5A5A5"/>
          <w:spacing w:val="0"/>
          <w:w w:val="174"/>
          <w:position w:val="1"/>
        </w:rPr>
        <w:t>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left="756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w w:val="111"/>
        </w:rPr>
        <w:t>..a&gt;:JOA.N.</w:t>
      </w:r>
      <w:r>
        <w:rPr>
          <w:rFonts w:ascii="Arial" w:hAnsi="Arial" w:cs="Arial" w:eastAsia="Arial"/>
          <w:sz w:val="12"/>
          <w:szCs w:val="12"/>
          <w:color w:val="A5A5A5"/>
          <w:spacing w:val="-2"/>
          <w:w w:val="112"/>
        </w:rPr>
        <w:t>l</w:t>
      </w:r>
      <w:r>
        <w:rPr>
          <w:rFonts w:ascii="Arial" w:hAnsi="Arial" w:cs="Arial" w:eastAsia="Arial"/>
          <w:sz w:val="12"/>
          <w:szCs w:val="12"/>
          <w:color w:val="B8B8B8"/>
          <w:spacing w:val="0"/>
          <w:w w:val="148"/>
          <w:i/>
        </w:rPr>
        <w:t>:A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4" w:lineRule="exact"/>
        <w:ind w:left="75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99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100"/>
        </w:rPr>
        <w:t>JIAM..I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8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5"/>
        </w:rPr>
        <w:t>JlliiJ.'R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7552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2.599823pt;margin-top:4.198102pt;width:57.655481pt;height:23.5pt;mso-position-horizontal-relative:page;mso-position-vertical-relative:paragraph;z-index:-6756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w w:val="66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spacing w:val="-52"/>
                      <w:w w:val="6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939393"/>
                      <w:spacing w:val="0"/>
                      <w:w w:val="6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939393"/>
                      <w:spacing w:val="-67"/>
                      <w:w w:val="6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spacing w:val="0"/>
                      <w:w w:val="50"/>
                    </w:rPr>
                    <w:t>»··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spacing w:val="-5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spacing w:val="0"/>
                      <w:w w:val="50"/>
                    </w:rPr>
                    <w:t>·.,.¡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spacing w:val="-15"/>
                      <w:w w:val="50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5A5A5"/>
                      <w:spacing w:val="0"/>
                      <w:w w:val="50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4"/>
        </w:rPr>
        <w:t>1D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4"/>
        </w:rPr>
        <w:t>l.OIHO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7"/>
          <w:w w:val="105"/>
        </w:rPr>
        <w:t>O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67"/>
        </w:rPr>
        <w:t>-'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68"/>
        </w:rPr>
        <w:t>U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651" w:lineRule="exact"/>
        <w:ind w:left="134" w:right="-20"/>
        <w:jc w:val="left"/>
        <w:tabs>
          <w:tab w:pos="660" w:val="left"/>
          <w:tab w:pos="4360" w:val="left"/>
          <w:tab w:pos="5100" w:val="left"/>
          <w:tab w:pos="5920" w:val="left"/>
          <w:tab w:pos="6820" w:val="left"/>
          <w:tab w:pos="7600" w:val="left"/>
          <w:tab w:pos="9140" w:val="left"/>
          <w:tab w:pos="10580" w:val="left"/>
        </w:tabs>
        <w:rPr>
          <w:rFonts w:ascii="Arial" w:hAnsi="Arial" w:cs="Arial" w:eastAsia="Arial"/>
          <w:sz w:val="93"/>
          <w:szCs w:val="9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2.599823pt;margin-top:17.644215pt;width:23.124421pt;height:6pt;mso-position-horizontal-relative:page;mso-position-vertical-relative:paragraph;z-index:-6755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A5A5A5"/>
                      <w:spacing w:val="0"/>
                      <w:w w:val="152"/>
                    </w:rPr>
                    <w:t>lt'lJI:f\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47"/>
          <w:position w:val="-26"/>
        </w:rPr>
        <w:t>"</w:t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26"/>
        </w:rPr>
        <w:tab/>
      </w:r>
      <w:r>
        <w:rPr>
          <w:rFonts w:ascii="Arial" w:hAnsi="Arial" w:cs="Arial" w:eastAsia="Arial"/>
          <w:sz w:val="31"/>
          <w:szCs w:val="31"/>
          <w:color w:val="A5A5A5"/>
          <w:spacing w:val="0"/>
          <w:w w:val="100"/>
          <w:position w:val="-26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4"/>
          <w:position w:val="-11"/>
        </w:rPr>
        <w:t>I)OU(I)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4"/>
          <w:position w:val="-11"/>
        </w:rPr>
        <w:t>f.IC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4"/>
          <w:position w:val="-1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4"/>
          <w:position w:val="-1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6"/>
          <w:position w:val="-11"/>
        </w:rPr>
        <w:t>WU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6"/>
          <w:position w:val="-1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1"/>
          <w:w w:val="116"/>
          <w:position w:val="-1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11"/>
        </w:rPr>
        <w:t>21·)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11"/>
        </w:rPr>
        <w:t>MII.&amp;C.1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  <w:position w:val="-11"/>
        </w:rPr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100"/>
          <w:position w:val="-24"/>
        </w:rPr>
        <w:t>"'</w:t>
      </w:r>
      <w:r>
        <w:rPr>
          <w:rFonts w:ascii="Arial" w:hAnsi="Arial" w:cs="Arial" w:eastAsia="Arial"/>
          <w:sz w:val="32"/>
          <w:szCs w:val="32"/>
          <w:color w:val="939393"/>
          <w:spacing w:val="-66"/>
          <w:w w:val="100"/>
          <w:position w:val="-24"/>
        </w:rPr>
        <w:t> </w:t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100"/>
          <w:position w:val="-24"/>
        </w:rPr>
        <w:tab/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100"/>
          <w:position w:val="-24"/>
        </w:rPr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0"/>
          <w:w w:val="53"/>
          <w:position w:val="-8"/>
        </w:rPr>
        <w:t>........</w:t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A5A5A5"/>
          <w:spacing w:val="0"/>
          <w:w w:val="100"/>
          <w:position w:val="-8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9"/>
        </w:rPr>
        <w:t>IOi.Qtl:</w:t>
      </w:r>
      <w:r>
        <w:rPr>
          <w:rFonts w:ascii="Arial" w:hAnsi="Arial" w:cs="Arial" w:eastAsia="Arial"/>
          <w:sz w:val="13"/>
          <w:szCs w:val="13"/>
          <w:color w:val="A5A5A5"/>
          <w:spacing w:val="3"/>
          <w:w w:val="100"/>
          <w:position w:val="-9"/>
        </w:rPr>
        <w:t>l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9"/>
        </w:rPr>
        <w:t>00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79"/>
          <w:position w:val="-2"/>
        </w:rPr>
        <w:t>,,,,,.,,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0"/>
          <w:w w:val="100"/>
          <w:position w:val="-2"/>
        </w:rPr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56"/>
          <w:position w:val="-11"/>
        </w:rPr>
        <w:t>Qll.ll'SEMA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11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7"/>
          <w:position w:val="-9"/>
        </w:rPr>
        <w:t>rAMB.</w:t>
      </w:r>
      <w:r>
        <w:rPr>
          <w:rFonts w:ascii="Arial" w:hAnsi="Arial" w:cs="Arial" w:eastAsia="Arial"/>
          <w:sz w:val="13"/>
          <w:szCs w:val="13"/>
          <w:color w:val="939393"/>
          <w:spacing w:val="5"/>
          <w:w w:val="107"/>
          <w:position w:val="-9"/>
        </w:rPr>
        <w:t>W</w:t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68"/>
          <w:position w:val="-9"/>
        </w:rPr>
        <w:t>&lt;X.!W</w:t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100"/>
          <w:position w:val="-9"/>
        </w:rPr>
      </w:r>
      <w:r>
        <w:rPr>
          <w:rFonts w:ascii="Arial" w:hAnsi="Arial" w:cs="Arial" w:eastAsia="Arial"/>
          <w:sz w:val="93"/>
          <w:szCs w:val="93"/>
          <w:color w:val="939393"/>
          <w:spacing w:val="0"/>
          <w:w w:val="56"/>
          <w:position w:val="-30"/>
        </w:rPr>
        <w:t>·-</w:t>
      </w:r>
      <w:r>
        <w:rPr>
          <w:rFonts w:ascii="Arial" w:hAnsi="Arial" w:cs="Arial" w:eastAsia="Arial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7683" w:right="-20"/>
        <w:jc w:val="left"/>
        <w:tabs>
          <w:tab w:pos="91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1"/>
          <w:szCs w:val="11"/>
          <w:color w:val="939393"/>
          <w:spacing w:val="0"/>
          <w:w w:val="428"/>
          <w:position w:val="-1"/>
        </w:rPr>
        <w:t>AXI</w:t>
      </w:r>
      <w:r>
        <w:rPr>
          <w:rFonts w:ascii="Arial" w:hAnsi="Arial" w:cs="Arial" w:eastAsia="Arial"/>
          <w:sz w:val="11"/>
          <w:szCs w:val="11"/>
          <w:color w:val="939393"/>
          <w:spacing w:val="-1"/>
          <w:w w:val="428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428"/>
          <w:position w:val="-1"/>
        </w:rPr>
        <w:t>ll</w:t>
      </w:r>
      <w:r>
        <w:rPr>
          <w:rFonts w:ascii="Arial" w:hAnsi="Arial" w:cs="Arial" w:eastAsia="Arial"/>
          <w:sz w:val="11"/>
          <w:szCs w:val="11"/>
          <w:color w:val="939393"/>
          <w:spacing w:val="-130"/>
          <w:w w:val="428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1"/>
        </w:rPr>
        <w:t>lllk\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1"/>
          <w:position w:val="1"/>
        </w:rPr>
        <w:t>113.)1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6"/>
          <w:position w:val="1"/>
        </w:rPr>
        <w:t>DY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8" w:lineRule="exact"/>
        <w:ind w:left="75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37"/>
          <w:szCs w:val="37"/>
          <w:color w:val="A5A5A5"/>
          <w:spacing w:val="-112"/>
          <w:w w:val="86"/>
          <w:position w:val="-3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6"/>
          <w:position w:val="-28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22"/>
          <w:w w:val="86"/>
          <w:position w:val="-28"/>
        </w:rPr>
        <w:t>l</w:t>
      </w:r>
      <w:r>
        <w:rPr>
          <w:rFonts w:ascii="Arial" w:hAnsi="Arial" w:cs="Arial" w:eastAsia="Arial"/>
          <w:sz w:val="37"/>
          <w:szCs w:val="37"/>
          <w:color w:val="A5A5A5"/>
          <w:spacing w:val="-81"/>
          <w:w w:val="86"/>
          <w:position w:val="-3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6"/>
          <w:position w:val="-28"/>
        </w:rPr>
        <w:t>lt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69"/>
          <w:w w:val="86"/>
          <w:position w:val="-28"/>
        </w:rPr>
        <w:t>C</w:t>
      </w:r>
      <w:r>
        <w:rPr>
          <w:rFonts w:ascii="Arial" w:hAnsi="Arial" w:cs="Arial" w:eastAsia="Arial"/>
          <w:sz w:val="37"/>
          <w:szCs w:val="37"/>
          <w:color w:val="A5A5A5"/>
          <w:spacing w:val="-25"/>
          <w:w w:val="86"/>
          <w:position w:val="-3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6"/>
          <w:w w:val="86"/>
          <w:position w:val="-28"/>
        </w:rPr>
        <w:t>I</w:t>
      </w:r>
      <w:r>
        <w:rPr>
          <w:rFonts w:ascii="Arial" w:hAnsi="Arial" w:cs="Arial" w:eastAsia="Arial"/>
          <w:sz w:val="37"/>
          <w:szCs w:val="37"/>
          <w:color w:val="A5A5A5"/>
          <w:spacing w:val="-88"/>
          <w:w w:val="86"/>
          <w:position w:val="-3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6"/>
          <w:position w:val="-28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45"/>
          <w:w w:val="86"/>
          <w:position w:val="-28"/>
        </w:rPr>
        <w:t>N</w:t>
      </w:r>
      <w:r>
        <w:rPr>
          <w:rFonts w:ascii="Arial" w:hAnsi="Arial" w:cs="Arial" w:eastAsia="Arial"/>
          <w:sz w:val="37"/>
          <w:szCs w:val="37"/>
          <w:color w:val="A5A5A5"/>
          <w:spacing w:val="-4"/>
          <w:w w:val="86"/>
          <w:position w:val="-3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6"/>
          <w:position w:val="-28"/>
        </w:rPr>
        <w:t>'IUAJ.iJ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"/>
          <w:w w:val="86"/>
          <w:position w:val="-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0"/>
          <w:w w:val="165"/>
          <w:position w:val="-2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2498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39393"/>
          <w:spacing w:val="0"/>
          <w:w w:val="80"/>
        </w:rPr>
        <w:t>AI...C.ANI'AU.I.ADO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9" w:after="0" w:line="178" w:lineRule="exact"/>
        <w:ind w:left="7520" w:right="450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29"/>
          <w:position w:val="-1"/>
        </w:rPr>
        <w:t>"""""A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left="761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39393"/>
          <w:w w:val="187"/>
        </w:rPr>
        <w:t>crrJ)</w:t>
      </w:r>
      <w:r>
        <w:rPr>
          <w:rFonts w:ascii="Arial" w:hAnsi="Arial" w:cs="Arial" w:eastAsia="Arial"/>
          <w:sz w:val="12"/>
          <w:szCs w:val="12"/>
          <w:color w:val="939393"/>
          <w:w w:val="186"/>
        </w:rPr>
        <w:t>IASWO</w:t>
      </w:r>
      <w:r>
        <w:rPr>
          <w:rFonts w:ascii="Arial" w:hAnsi="Arial" w:cs="Arial" w:eastAsia="Arial"/>
          <w:sz w:val="12"/>
          <w:szCs w:val="12"/>
          <w:color w:val="000000"/>
          <w:w w:val="100"/>
        </w:rPr>
      </w:r>
    </w:p>
    <w:p>
      <w:pPr>
        <w:spacing w:before="27" w:after="0" w:line="265" w:lineRule="auto"/>
        <w:ind w:left="7552" w:right="3921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73"/>
        </w:rPr>
        <w:t>IDO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3"/>
          <w:w w:val="7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95"/>
        </w:rPr>
        <w:t>LO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</w:rPr>
        <w:t>HOO,t,!t.l.t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9"/>
        </w:rPr>
        <w:t>G'\W</w:t>
      </w:r>
      <w:r>
        <w:rPr>
          <w:rFonts w:ascii="Arial" w:hAnsi="Arial" w:cs="Arial" w:eastAsia="Arial"/>
          <w:sz w:val="12"/>
          <w:szCs w:val="12"/>
          <w:color w:val="A5A5A5"/>
          <w:spacing w:val="-17"/>
          <w:w w:val="109"/>
        </w:rPr>
        <w:t>'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01"/>
        </w:rPr>
        <w:t>E</w:t>
      </w:r>
      <w:r>
        <w:rPr>
          <w:rFonts w:ascii="Arial" w:hAnsi="Arial" w:cs="Arial" w:eastAsia="Arial"/>
          <w:sz w:val="12"/>
          <w:szCs w:val="12"/>
          <w:color w:val="7C7C7C"/>
          <w:spacing w:val="-17"/>
          <w:w w:val="102"/>
        </w:rPr>
        <w:t>M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13"/>
        </w:rPr>
        <w:t>AL11J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4"/>
        </w:rPr>
        <w:t>tJ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5"/>
        </w:rPr>
        <w:t>)I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Sl-Jit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85"/>
        </w:rPr>
        <w:t>trr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85"/>
        </w:rPr>
        <w:t>i</w:t>
      </w:r>
      <w:r>
        <w:rPr>
          <w:rFonts w:ascii="Arial" w:hAnsi="Arial" w:cs="Arial" w:eastAsia="Arial"/>
          <w:sz w:val="13"/>
          <w:szCs w:val="13"/>
          <w:color w:val="A5A5A5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1"/>
        </w:rPr>
        <w:t>Xll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7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31"/>
          <w:w w:val="17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33"/>
        </w:rPr>
        <w:t>'-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5"/>
          <w:i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7"/>
          <w:w w:val="105"/>
          <w:i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74"/>
        </w:rPr>
        <w:t>"''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1" w:lineRule="exact"/>
        <w:ind w:left="7703" w:right="4620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2.599823pt;margin-top:.810617pt;width:8.18454pt;height:6.5pt;mso-position-horizontal-relative:page;mso-position-vertical-relative:paragraph;z-index:-6753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39393"/>
                      <w:w w:val="83"/>
                    </w:rPr>
                    <w:t>1i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39393"/>
                      <w:w w:val="8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59"/>
          <w:position w:val="-1"/>
        </w:rPr>
        <w:t>1Qa411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674" w:right="-20"/>
        <w:jc w:val="left"/>
        <w:tabs>
          <w:tab w:pos="4360" w:val="left"/>
          <w:tab w:pos="5900" w:val="left"/>
          <w:tab w:pos="6820" w:val="left"/>
          <w:tab w:pos="91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A5A5A5"/>
          <w:spacing w:val="0"/>
          <w:w w:val="136"/>
        </w:rPr>
        <w:t>llO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36"/>
        </w:rPr>
        <w:t>)</w:t>
      </w:r>
      <w:r>
        <w:rPr>
          <w:rFonts w:ascii="Arial" w:hAnsi="Arial" w:cs="Arial" w:eastAsia="Arial"/>
          <w:sz w:val="12"/>
          <w:szCs w:val="12"/>
          <w:color w:val="A5A5A5"/>
          <w:spacing w:val="-24"/>
          <w:w w:val="136"/>
        </w:rPr>
        <w:t> 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39"/>
        </w:rPr>
        <w:t>&amp;mO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40"/>
        </w:rPr>
        <w:t>)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39"/>
        </w:rPr>
        <w:t>CI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28"/>
        </w:rPr>
        <w:t>\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29"/>
        </w:rPr>
        <w:t>J</w:t>
      </w:r>
      <w:r>
        <w:rPr>
          <w:rFonts w:ascii="Arial" w:hAnsi="Arial" w:cs="Arial" w:eastAsia="Arial"/>
          <w:sz w:val="12"/>
          <w:szCs w:val="12"/>
          <w:color w:val="939393"/>
          <w:spacing w:val="-1"/>
          <w:w w:val="128"/>
        </w:rPr>
        <w:t>I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93"/>
        </w:rPr>
        <w:t>\I..O.IDI.ottlll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939393"/>
          <w:spacing w:val="0"/>
          <w:w w:val="100"/>
          <w:position w:val="-15"/>
        </w:rPr>
        <w:t>"'</w:t>
        <w:tab/>
      </w:r>
      <w:r>
        <w:rPr>
          <w:rFonts w:ascii="Arial" w:hAnsi="Arial" w:cs="Arial" w:eastAsia="Arial"/>
          <w:sz w:val="36"/>
          <w:szCs w:val="36"/>
          <w:color w:val="939393"/>
          <w:spacing w:val="0"/>
          <w:w w:val="100"/>
          <w:position w:val="-15"/>
        </w:rPr>
      </w:r>
      <w:r>
        <w:rPr>
          <w:rFonts w:ascii="Arial" w:hAnsi="Arial" w:cs="Arial" w:eastAsia="Arial"/>
          <w:sz w:val="14"/>
          <w:szCs w:val="14"/>
          <w:color w:val="626262"/>
          <w:spacing w:val="0"/>
          <w:w w:val="113"/>
          <w:position w:val="2"/>
        </w:rPr>
        <w:t>.</w:t>
      </w:r>
      <w:r>
        <w:rPr>
          <w:rFonts w:ascii="Arial" w:hAnsi="Arial" w:cs="Arial" w:eastAsia="Arial"/>
          <w:sz w:val="14"/>
          <w:szCs w:val="14"/>
          <w:color w:val="626262"/>
          <w:spacing w:val="-13"/>
          <w:w w:val="113"/>
          <w:position w:val="2"/>
        </w:rPr>
        <w:t>.</w:t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64"/>
          <w:position w:val="2"/>
        </w:rPr>
        <w:t>...</w:t>
      </w:r>
      <w:r>
        <w:rPr>
          <w:rFonts w:ascii="Arial" w:hAnsi="Arial" w:cs="Arial" w:eastAsia="Arial"/>
          <w:sz w:val="14"/>
          <w:szCs w:val="14"/>
          <w:color w:val="939393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00"/>
          <w:position w:val="2"/>
        </w:rPr>
        <w:t>úWIIil</w:t>
      </w:r>
      <w:r>
        <w:rPr>
          <w:rFonts w:ascii="Arial" w:hAnsi="Arial" w:cs="Arial" w:eastAsia="Arial"/>
          <w:sz w:val="14"/>
          <w:szCs w:val="14"/>
          <w:color w:val="A5A5A5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8"/>
          <w:position w:val="4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7"/>
          <w:position w:val="4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8"/>
          <w:position w:val="4"/>
        </w:rPr>
        <w:t>001)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279"/>
          <w:position w:val="4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0"/>
          <w:position w:val="4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5"/>
          <w:w w:val="100"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113"/>
          <w:position w:val="2"/>
        </w:rPr>
        <w:t>MIL</w:t>
      </w:r>
      <w:r>
        <w:rPr>
          <w:rFonts w:ascii="Arial" w:hAnsi="Arial" w:cs="Arial" w:eastAsia="Arial"/>
          <w:sz w:val="15"/>
          <w:szCs w:val="15"/>
          <w:color w:val="A5A5A5"/>
          <w:spacing w:val="4"/>
          <w:w w:val="113"/>
          <w:position w:val="2"/>
        </w:rPr>
        <w:t>\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3"/>
          <w:position w:val="2"/>
        </w:rPr>
        <w:t>U</w:t>
      </w:r>
      <w:r>
        <w:rPr>
          <w:rFonts w:ascii="Arial" w:hAnsi="Arial" w:cs="Arial" w:eastAsia="Arial"/>
          <w:sz w:val="13"/>
          <w:szCs w:val="13"/>
          <w:color w:val="A5A5A5"/>
          <w:spacing w:val="3"/>
          <w:w w:val="113"/>
          <w:position w:val="2"/>
        </w:rPr>
        <w:t>.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13"/>
          <w:position w:val="2"/>
        </w:rPr>
        <w:t>l(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13"/>
          <w:position w:val="2"/>
        </w:rPr>
        <w:t>IM</w:t>
      </w:r>
      <w:r>
        <w:rPr>
          <w:rFonts w:ascii="Arial" w:hAnsi="Arial" w:cs="Arial" w:eastAsia="Arial"/>
          <w:sz w:val="11"/>
          <w:szCs w:val="11"/>
          <w:color w:val="939393"/>
          <w:spacing w:val="7"/>
          <w:w w:val="113"/>
          <w:position w:val="2"/>
        </w:rPr>
        <w:t>,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13"/>
          <w:position w:val="2"/>
        </w:rPr>
        <w:t>!1</w:t>
      </w:r>
      <w:r>
        <w:rPr>
          <w:rFonts w:ascii="Arial" w:hAnsi="Arial" w:cs="Arial" w:eastAsia="Arial"/>
          <w:sz w:val="11"/>
          <w:szCs w:val="11"/>
          <w:color w:val="A5A5A5"/>
          <w:spacing w:val="-17"/>
          <w:w w:val="113"/>
          <w:position w:val="2"/>
        </w:rPr>
        <w:t>1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13"/>
          <w:position w:val="2"/>
        </w:rPr>
        <w:t>NA</w:t>
      </w:r>
      <w:r>
        <w:rPr>
          <w:rFonts w:ascii="Arial" w:hAnsi="Arial" w:cs="Arial" w:eastAsia="Arial"/>
          <w:sz w:val="11"/>
          <w:szCs w:val="11"/>
          <w:color w:val="939393"/>
          <w:spacing w:val="-29"/>
          <w:w w:val="113"/>
          <w:position w:val="2"/>
        </w:rPr>
        <w:t> 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  <w:position w:val="2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2"/>
        </w:rPr>
        <w:t>fAlr.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2"/>
        </w:rPr>
        <w:t>(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2"/>
        </w:rPr>
        <w:t>U.IASatH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</w:sectPr>
      </w:pPr>
      <w:rPr/>
    </w:p>
    <w:p>
      <w:pPr>
        <w:spacing w:before="16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701996pt;margin-top:-33.268768pt;width:319.32552pt;height:35.5pt;mso-position-horizontal-relative:page;mso-position-vertical-relative:paragraph;z-index:-6754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7"/>
                    <w:jc w:val="left"/>
                    <w:tabs>
                      <w:tab w:pos="5200" w:val="left"/>
                      <w:tab w:pos="6160" w:val="left"/>
                    </w:tabs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B8B8B8"/>
                      <w:spacing w:val="-38"/>
                      <w:w w:val="154"/>
                      <w:position w:val="-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939393"/>
                      <w:spacing w:val="0"/>
                      <w:w w:val="44"/>
                      <w:position w:val="-4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939393"/>
                      <w:spacing w:val="0"/>
                      <w:w w:val="100"/>
                      <w:position w:val="-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939393"/>
                      <w:spacing w:val="0"/>
                      <w:w w:val="100"/>
                      <w:position w:val="-4"/>
                    </w:rPr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7C7C7C"/>
                      <w:spacing w:val="-58"/>
                      <w:w w:val="80"/>
                      <w:position w:val="1"/>
                    </w:rPr>
                    <w:t>,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939393"/>
                      <w:spacing w:val="0"/>
                      <w:w w:val="55"/>
                      <w:position w:val="1"/>
                    </w:rPr>
                    <w:t>....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939393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939393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A5A5A5"/>
                      <w:spacing w:val="-119"/>
                      <w:w w:val="62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A5A5A5"/>
                      <w:spacing w:val="0"/>
                      <w:w w:val="62"/>
                      <w:position w:val="-1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70105pt;margin-top:-25.251457pt;width:8.4075pt;height:29.5pt;mso-position-horizontal-relative:page;mso-position-vertical-relative:paragraph;z-index:-6751" type="#_x0000_t202" filled="f" stroked="f">
            <v:textbox inset="0,0,0,0">
              <w:txbxContent>
                <w:p>
                  <w:pPr>
                    <w:spacing w:before="0" w:after="0" w:line="590" w:lineRule="exact"/>
                    <w:ind w:right="-129"/>
                    <w:jc w:val="left"/>
                    <w:rPr>
                      <w:rFonts w:ascii="Times New Roman" w:hAnsi="Times New Roman" w:cs="Times New Roman" w:eastAsia="Times New Roman"/>
                      <w:sz w:val="59"/>
                      <w:szCs w:val="5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A5A5A5"/>
                      <w:spacing w:val="0"/>
                      <w:w w:val="5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A5A5A5"/>
          <w:w w:val="143"/>
        </w:rPr>
        <w:t>n«</w:t>
      </w:r>
      <w:r>
        <w:rPr>
          <w:rFonts w:ascii="Arial" w:hAnsi="Arial" w:cs="Arial" w:eastAsia="Arial"/>
          <w:sz w:val="11"/>
          <w:szCs w:val="11"/>
          <w:color w:val="A5A5A5"/>
          <w:spacing w:val="-13"/>
          <w:w w:val="142"/>
        </w:rPr>
        <w:t>:</w:t>
      </w:r>
      <w:r>
        <w:rPr>
          <w:rFonts w:ascii="Arial" w:hAnsi="Arial" w:cs="Arial" w:eastAsia="Arial"/>
          <w:sz w:val="11"/>
          <w:szCs w:val="11"/>
          <w:color w:val="7C7C7C"/>
          <w:spacing w:val="0"/>
          <w:w w:val="112"/>
        </w:rPr>
        <w:t>lt.lq</w:t>
      </w:r>
      <w:r>
        <w:rPr>
          <w:rFonts w:ascii="Arial" w:hAnsi="Arial" w:cs="Arial" w:eastAsia="Arial"/>
          <w:sz w:val="11"/>
          <w:szCs w:val="11"/>
          <w:color w:val="7C7C7C"/>
          <w:spacing w:val="-20"/>
          <w:w w:val="112"/>
        </w:rPr>
        <w:t>.</w:t>
      </w:r>
      <w:r>
        <w:rPr>
          <w:rFonts w:ascii="Arial" w:hAnsi="Arial" w:cs="Arial" w:eastAsia="Arial"/>
          <w:sz w:val="11"/>
          <w:szCs w:val="11"/>
          <w:color w:val="626262"/>
          <w:spacing w:val="-27"/>
          <w:w w:val="121"/>
        </w:rPr>
        <w:t>U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99"/>
        </w:rPr>
        <w:t>-&gt;I'tAI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</w:rPr>
        <w:t>)(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99"/>
        </w:rPr>
        <w:t>: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</w:rPr>
        <w:t>)</w:t>
      </w:r>
      <w:r>
        <w:rPr>
          <w:rFonts w:ascii="Arial" w:hAnsi="Arial" w:cs="Arial" w:eastAsia="Arial"/>
          <w:sz w:val="11"/>
          <w:szCs w:val="11"/>
          <w:color w:val="939393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295"/>
        </w:rPr>
        <w:t>·</w:t>
      </w:r>
      <w:r>
        <w:rPr>
          <w:rFonts w:ascii="Arial" w:hAnsi="Arial" w:cs="Arial" w:eastAsia="Arial"/>
          <w:sz w:val="11"/>
          <w:szCs w:val="11"/>
          <w:color w:val="939393"/>
          <w:spacing w:val="-60"/>
          <w:w w:val="295"/>
        </w:rPr>
        <w:t> 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310"/>
        </w:rPr>
        <w:t>l</w:t>
      </w:r>
      <w:r>
        <w:rPr>
          <w:rFonts w:ascii="Arial" w:hAnsi="Arial" w:cs="Arial" w:eastAsia="Arial"/>
          <w:sz w:val="11"/>
          <w:szCs w:val="11"/>
          <w:color w:val="A5A5A5"/>
          <w:spacing w:val="-1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C7C7C"/>
          <w:spacing w:val="0"/>
          <w:w w:val="310"/>
        </w:rPr>
        <w:t>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33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5A5A5"/>
          <w:w w:val="104"/>
        </w:rPr>
        <w:t>Sl!l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6"/>
          <w:w w:val="8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5"/>
        </w:rPr>
        <w:t>OO.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4"/>
        </w:rPr>
        <w:t>Dit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8673" w:space="468"/>
            <w:col w:w="3559"/>
          </w:cols>
        </w:sectPr>
      </w:pPr>
      <w:rPr/>
    </w:p>
    <w:p>
      <w:pPr>
        <w:spacing w:before="6" w:after="0" w:line="240" w:lineRule="auto"/>
        <w:ind w:left="7552" w:right="-20"/>
        <w:jc w:val="left"/>
        <w:tabs>
          <w:tab w:pos="91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Al!lttl.'l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77"/>
        </w:rPr>
        <w:t>ALCA!ITARJIUJlO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755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w w:val="84"/>
        </w:rPr>
        <w:t>l'OII.CJni.'TUAlZS</w:t>
      </w:r>
      <w:r>
        <w:rPr>
          <w:rFonts w:ascii="Arial" w:hAnsi="Arial" w:cs="Arial" w:eastAsia="Arial"/>
          <w:sz w:val="13"/>
          <w:szCs w:val="13"/>
          <w:color w:val="939393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</w:rPr>
        <w:t>BL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left="7523" w:right="4526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39393"/>
          <w:spacing w:val="0"/>
          <w:w w:val="126"/>
        </w:rPr>
        <w:t>/\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26"/>
        </w:rPr>
        <w:t>()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26"/>
        </w:rPr>
        <w:t>'</w:t>
      </w:r>
      <w:r>
        <w:rPr>
          <w:rFonts w:ascii="Arial" w:hAnsi="Arial" w:cs="Arial" w:eastAsia="Arial"/>
          <w:sz w:val="12"/>
          <w:szCs w:val="12"/>
          <w:color w:val="939393"/>
          <w:spacing w:val="1"/>
          <w:w w:val="126"/>
        </w:rPr>
        <w:t> </w:t>
      </w:r>
      <w:r>
        <w:rPr>
          <w:rFonts w:ascii="Arial" w:hAnsi="Arial" w:cs="Arial" w:eastAsia="Arial"/>
          <w:sz w:val="12"/>
          <w:szCs w:val="12"/>
          <w:color w:val="939393"/>
          <w:spacing w:val="0"/>
          <w:w w:val="126"/>
        </w:rPr>
        <w:t>!lOA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7" w:after="0" w:line="247" w:lineRule="auto"/>
        <w:ind w:left="7552" w:right="3888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675476pt;margin-top:20.059151pt;width:463.192198pt;height:32.0pt;mso-position-horizontal-relative:page;mso-position-vertical-relative:paragraph;z-index:-6752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tabs>
                      <w:tab w:pos="4720" w:val="left"/>
                      <w:tab w:pos="5260" w:val="left"/>
                      <w:tab w:pos="6860" w:val="left"/>
                      <w:tab w:pos="8480" w:val="left"/>
                    </w:tabs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8B8B8"/>
                      <w:spacing w:val="0"/>
                      <w:w w:val="100"/>
                      <w:position w:val="-5"/>
                    </w:rPr>
                    <w:t>ttt.1110JW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8B8B8"/>
                      <w:spacing w:val="0"/>
                      <w:w w:val="100"/>
                      <w:position w:val="-5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8B8B8"/>
                      <w:spacing w:val="-11"/>
                      <w:w w:val="100"/>
                      <w:position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spacing w:val="0"/>
                      <w:w w:val="117"/>
                      <w:position w:val="-5"/>
                    </w:rPr>
                    <w:t>Wl!,l11.01014ttl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spacing w:val="0"/>
                      <w:w w:val="100"/>
                      <w:position w:val="-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5A5A5"/>
                      <w:spacing w:val="0"/>
                      <w:w w:val="100"/>
                      <w:position w:val="-5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0"/>
                      <w:w w:val="54"/>
                      <w:position w:val="0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5A5A5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939393"/>
                      <w:spacing w:val="0"/>
                      <w:w w:val="100"/>
                      <w:position w:val="-2"/>
                    </w:rPr>
                    <w:t>t:II,Uiti.08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939393"/>
                      <w:spacing w:val="2"/>
                      <w:w w:val="100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939393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939393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5A5A5"/>
                      <w:spacing w:val="0"/>
                      <w:w w:val="110"/>
                      <w:position w:val="-3"/>
                    </w:rPr>
                    <w:t>i'I\II.AQ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5A5A5"/>
                      <w:spacing w:val="-3"/>
                      <w:w w:val="110"/>
                      <w:position w:val="-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5A5A5"/>
                      <w:spacing w:val="0"/>
                      <w:w w:val="143"/>
                      <w:position w:val="-3"/>
                    </w:rPr>
                    <w:t>lll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5A5A5"/>
                      <w:spacing w:val="-15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5A5A5"/>
                      <w:spacing w:val="0"/>
                      <w:w w:val="100"/>
                      <w:position w:val="-3"/>
                    </w:rPr>
                    <w:t>KA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5A5A5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5A5A5"/>
                      <w:spacing w:val="0"/>
                      <w:w w:val="100"/>
                      <w:position w:val="-3"/>
                    </w:rPr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C7C7C"/>
                      <w:spacing w:val="0"/>
                      <w:w w:val="100"/>
                      <w:position w:val="-3"/>
                    </w:rPr>
                    <w:t>tAJrt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C7C7C"/>
                      <w:spacing w:val="-18"/>
                      <w:w w:val="100"/>
                      <w:position w:val="-3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5A5A5"/>
                      <w:spacing w:val="-20"/>
                      <w:w w:val="100"/>
                      <w:position w:val="-3"/>
                    </w:rPr>
                    <w:t>.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C7C7C"/>
                      <w:spacing w:val="-19"/>
                      <w:w w:val="100"/>
                      <w:position w:val="-3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5A5A5"/>
                      <w:spacing w:val="0"/>
                      <w:w w:val="100"/>
                      <w:position w:val="-3"/>
                    </w:rPr>
                    <w:t>.W&lt;X•N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4.70575pt;margin-top:6.725403pt;width:17.690626pt;height:62.5pt;mso-position-horizontal-relative:page;mso-position-vertical-relative:paragraph;z-index:-6750" type="#_x0000_t202" filled="f" stroked="f">
            <v:textbox inset="0,0,0,0">
              <w:txbxContent>
                <w:p>
                  <w:pPr>
                    <w:spacing w:before="0" w:after="0" w:line="1250" w:lineRule="exact"/>
                    <w:ind w:right="-228"/>
                    <w:jc w:val="left"/>
                    <w:rPr>
                      <w:rFonts w:ascii="Times New Roman" w:hAnsi="Times New Roman" w:cs="Times New Roman" w:eastAsia="Times New Roman"/>
                      <w:sz w:val="125"/>
                      <w:szCs w:val="1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A5A5A5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5"/>
        </w:rPr>
        <w:t>'""-'O'.AI.Ii!IP«</w:t>
      </w:r>
      <w:r>
        <w:rPr>
          <w:rFonts w:ascii="Arial" w:hAnsi="Arial" w:cs="Arial" w:eastAsia="Arial"/>
          <w:sz w:val="11"/>
          <w:szCs w:val="11"/>
          <w:color w:val="A5A5A5"/>
          <w:spacing w:val="-1"/>
          <w:w w:val="105"/>
        </w:rPr>
        <w:t>i</w:t>
      </w:r>
      <w:r>
        <w:rPr>
          <w:rFonts w:ascii="Arial" w:hAnsi="Arial" w:cs="Arial" w:eastAsia="Arial"/>
          <w:sz w:val="11"/>
          <w:szCs w:val="11"/>
          <w:color w:val="A5A5A5"/>
          <w:spacing w:val="-26"/>
          <w:w w:val="10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57"/>
          <w:w w:val="105"/>
        </w:rPr>
        <w:t>R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05"/>
        </w:rPr>
        <w:t>)</w:t>
      </w:r>
      <w:r>
        <w:rPr>
          <w:rFonts w:ascii="Arial" w:hAnsi="Arial" w:cs="Arial" w:eastAsia="Arial"/>
          <w:sz w:val="11"/>
          <w:szCs w:val="11"/>
          <w:color w:val="A5A5A5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0"/>
          <w:w w:val="105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-7"/>
          <w:w w:val="11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47"/>
        </w:rPr>
        <w:t>lD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47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52"/>
        </w:rPr>
        <w:t>l&gt;ll</w:t>
      </w:r>
      <w:r>
        <w:rPr>
          <w:rFonts w:ascii="Arial" w:hAnsi="Arial" w:cs="Arial" w:eastAsia="Arial"/>
          <w:sz w:val="13"/>
          <w:szCs w:val="13"/>
          <w:color w:val="A5A5A5"/>
          <w:spacing w:val="-1"/>
          <w:w w:val="153"/>
        </w:rPr>
        <w:t>m</w:t>
      </w:r>
      <w:r>
        <w:rPr>
          <w:rFonts w:ascii="Arial" w:hAnsi="Arial" w:cs="Arial" w:eastAsia="Arial"/>
          <w:sz w:val="13"/>
          <w:szCs w:val="13"/>
          <w:color w:val="7C7C7C"/>
          <w:spacing w:val="-18"/>
          <w:w w:val="103"/>
        </w:rPr>
        <w:t>U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5"/>
        </w:rPr>
        <w:t>OOMU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81"/>
        </w:rPr>
        <w:t>OUIIJE.It.L\I.lBlXld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33"/>
        </w:rPr>
        <w:t>[1)1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3" w:after="0" w:line="240" w:lineRule="auto"/>
        <w:ind w:left="755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4"/>
        </w:rPr>
        <w:t>'U'•ENJ6ttoii.74.P'•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6" w:lineRule="exact"/>
        <w:ind w:left="7521" w:right="466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5A5A5"/>
          <w:w w:val="98"/>
        </w:rPr>
        <w:t>itO</w:t>
      </w:r>
      <w:r>
        <w:rPr>
          <w:rFonts w:ascii="Arial" w:hAnsi="Arial" w:cs="Arial" w:eastAsia="Arial"/>
          <w:sz w:val="13"/>
          <w:szCs w:val="13"/>
          <w:color w:val="A5A5A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44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7"/>
          <w:w w:val="14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5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332" w:lineRule="exact"/>
        <w:ind w:left="134" w:right="-20"/>
        <w:jc w:val="left"/>
        <w:tabs>
          <w:tab w:pos="4360" w:val="left"/>
          <w:tab w:pos="6820" w:val="left"/>
          <w:tab w:pos="91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7"/>
        </w:rPr>
        <w:t>"</w:t>
      </w:r>
      <w:r>
        <w:rPr>
          <w:rFonts w:ascii="Arial" w:hAnsi="Arial" w:cs="Arial" w:eastAsia="Arial"/>
          <w:sz w:val="37"/>
          <w:szCs w:val="37"/>
          <w:color w:val="A5A5A5"/>
          <w:spacing w:val="-73"/>
          <w:w w:val="100"/>
          <w:position w:val="-7"/>
        </w:rPr>
        <w:t> </w:t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37"/>
          <w:szCs w:val="37"/>
          <w:color w:val="A5A5A5"/>
          <w:spacing w:val="0"/>
          <w:w w:val="100"/>
          <w:position w:val="-7"/>
        </w:rPr>
      </w:r>
      <w:r>
        <w:rPr>
          <w:rFonts w:ascii="Arial" w:hAnsi="Arial" w:cs="Arial" w:eastAsia="Arial"/>
          <w:sz w:val="36"/>
          <w:szCs w:val="36"/>
          <w:color w:val="7C7C7C"/>
          <w:spacing w:val="-13"/>
          <w:w w:val="166"/>
          <w:position w:val="-4"/>
        </w:rPr>
        <w:t>'</w:t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94"/>
          <w:position w:val="-4"/>
        </w:rPr>
        <w:t>"</w:t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36"/>
          <w:szCs w:val="36"/>
          <w:color w:val="A5A5A5"/>
          <w:spacing w:val="0"/>
          <w:w w:val="100"/>
          <w:position w:val="-4"/>
        </w:rPr>
      </w:r>
      <w:r>
        <w:rPr>
          <w:rFonts w:ascii="Arial" w:hAnsi="Arial" w:cs="Arial" w:eastAsia="Arial"/>
          <w:sz w:val="34"/>
          <w:szCs w:val="34"/>
          <w:color w:val="A5A5A5"/>
          <w:spacing w:val="0"/>
          <w:w w:val="100"/>
          <w:position w:val="-1"/>
        </w:rPr>
        <w:t>"''""'</w:t>
      </w:r>
      <w:r>
        <w:rPr>
          <w:rFonts w:ascii="Arial" w:hAnsi="Arial" w:cs="Arial" w:eastAsia="Arial"/>
          <w:sz w:val="34"/>
          <w:szCs w:val="34"/>
          <w:color w:val="A5A5A5"/>
          <w:spacing w:val="6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79"/>
          <w:position w:val="-4"/>
        </w:rPr>
        <w:t>r.:l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6"/>
          <w:w w:val="179"/>
          <w:position w:val="-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107"/>
          <w:position w:val="-4"/>
        </w:rPr>
        <w:t>:M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108"/>
          <w:position w:val="-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33"/>
          <w:position w:val="-4"/>
        </w:rPr>
        <w:t>1A.JO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-4"/>
        </w:rPr>
        <w:t>IN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4"/>
        </w:rPr>
        <w:t>lJ</w:t>
      </w:r>
      <w:r>
        <w:rPr>
          <w:rFonts w:ascii="Arial" w:hAnsi="Arial" w:cs="Arial" w:eastAsia="Arial"/>
          <w:sz w:val="13"/>
          <w:szCs w:val="13"/>
          <w:color w:val="A5A5A5"/>
          <w:spacing w:val="-18"/>
          <w:w w:val="100"/>
          <w:position w:val="-4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0"/>
          <w:position w:val="-4"/>
        </w:rPr>
        <w:t>:lill'A.'t..l1DI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</w:sectPr>
      </w:pPr>
      <w:rPr/>
    </w:p>
    <w:p>
      <w:pPr>
        <w:spacing w:before="22" w:after="0" w:line="240" w:lineRule="auto"/>
        <w:ind w:right="78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5A5A5"/>
          <w:spacing w:val="0"/>
          <w:w w:val="110"/>
        </w:rPr>
        <w:t>ltNTOO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right="194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8"/>
          <w:w w:val="9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7"/>
          <w:w w:val="9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5"/>
        </w:rPr>
        <w:t>CI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00"/>
        </w:rPr>
        <w:t>ill.i..U.OIEL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61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268"/>
        </w:rPr>
        <w:t>'fiA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8" w:after="0" w:line="284" w:lineRule="auto"/>
        <w:ind w:left="7552" w:right="-43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color w:val="A5A5A5"/>
          <w:spacing w:val="0"/>
          <w:w w:val="155"/>
        </w:rPr>
        <w:t>5.\.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55"/>
        </w:rPr>
        <w:t> 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55"/>
        </w:rPr>
        <w:t>"J'·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56"/>
        </w:rPr>
        <w:t>)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55"/>
        </w:rPr>
        <w:t>IIA.SJ.X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56"/>
        </w:rPr>
        <w:t>)</w:t>
      </w:r>
      <w:r>
        <w:rPr>
          <w:rFonts w:ascii="Arial" w:hAnsi="Arial" w:cs="Arial" w:eastAsia="Arial"/>
          <w:sz w:val="11"/>
          <w:szCs w:val="11"/>
          <w:color w:val="A5A5A5"/>
          <w:spacing w:val="0"/>
          <w:w w:val="15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76"/>
          <w:i/>
        </w:rPr>
        <w:t>el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2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21"/>
        </w:rPr>
        <w:t>l..at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7"/>
        </w:rPr>
        <w:t>IIJO.u.A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10"/>
        </w:rPr>
        <w:t>OUIJIWAI."TJ'"'OI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67" w:lineRule="exact"/>
        <w:ind w:right="123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96"/>
          <w:w w:val="137"/>
          <w:i/>
          <w:position w:val="13"/>
        </w:rPr>
        <w:t>5</w:t>
      </w:r>
      <w:r>
        <w:rPr>
          <w:rFonts w:ascii="Times New Roman" w:hAnsi="Times New Roman" w:cs="Times New Roman" w:eastAsia="Times New Roman"/>
          <w:sz w:val="31"/>
          <w:szCs w:val="31"/>
          <w:color w:val="A5A5A5"/>
          <w:spacing w:val="0"/>
          <w:w w:val="107"/>
          <w:position w:val="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A5A5A5"/>
          <w:spacing w:val="-65"/>
          <w:w w:val="107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36"/>
          <w:i/>
          <w:position w:val="13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12"/>
          <w:w w:val="137"/>
          <w:i/>
          <w:position w:val="13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A5A5A5"/>
          <w:spacing w:val="-60"/>
          <w:w w:val="107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37"/>
          <w:i/>
          <w:position w:val="1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20"/>
          <w:w w:val="137"/>
          <w:i/>
          <w:position w:val="13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A5A5A5"/>
          <w:spacing w:val="-48"/>
          <w:w w:val="107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14"/>
          <w:w w:val="137"/>
          <w:i/>
          <w:position w:val="1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17"/>
          <w:w w:val="145"/>
          <w:position w:val="13"/>
        </w:rPr>
        <w:t>(</w:t>
      </w:r>
      <w:r>
        <w:rPr>
          <w:rFonts w:ascii="Times New Roman" w:hAnsi="Times New Roman" w:cs="Times New Roman" w:eastAsia="Times New Roman"/>
          <w:sz w:val="31"/>
          <w:szCs w:val="31"/>
          <w:color w:val="A5A5A5"/>
          <w:spacing w:val="-48"/>
          <w:w w:val="107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4"/>
          <w:w w:val="145"/>
          <w:position w:val="13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color w:val="A5A5A5"/>
          <w:spacing w:val="-70"/>
          <w:w w:val="107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0"/>
          <w:w w:val="145"/>
          <w:position w:val="13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6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5"/>
          <w:position w:val="13"/>
        </w:rPr>
        <w:t>:.¡;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56"/>
          <w:position w:val="13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-18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01"/>
          <w:position w:val="13"/>
        </w:rPr>
        <w:t>74)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00"/>
          <w:position w:val="13"/>
        </w:rPr>
        <w:t>4&gt;,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5"/>
        </w:rPr>
        <w:t>AL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5"/>
        </w:rPr>
        <w:t>:AA'to\lll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124"/>
        </w:rPr>
        <w:t>AM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8807" w:space="333"/>
            <w:col w:w="35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9" w:lineRule="exact"/>
        <w:ind w:left="114" w:right="-86"/>
        <w:jc w:val="left"/>
        <w:tabs>
          <w:tab w:pos="6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31"/>
          <w:szCs w:val="31"/>
          <w:color w:val="959595"/>
          <w:spacing w:val="0"/>
          <w:w w:val="128"/>
          <w:position w:val="-15"/>
        </w:rPr>
        <w:t>"</w:t>
      </w:r>
      <w:r>
        <w:rPr>
          <w:rFonts w:ascii="Arial" w:hAnsi="Arial" w:cs="Arial" w:eastAsia="Arial"/>
          <w:sz w:val="31"/>
          <w:szCs w:val="31"/>
          <w:color w:val="959595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31"/>
          <w:szCs w:val="31"/>
          <w:color w:val="959595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29"/>
          <w:position w:val="0"/>
        </w:rPr>
        <w:t>lltl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16"/>
          <w:w w:val="129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92"/>
          <w:position w:val="0"/>
        </w:rPr>
        <w:t>GOIOOIII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92"/>
          <w:position w:val="0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8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15"/>
          <w:w w:val="143"/>
          <w:position w:val="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82"/>
          <w:position w:val="0"/>
        </w:rPr>
        <w:t>11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position w:val="0"/>
        </w:rPr>
        <w:t>U-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2"/>
          <w:position w:val="0"/>
        </w:rPr>
        <w:t>1"1.0.01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9"/>
        <w:jc w:val="left"/>
        <w:tabs>
          <w:tab w:pos="560" w:val="left"/>
          <w:tab w:pos="1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959595"/>
          <w:spacing w:val="0"/>
          <w:w w:val="100"/>
          <w:position w:val="4"/>
        </w:rPr>
        <w:t>,.,</w:t>
      </w:r>
      <w:r>
        <w:rPr>
          <w:rFonts w:ascii="Times New Roman" w:hAnsi="Times New Roman" w:cs="Times New Roman" w:eastAsia="Times New Roman"/>
          <w:sz w:val="30"/>
          <w:szCs w:val="30"/>
          <w:color w:val="959595"/>
          <w:spacing w:val="-57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959595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959595"/>
          <w:spacing w:val="0"/>
          <w:w w:val="100"/>
          <w:position w:val="4"/>
        </w:rPr>
      </w:r>
      <w:r>
        <w:rPr>
          <w:rFonts w:ascii="Arial" w:hAnsi="Arial" w:cs="Arial" w:eastAsia="Arial"/>
          <w:sz w:val="39"/>
          <w:szCs w:val="39"/>
          <w:color w:val="959595"/>
          <w:spacing w:val="0"/>
          <w:w w:val="56"/>
          <w:position w:val="3"/>
        </w:rPr>
        <w:t>.....</w:t>
      </w:r>
      <w:r>
        <w:rPr>
          <w:rFonts w:ascii="Arial" w:hAnsi="Arial" w:cs="Arial" w:eastAsia="Arial"/>
          <w:sz w:val="39"/>
          <w:szCs w:val="39"/>
          <w:color w:val="959595"/>
          <w:spacing w:val="-79"/>
          <w:w w:val="56"/>
          <w:position w:val="3"/>
        </w:rPr>
        <w:t>.</w:t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351"/>
          <w:position w:val="3"/>
        </w:rPr>
        <w:t>,</w:t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12"/>
          <w:position w:val="0"/>
        </w:rPr>
        <w:t>''i.9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8"/>
          <w:w w:val="112"/>
          <w:position w:val="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96"/>
          <w:position w:val="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14"/>
          <w:w w:val="96"/>
          <w:position w:val="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64"/>
          <w:position w:val="0"/>
        </w:rPr>
        <w:t>..CO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w w:val="122"/>
        </w:rPr>
        <w:t>Mit</w:t>
      </w:r>
      <w:r>
        <w:rPr>
          <w:rFonts w:ascii="Arial" w:hAnsi="Arial" w:cs="Arial" w:eastAsia="Arial"/>
          <w:sz w:val="12"/>
          <w:szCs w:val="12"/>
          <w:color w:val="A7A7A7"/>
          <w:spacing w:val="6"/>
          <w:w w:val="122"/>
        </w:rPr>
        <w:t>A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2"/>
        </w:rPr>
        <w:t>l!l.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37" w:lineRule="exact"/>
        <w:ind w:right="82"/>
        <w:jc w:val="righ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4472C3"/>
          <w:spacing w:val="0"/>
          <w:w w:val="129"/>
          <w:position w:val="3"/>
        </w:rPr>
        <w:t>•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6" w:lineRule="exact"/>
        <w:ind w:right="-20"/>
        <w:jc w:val="left"/>
        <w:tabs>
          <w:tab w:pos="1100" w:val="left"/>
          <w:tab w:pos="3520" w:val="left"/>
        </w:tabs>
        <w:rPr>
          <w:rFonts w:ascii="Arial" w:hAnsi="Arial" w:cs="Arial" w:eastAsia="Arial"/>
          <w:sz w:val="37"/>
          <w:szCs w:val="3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2.773895pt;margin-top:-29.225029pt;width:88.873213pt;height:71.815783pt;mso-position-horizontal-relative:page;mso-position-vertical-relative:paragraph;z-index:-6745" type="#_x0000_t202" filled="f" stroked="f">
            <v:textbox inset="0,0,0,0">
              <w:txbxContent>
                <w:p>
                  <w:pPr>
                    <w:spacing w:before="0" w:after="0" w:line="1436" w:lineRule="exact"/>
                    <w:ind w:right="-255"/>
                    <w:jc w:val="left"/>
                    <w:tabs>
                      <w:tab w:pos="1420" w:val="left"/>
                    </w:tabs>
                    <w:rPr>
                      <w:rFonts w:ascii="Times New Roman" w:hAnsi="Times New Roman" w:cs="Times New Roman" w:eastAsia="Times New Roman"/>
                      <w:sz w:val="125"/>
                      <w:szCs w:val="125"/>
                    </w:rPr>
                  </w:pPr>
                  <w:rPr/>
                  <w:r>
                    <w:rPr>
                      <w:rFonts w:ascii="Arial" w:hAnsi="Arial" w:cs="Arial" w:eastAsia="Arial"/>
                      <w:sz w:val="93"/>
                      <w:szCs w:val="93"/>
                      <w:color w:val="A7A7A7"/>
                      <w:spacing w:val="0"/>
                      <w:w w:val="80"/>
                      <w:position w:val="-11"/>
                    </w:rPr>
                    <w:t>.</w:t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7A7A7"/>
                      <w:spacing w:val="0"/>
                      <w:w w:val="100"/>
                      <w:position w:val="-11"/>
                    </w:rPr>
                    <w:tab/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A7A7A7"/>
                      <w:spacing w:val="0"/>
                      <w:w w:val="100"/>
                      <w:position w:val="-1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A7A7A7"/>
                      <w:spacing w:val="0"/>
                      <w:w w:val="100"/>
                      <w:position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5"/>
                      <w:szCs w:val="12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959595"/>
          <w:w w:val="77"/>
          <w:position w:val="10"/>
        </w:rPr>
        <w:t>:w:c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w w:val="78"/>
          <w:position w:val="1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31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0"/>
          <w:position w:val="10"/>
        </w:rPr>
        <w:t>:lE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5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100"/>
          <w:position w:val="10"/>
        </w:rPr>
        <w:t>HA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100"/>
          <w:position w:val="10"/>
        </w:rPr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11"/>
        </w:rPr>
        <w:t>r</w:t>
      </w:r>
      <w:r>
        <w:rPr>
          <w:rFonts w:ascii="Arial" w:hAnsi="Arial" w:cs="Arial" w:eastAsia="Arial"/>
          <w:sz w:val="13"/>
          <w:szCs w:val="13"/>
          <w:color w:val="A7A7A7"/>
          <w:spacing w:val="7"/>
          <w:w w:val="100"/>
          <w:position w:val="11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8"/>
          <w:position w:val="11"/>
        </w:rPr>
        <w:t>CI.IA3&lt;XIN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11"/>
        </w:rPr>
      </w:r>
      <w:r>
        <w:rPr>
          <w:rFonts w:ascii="Arial" w:hAnsi="Arial" w:cs="Arial" w:eastAsia="Arial"/>
          <w:sz w:val="37"/>
          <w:szCs w:val="37"/>
          <w:color w:val="A7A7A7"/>
          <w:spacing w:val="-34"/>
          <w:w w:val="107"/>
          <w:position w:val="-2"/>
        </w:rPr>
        <w:t>"</w:t>
      </w:r>
      <w:r>
        <w:rPr>
          <w:rFonts w:ascii="Arial" w:hAnsi="Arial" w:cs="Arial" w:eastAsia="Arial"/>
          <w:sz w:val="37"/>
          <w:szCs w:val="37"/>
          <w:color w:val="7C7C7C"/>
          <w:spacing w:val="0"/>
          <w:w w:val="123"/>
          <w:position w:val="-2"/>
        </w:rPr>
        <w:t>"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141" w:lineRule="atLeast"/>
        <w:ind w:left="1199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465454pt;margin-top:19.062038pt;width:290.980189pt;height:76.353538pt;mso-position-horizontal-relative:page;mso-position-vertical-relative:paragraph;z-index:-6744" type="#_x0000_t202" filled="f" stroked="f">
            <v:textbox inset="0,0,0,0">
              <w:txbxContent>
                <w:p>
                  <w:pPr>
                    <w:spacing w:before="0" w:after="0" w:line="1527" w:lineRule="exact"/>
                    <w:ind w:right="-269"/>
                    <w:jc w:val="left"/>
                    <w:tabs>
                      <w:tab w:pos="820" w:val="left"/>
                      <w:tab w:pos="4040" w:val="left"/>
                      <w:tab w:pos="5460" w:val="left"/>
                    </w:tabs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118"/>
                      <w:szCs w:val="118"/>
                      <w:color w:val="A7A7A7"/>
                      <w:spacing w:val="9"/>
                      <w:w w:val="66"/>
                      <w:position w:val="27"/>
                    </w:rPr>
                    <w:t>_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B8B8B8"/>
                      <w:spacing w:val="0"/>
                      <w:w w:val="66"/>
                      <w:position w:val="27"/>
                    </w:rPr>
                    <w:t>...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B8B8B8"/>
                      <w:spacing w:val="0"/>
                      <w:w w:val="100"/>
                      <w:position w:val="27"/>
                    </w:rPr>
                    <w:tab/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B8B8B8"/>
                      <w:spacing w:val="0"/>
                      <w:w w:val="100"/>
                      <w:position w:val="27"/>
                    </w:rPr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7A7A7"/>
                      <w:spacing w:val="0"/>
                      <w:w w:val="66"/>
                      <w:position w:val="-11"/>
                    </w:rPr>
                    <w:t>--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7A7A7"/>
                      <w:spacing w:val="0"/>
                      <w:w w:val="66"/>
                      <w:position w:val="-11"/>
                    </w:rPr>
                    <w:t> 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7A7A7"/>
                      <w:spacing w:val="75"/>
                      <w:w w:val="66"/>
                      <w:position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0"/>
                      <w:w w:val="66"/>
                      <w:position w:val="18"/>
                    </w:rPr>
                    <w:t>,...,.,.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38"/>
                      <w:w w:val="66"/>
                      <w:position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0"/>
                      <w:w w:val="100"/>
                      <w:position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0"/>
                      <w:w w:val="100"/>
                      <w:position w:val="18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7"/>
                      <w:spacing w:val="0"/>
                      <w:w w:val="100"/>
                      <w:position w:val="15"/>
                    </w:rPr>
                    <w:t>,.,.,...a,.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7"/>
                      <w:spacing w:val="0"/>
                      <w:w w:val="100"/>
                      <w:position w:val="1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7"/>
                      <w:spacing w:val="0"/>
                      <w:w w:val="100"/>
                      <w:position w:val="15"/>
                    </w:rPr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A7A7A7"/>
                      <w:spacing w:val="0"/>
                      <w:w w:val="101"/>
                      <w:position w:val="-8"/>
                    </w:rPr>
                    <w:t>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0"/>
          <w:w w:val="62"/>
        </w:rPr>
        <w:t>.......,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-20" w:bottom="280" w:left="920" w:right="940"/>
          <w:headerReference w:type="odd" r:id="rId319"/>
          <w:footerReference w:type="odd" r:id="rId320"/>
          <w:pgSz w:w="15860" w:h="12260" w:orient="landscape"/>
          <w:cols w:num="4" w:equalWidth="0">
            <w:col w:w="2324" w:space="3065"/>
            <w:col w:w="1939" w:space="219"/>
            <w:col w:w="461" w:space="4"/>
            <w:col w:w="5988"/>
          </w:cols>
        </w:sectPr>
      </w:pPr>
      <w:rPr/>
    </w:p>
    <w:p>
      <w:pPr>
        <w:spacing w:before="0" w:after="0" w:line="349" w:lineRule="atLeast"/>
        <w:ind w:left="7532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11"/>
        </w:rPr>
        <w:t>bo'lllD«Kr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38"/>
          <w:w w:val="11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1"/>
        </w:rPr>
        <w:t>")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1"/>
        </w:rPr>
        <w:t>,'ll!N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28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88"/>
          <w:position w:val="1"/>
        </w:rPr>
        <w:t>"111(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87"/>
          <w:position w:val="1"/>
        </w:rPr>
        <w:t>'o1t'XIIII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7"/>
          <w:w w:val="88"/>
          <w:position w:val="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19"/>
          <w:w w:val="255"/>
          <w:position w:val="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7"/>
          <w:position w:val="1"/>
        </w:rPr>
        <w:t>.WIJA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0" w:after="0" w:line="140" w:lineRule="exact"/>
        <w:ind w:left="7547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7"/>
          <w:position w:val="-2"/>
        </w:rPr>
        <w:t>""ll'l.'Nl'OS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4"/>
          <w:position w:val="0"/>
        </w:rPr>
        <w:t>APT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4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8"/>
          <w:position w:val="0"/>
        </w:rPr>
        <w:t>M.IAC'CMl"'O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7513" w:right="533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94"/>
          <w:position w:val="1"/>
        </w:rPr>
        <w:t>P(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94"/>
          <w:position w:val="1"/>
        </w:rPr>
        <w:t>lll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94"/>
          <w:position w:val="1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94"/>
          <w:position w:val="1"/>
        </w:rPr>
        <w:t>:l'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94"/>
          <w:position w:val="1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94"/>
          <w:position w:val="1"/>
        </w:rPr>
        <w:t>lll;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13"/>
          <w:w w:val="194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27"/>
          <w:position w:val="1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9" w:after="0" w:line="264" w:lineRule="auto"/>
        <w:ind w:left="7547" w:right="5215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47"/>
        </w:rPr>
        <w:t>.t.e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"/>
          <w:w w:val="14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47"/>
        </w:rPr>
        <w:t>AM'J.A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4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I'OtAIU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6"/>
        </w:rPr>
        <w:t>liOllt.li..IAI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3"/>
        </w:rPr>
        <w:t>INLOSIIJOA.US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22" w:lineRule="exact"/>
        <w:ind w:left="7501" w:right="518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7A7A7"/>
          <w:w w:val="124"/>
          <w:position w:val="1"/>
        </w:rPr>
        <w:t>QOJJ:D,W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-20"/>
          <w:w w:val="125"/>
          <w:position w:val="1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5"/>
          <w:w w:val="151"/>
          <w:position w:val="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-3"/>
          <w:w w:val="125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50"/>
          <w:position w:val="1"/>
        </w:rPr>
        <w:t>.;e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5"/>
          <w:w w:val="151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37"/>
          <w:position w:val="1"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36"/>
          <w:position w:val="1"/>
        </w:rPr>
        <w:t>DI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7514" w:right="5189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441.327789pt;margin-top:6.102186pt;width:.1pt;height:11.442627pt;mso-position-horizontal-relative:page;mso-position-vertical-relative:paragraph;z-index:-6749" coordorigin="8827,122" coordsize="2,229">
            <v:shape style="position:absolute;left:8827;top:122;width:2;height:229" coordorigin="8827,122" coordsize="0,229" path="m8827,351l8827,122e" filled="f" stroked="t" strokeweight="4.261600pt" strokecolor="#E8E8E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959595"/>
          <w:w w:val="128"/>
        </w:rPr>
        <w:t>.11'tEN:X</w:t>
      </w:r>
      <w:r>
        <w:rPr>
          <w:rFonts w:ascii="Times New Roman" w:hAnsi="Times New Roman" w:cs="Times New Roman" w:eastAsia="Times New Roman"/>
          <w:sz w:val="11"/>
          <w:szCs w:val="11"/>
          <w:color w:val="959595"/>
          <w:spacing w:val="-6"/>
          <w:w w:val="128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B8B8B8"/>
          <w:spacing w:val="0"/>
          <w:w w:val="95"/>
        </w:rPr>
        <w:t>ó</w:t>
      </w:r>
      <w:r>
        <w:rPr>
          <w:rFonts w:ascii="Times New Roman" w:hAnsi="Times New Roman" w:cs="Times New Roman" w:eastAsia="Times New Roman"/>
          <w:sz w:val="11"/>
          <w:szCs w:val="11"/>
          <w:color w:val="B8B8B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59595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1"/>
          <w:szCs w:val="11"/>
          <w:color w:val="959595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4"/>
        </w:rPr>
        <w:t>A..rt</w:t>
      </w:r>
      <w:r>
        <w:rPr>
          <w:rFonts w:ascii="Arial" w:hAnsi="Arial" w:cs="Arial" w:eastAsia="Arial"/>
          <w:sz w:val="13"/>
          <w:szCs w:val="13"/>
          <w:color w:val="A7A7A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66"/>
        </w:rPr>
        <w:t>wo-.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9" w:lineRule="exact"/>
        <w:ind w:left="7601" w:right="5911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A7A7A7"/>
          <w:w w:val="204"/>
          <w:position w:val="-1"/>
        </w:rPr>
        <w:t>:s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2"/>
          <w:w w:val="204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67"/>
          <w:position w:val="-1"/>
        </w:rPr>
        <w:t>;a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4" w:lineRule="atLeast"/>
        <w:ind w:left="7532" w:right="-20"/>
        <w:jc w:val="left"/>
        <w:tabs>
          <w:tab w:pos="11540" w:val="left"/>
        </w:tabs>
        <w:rPr>
          <w:rFonts w:ascii="Courier New" w:hAnsi="Courier New" w:cs="Courier New" w:eastAsia="Courier New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w w:val="112"/>
        </w:rPr>
        <w:t>IIJ.IA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111"/>
        </w:rPr>
        <w:t>&amp;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Sli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  <w:t>IIA</w:t>
      </w:r>
      <w:r>
        <w:rPr>
          <w:rFonts w:ascii="Arial" w:hAnsi="Arial" w:cs="Arial" w:eastAsia="Arial"/>
          <w:sz w:val="13"/>
          <w:szCs w:val="13"/>
          <w:color w:val="A7A7A7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</w:r>
      <w:r>
        <w:rPr>
          <w:rFonts w:ascii="Courier New" w:hAnsi="Courier New" w:cs="Courier New" w:eastAsia="Courier New"/>
          <w:sz w:val="14"/>
          <w:szCs w:val="14"/>
          <w:color w:val="A7A7A7"/>
          <w:spacing w:val="0"/>
          <w:w w:val="100"/>
          <w:position w:val="6"/>
        </w:rPr>
        <w:t>Wll</w:t>
      </w:r>
      <w:r>
        <w:rPr>
          <w:rFonts w:ascii="Courier New" w:hAnsi="Courier New" w:cs="Courier New" w:eastAsia="Courier New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</w:sectPr>
      </w:pPr>
      <w:rPr/>
    </w:p>
    <w:p>
      <w:pPr>
        <w:spacing w:before="0" w:after="0" w:line="187" w:lineRule="exact"/>
        <w:ind w:left="654" w:right="-90"/>
        <w:jc w:val="left"/>
        <w:tabs>
          <w:tab w:pos="4340" w:val="left"/>
        </w:tabs>
        <w:rPr>
          <w:rFonts w:ascii="Arial" w:hAnsi="Arial" w:cs="Arial" w:eastAsia="Arial"/>
          <w:sz w:val="33"/>
          <w:szCs w:val="3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5.952477pt;width:23.072401pt;height:15pt;mso-position-horizontal-relative:page;mso-position-vertical-relative:paragraph;z-index:-6743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7"/>
                      <w:spacing w:val="0"/>
                      <w:w w:val="87"/>
                    </w:rPr>
                    <w:t>''",.,.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70105pt;margin-top:-24.741545pt;width:8.41pt;height:29pt;mso-position-horizontal-relative:page;mso-position-vertical-relative:paragraph;z-index:-6733" type="#_x0000_t202" filled="f" stroked="f">
            <v:textbox inset="0,0,0,0">
              <w:txbxContent>
                <w:p>
                  <w:pPr>
                    <w:spacing w:before="0" w:after="0" w:line="580" w:lineRule="exact"/>
                    <w:ind w:right="-127"/>
                    <w:jc w:val="left"/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color w:val="A7A7A7"/>
                      <w:spacing w:val="0"/>
                      <w:w w:val="5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36"/>
          <w:position w:val="16"/>
        </w:rPr>
        <w:t>n!lltllt"-I·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36"/>
          <w:position w:val="16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36"/>
          <w:position w:val="16"/>
        </w:rPr>
        <w:t>·Ul'MU&lt;I</w:t>
      </w:r>
      <w:r>
        <w:rPr>
          <w:rFonts w:ascii="Arial" w:hAnsi="Arial" w:cs="Arial" w:eastAsia="Arial"/>
          <w:sz w:val="13"/>
          <w:szCs w:val="13"/>
          <w:color w:val="A7A7A7"/>
          <w:spacing w:val="-13"/>
          <w:w w:val="136"/>
          <w:position w:val="16"/>
        </w:rPr>
        <w:t>I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72"/>
          <w:position w:val="16"/>
        </w:rPr>
        <w:t>..</w:t>
      </w:r>
      <w:r>
        <w:rPr>
          <w:rFonts w:ascii="Arial" w:hAnsi="Arial" w:cs="Arial" w:eastAsia="Arial"/>
          <w:sz w:val="13"/>
          <w:szCs w:val="13"/>
          <w:color w:val="A7A7A7"/>
          <w:spacing w:val="-6"/>
          <w:w w:val="172"/>
          <w:position w:val="16"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-17"/>
          <w:w w:val="172"/>
          <w:position w:val="16"/>
        </w:rPr>
        <w:t>.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362"/>
          <w:position w:val="16"/>
        </w:rPr>
        <w:t>I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100"/>
          <w:position w:val="16"/>
        </w:rPr>
        <w:tab/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100"/>
          <w:position w:val="16"/>
        </w:rPr>
      </w:r>
      <w:r>
        <w:rPr>
          <w:rFonts w:ascii="Arial" w:hAnsi="Arial" w:cs="Arial" w:eastAsia="Arial"/>
          <w:sz w:val="33"/>
          <w:szCs w:val="33"/>
          <w:color w:val="A7A7A7"/>
          <w:spacing w:val="0"/>
          <w:w w:val="109"/>
          <w:position w:val="3"/>
        </w:rPr>
        <w:t>"'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79" w:lineRule="exact"/>
        <w:ind w:left="99"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258"/>
          <w:position w:val="18"/>
        </w:rPr>
        <w:t>lA""'V'll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18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18"/>
        </w:rPr>
      </w:r>
      <w:r>
        <w:rPr>
          <w:rFonts w:ascii="Arial" w:hAnsi="Arial" w:cs="Arial" w:eastAsia="Arial"/>
          <w:sz w:val="76"/>
          <w:szCs w:val="76"/>
          <w:color w:val="A7A7A7"/>
          <w:spacing w:val="-171"/>
          <w:w w:val="57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5"/>
          <w:position w:val="2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"/>
          <w:w w:val="104"/>
          <w:position w:val="20"/>
        </w:rPr>
        <w:t>: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79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"/>
          <w:w w:val="104"/>
          <w:position w:val="2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80"/>
          <w:w w:val="68"/>
          <w:position w:val="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5"/>
          <w:position w:val="2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2"/>
          <w:w w:val="104"/>
          <w:position w:val="2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51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4"/>
          <w:w w:val="104"/>
          <w:position w:val="2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90"/>
          <w:w w:val="104"/>
          <w:position w:val="2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0"/>
          <w:w w:val="68"/>
          <w:position w:val="6"/>
        </w:rPr>
        <w:t>,.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78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"/>
          <w:w w:val="104"/>
          <w:position w:val="2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79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58"/>
          <w:w w:val="105"/>
          <w:position w:val="20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0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80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4"/>
          <w:position w:val="2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4"/>
          <w:w w:val="104"/>
          <w:position w:val="2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-61"/>
          <w:w w:val="68"/>
          <w:position w:val="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4"/>
          <w:position w:val="2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4"/>
          <w:w w:val="100"/>
          <w:position w:val="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0"/>
          <w:w w:val="68"/>
          <w:position w:val="6"/>
        </w:rPr>
        <w:t>..,.,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1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.138792pt;width:24.701528pt;height:19pt;mso-position-horizontal-relative:page;mso-position-vertical-relative:paragraph;z-index:-6742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40"/>
                      <w:w w:val="66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23"/>
                      <w:w w:val="66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29"/>
                      <w:w w:val="66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35"/>
                      <w:w w:val="66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38"/>
                      <w:w w:val="66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7"/>
                      <w:w w:val="66"/>
                    </w:rPr>
                    <w:t>'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A7A7A7"/>
          <w:w w:val="106"/>
          <w:position w:val="1"/>
        </w:rPr>
        <w:t>PCIItCIN'J1,:Al...C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spacing w:val="2"/>
          <w:w w:val="106"/>
          <w:position w:val="1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spacing w:val="0"/>
          <w:w w:val="550"/>
          <w:position w:val="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562" w:lineRule="exact"/>
        <w:ind w:left="15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53"/>
          <w:szCs w:val="53"/>
          <w:color w:val="A7A7A7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35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14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19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0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96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-21"/>
          <w:w w:val="169"/>
          <w:position w:val="17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19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0"/>
          <w:w w:val="53"/>
          <w:position w:val="-2"/>
        </w:rPr>
        <w:t>...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18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0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26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color w:val="A7A7A7"/>
          <w:spacing w:val="-4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0"/>
          <w:w w:val="169"/>
          <w:position w:val="17"/>
        </w:rPr>
        <w:t>,.,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8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2.713348pt;margin-top:1.377738pt;width:329.802007pt;height:36.371697pt;mso-position-horizontal-relative:page;mso-position-vertical-relative:paragraph;z-index:-6741" type="#_x0000_t202" filled="f" stroked="f">
            <v:textbox inset="0,0,0,0">
              <w:txbxContent>
                <w:p>
                  <w:pPr>
                    <w:spacing w:before="0" w:after="0" w:line="727" w:lineRule="exact"/>
                    <w:ind w:right="-149"/>
                    <w:jc w:val="left"/>
                    <w:tabs>
                      <w:tab w:pos="4660" w:val="left"/>
                      <w:tab w:pos="5420" w:val="left"/>
                      <w:tab w:pos="6380" w:val="left"/>
                    </w:tabs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0"/>
                      <w:w w:val="56"/>
                      <w:position w:val="9"/>
                    </w:rPr>
                    <w:t>,..,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A7A7A7"/>
                      <w:spacing w:val="-32"/>
                      <w:w w:val="56"/>
                      <w:position w:val="9"/>
                    </w:rPr>
                    <w:t>.</w:t>
                  </w:r>
                  <w:r>
                    <w:rPr>
                      <w:rFonts w:ascii="Arial" w:hAnsi="Arial" w:cs="Arial" w:eastAsia="Arial"/>
                      <w:sz w:val="61"/>
                      <w:szCs w:val="61"/>
                      <w:color w:val="A7A7A7"/>
                      <w:spacing w:val="0"/>
                      <w:w w:val="56"/>
                      <w:position w:val="9"/>
                    </w:rPr>
                    <w:t>..</w:t>
                  </w:r>
                  <w:r>
                    <w:rPr>
                      <w:rFonts w:ascii="Arial" w:hAnsi="Arial" w:cs="Arial" w:eastAsia="Arial"/>
                      <w:sz w:val="61"/>
                      <w:szCs w:val="61"/>
                      <w:color w:val="A7A7A7"/>
                      <w:spacing w:val="-39"/>
                      <w:w w:val="56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61"/>
                      <w:szCs w:val="61"/>
                      <w:color w:val="A7A7A7"/>
                      <w:spacing w:val="0"/>
                      <w:w w:val="100"/>
                      <w:position w:val="9"/>
                    </w:rPr>
                    <w:tab/>
                  </w:r>
                  <w:r>
                    <w:rPr>
                      <w:rFonts w:ascii="Arial" w:hAnsi="Arial" w:cs="Arial" w:eastAsia="Arial"/>
                      <w:sz w:val="61"/>
                      <w:szCs w:val="61"/>
                      <w:color w:val="A7A7A7"/>
                      <w:spacing w:val="0"/>
                      <w:w w:val="100"/>
                      <w:position w:val="9"/>
                    </w:rPr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A7A7A7"/>
                      <w:spacing w:val="-20"/>
                      <w:w w:val="56"/>
                      <w:position w:val="-5"/>
                    </w:rPr>
                    <w:t>.</w:t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A7A7A7"/>
                      <w:spacing w:val="0"/>
                      <w:w w:val="56"/>
                      <w:position w:val="-5"/>
                    </w:rPr>
                    <w:t>.</w:t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A7A7A7"/>
                      <w:spacing w:val="0"/>
                      <w:w w:val="100"/>
                      <w:position w:val="-5"/>
                    </w:rPr>
                    <w:tab/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A7A7A7"/>
                      <w:spacing w:val="0"/>
                      <w:w w:val="100"/>
                      <w:position w:val="-5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A7A7A7"/>
                      <w:spacing w:val="0"/>
                      <w:w w:val="56"/>
                      <w:position w:val="9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A7A7A7"/>
                      <w:spacing w:val="0"/>
                      <w:w w:val="100"/>
                      <w:position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A7A7A7"/>
                      <w:spacing w:val="0"/>
                      <w:w w:val="100"/>
                      <w:position w:val="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7A7A7"/>
                      <w:spacing w:val="0"/>
                      <w:w w:val="73"/>
                      <w:position w:val="16"/>
                    </w:rPr>
                    <w:t>.,,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8"/>
          <w:position w:val="-5"/>
        </w:rPr>
        <w:t>OC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8"/>
          <w:position w:val="-5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8"/>
          <w:position w:val="-5"/>
        </w:rPr>
        <w:t>-..:t»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9"/>
          <w:position w:val="-5"/>
        </w:rPr>
        <w:t>(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8"/>
          <w:position w:val="-5"/>
        </w:rPr>
        <w:t>DI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  <w:cols w:num="2" w:equalWidth="0">
            <w:col w:w="4553" w:space="2979"/>
            <w:col w:w="6468"/>
          </w:cols>
        </w:sectPr>
      </w:pPr>
      <w:rPr/>
    </w:p>
    <w:p>
      <w:pPr>
        <w:spacing w:before="2" w:after="0" w:line="334" w:lineRule="exact"/>
        <w:ind w:left="7490" w:right="5194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70105pt;margin-top:3.608334pt;width:8.41pt;height:29pt;mso-position-horizontal-relative:page;mso-position-vertical-relative:paragraph;z-index:-6732" type="#_x0000_t202" filled="f" stroked="f">
            <v:textbox inset="0,0,0,0">
              <w:txbxContent>
                <w:p>
                  <w:pPr>
                    <w:spacing w:before="0" w:after="0" w:line="580" w:lineRule="exact"/>
                    <w:ind w:right="-127"/>
                    <w:jc w:val="left"/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color w:val="A7A7A7"/>
                      <w:spacing w:val="0"/>
                      <w:w w:val="5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-67"/>
          <w:w w:val="118"/>
          <w:position w:val="6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0"/>
          <w:w w:val="76"/>
          <w:position w:val="-5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73"/>
          <w:w w:val="76"/>
          <w:position w:val="-5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-2"/>
          <w:w w:val="118"/>
          <w:position w:val="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-50"/>
          <w:w w:val="118"/>
          <w:position w:val="6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32"/>
          <w:w w:val="76"/>
          <w:position w:val="-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-136"/>
          <w:w w:val="118"/>
          <w:position w:val="6"/>
        </w:rPr>
        <w:t>A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0"/>
          <w:w w:val="76"/>
          <w:position w:val="-5"/>
        </w:rPr>
        <w:t>,.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59"/>
          <w:w w:val="76"/>
          <w:position w:val="-5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-7"/>
          <w:w w:val="117"/>
          <w:position w:val="6"/>
        </w:rPr>
        <w:t>l</w:t>
      </w:r>
      <w:r>
        <w:rPr>
          <w:rFonts w:ascii="Times New Roman" w:hAnsi="Times New Roman" w:cs="Times New Roman" w:eastAsia="Times New Roman"/>
          <w:sz w:val="33"/>
          <w:szCs w:val="33"/>
          <w:color w:val="A7A7A7"/>
          <w:spacing w:val="-68"/>
          <w:w w:val="76"/>
          <w:position w:val="-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117"/>
          <w:position w:val="6"/>
        </w:rPr>
        <w:t>"'i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-3"/>
          <w:w w:val="117"/>
          <w:position w:val="6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1"/>
          <w:w w:val="144"/>
          <w:position w:val="6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175"/>
          <w:position w:val="6"/>
        </w:rPr>
        <w:t>•,.•·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" w:lineRule="exact"/>
        <w:ind w:left="654" w:right="-20"/>
        <w:jc w:val="left"/>
        <w:tabs>
          <w:tab w:pos="4340" w:val="left"/>
          <w:tab w:pos="6200" w:val="left"/>
          <w:tab w:pos="7100" w:val="left"/>
          <w:tab w:pos="7580" w:val="left"/>
          <w:tab w:pos="912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1.407929pt;width:56.200963pt;height:41.5pt;mso-position-horizontal-relative:page;mso-position-vertical-relative:paragraph;z-index:-6740" type="#_x0000_t202" filled="f" stroked="f">
            <v:textbox inset="0,0,0,0">
              <w:txbxContent>
                <w:p>
                  <w:pPr>
                    <w:spacing w:before="0" w:after="0" w:line="830" w:lineRule="exact"/>
                    <w:ind w:right="-164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959595"/>
                      <w:spacing w:val="-28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959595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959595"/>
                      <w:spacing w:val="-7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959595"/>
                      <w:spacing w:val="0"/>
                      <w:w w:val="10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3"/>
          <w:position w:val="-18"/>
        </w:rPr>
        <w:t>Uta·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3"/>
          <w:position w:val="-18"/>
        </w:rPr>
        <w:t>(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3"/>
          <w:position w:val="-18"/>
        </w:rPr>
        <w:t>UI</w:t>
      </w:r>
      <w:r>
        <w:rPr>
          <w:rFonts w:ascii="Arial" w:hAnsi="Arial" w:cs="Arial" w:eastAsia="Arial"/>
          <w:sz w:val="12"/>
          <w:szCs w:val="12"/>
          <w:color w:val="A7A7A7"/>
          <w:spacing w:val="1"/>
          <w:w w:val="193"/>
          <w:position w:val="-18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3"/>
          <w:position w:val="-18"/>
        </w:rPr>
        <w:t>))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3"/>
          <w:position w:val="-18"/>
        </w:rPr>
        <w:t>IJI•tot</w:t>
      </w:r>
      <w:r>
        <w:rPr>
          <w:rFonts w:ascii="Arial" w:hAnsi="Arial" w:cs="Arial" w:eastAsia="Arial"/>
          <w:sz w:val="12"/>
          <w:szCs w:val="12"/>
          <w:color w:val="A7A7A7"/>
          <w:spacing w:val="1"/>
          <w:w w:val="193"/>
          <w:position w:val="-18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3"/>
          <w:position w:val="-18"/>
        </w:rPr>
        <w:t>t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position w:val="-18"/>
        </w:rPr>
        <w:tab/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position w:val="-18"/>
        </w:rPr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33"/>
        </w:rPr>
        <w:t>"'</w:t>
      </w:r>
      <w:r>
        <w:rPr>
          <w:rFonts w:ascii="Arial" w:hAnsi="Arial" w:cs="Arial" w:eastAsia="Arial"/>
          <w:sz w:val="34"/>
          <w:szCs w:val="34"/>
          <w:color w:val="A7A7A7"/>
          <w:spacing w:val="-83"/>
          <w:w w:val="100"/>
          <w:position w:val="-33"/>
        </w:rPr>
        <w:t> </w:t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33"/>
        </w:rPr>
        <w:tab/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33"/>
        </w:rPr>
      </w:r>
      <w:r>
        <w:rPr>
          <w:rFonts w:ascii="Courier New" w:hAnsi="Courier New" w:cs="Courier New" w:eastAsia="Courier New"/>
          <w:sz w:val="39"/>
          <w:szCs w:val="39"/>
          <w:color w:val="B8B8B8"/>
          <w:spacing w:val="0"/>
          <w:w w:val="64"/>
          <w:position w:val="-23"/>
        </w:rPr>
        <w:t>••</w:t>
      </w:r>
      <w:r>
        <w:rPr>
          <w:rFonts w:ascii="Courier New" w:hAnsi="Courier New" w:cs="Courier New" w:eastAsia="Courier New"/>
          <w:sz w:val="39"/>
          <w:szCs w:val="39"/>
          <w:color w:val="B8B8B8"/>
          <w:spacing w:val="0"/>
          <w:w w:val="100"/>
          <w:position w:val="-23"/>
        </w:rPr>
        <w:tab/>
      </w:r>
      <w:r>
        <w:rPr>
          <w:rFonts w:ascii="Courier New" w:hAnsi="Courier New" w:cs="Courier New" w:eastAsia="Courier New"/>
          <w:sz w:val="39"/>
          <w:szCs w:val="39"/>
          <w:color w:val="B8B8B8"/>
          <w:spacing w:val="0"/>
          <w:w w:val="100"/>
          <w:position w:val="-23"/>
        </w:rPr>
      </w:r>
      <w:r>
        <w:rPr>
          <w:rFonts w:ascii="Arial" w:hAnsi="Arial" w:cs="Arial" w:eastAsia="Arial"/>
          <w:sz w:val="31"/>
          <w:szCs w:val="31"/>
          <w:color w:val="A7A7A7"/>
          <w:spacing w:val="0"/>
          <w:w w:val="100"/>
          <w:position w:val="-30"/>
        </w:rPr>
        <w:t>""</w:t>
      </w:r>
      <w:r>
        <w:rPr>
          <w:rFonts w:ascii="Arial" w:hAnsi="Arial" w:cs="Arial" w:eastAsia="Arial"/>
          <w:sz w:val="31"/>
          <w:szCs w:val="31"/>
          <w:color w:val="A7A7A7"/>
          <w:spacing w:val="-66"/>
          <w:w w:val="100"/>
          <w:position w:val="-30"/>
        </w:rPr>
        <w:t> </w:t>
      </w:r>
      <w:r>
        <w:rPr>
          <w:rFonts w:ascii="Arial" w:hAnsi="Arial" w:cs="Arial" w:eastAsia="Arial"/>
          <w:sz w:val="31"/>
          <w:szCs w:val="31"/>
          <w:color w:val="A7A7A7"/>
          <w:spacing w:val="0"/>
          <w:w w:val="100"/>
          <w:position w:val="-30"/>
        </w:rPr>
        <w:tab/>
      </w:r>
      <w:r>
        <w:rPr>
          <w:rFonts w:ascii="Arial" w:hAnsi="Arial" w:cs="Arial" w:eastAsia="Arial"/>
          <w:sz w:val="31"/>
          <w:szCs w:val="31"/>
          <w:color w:val="A7A7A7"/>
          <w:spacing w:val="0"/>
          <w:w w:val="100"/>
          <w:position w:val="-30"/>
        </w:rPr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48"/>
          <w:position w:val="-17"/>
        </w:rPr>
        <w:t>&amp;!110-ltfii&amp;A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position w:val="-17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position w:val="-17"/>
        </w:rPr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94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103"/>
          <w:w w:val="67"/>
          <w:position w:val="-26"/>
        </w:rPr>
        <w:t>_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0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58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32"/>
          <w:w w:val="67"/>
          <w:position w:val="-26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47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43"/>
          <w:w w:val="67"/>
          <w:position w:val="-26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35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53"/>
          <w:w w:val="67"/>
          <w:position w:val="-26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23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64"/>
          <w:w w:val="67"/>
          <w:position w:val="-26"/>
        </w:rPr>
        <w:t>,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11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0"/>
          <w:w w:val="67"/>
          <w:position w:val="-26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-94"/>
          <w:w w:val="53"/>
          <w:position w:val="-2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3"/>
          <w:w w:val="67"/>
          <w:position w:val="-26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0"/>
          <w:w w:val="67"/>
          <w:position w:val="-26"/>
        </w:rPr>
        <w:t>..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70"/>
          <w:w w:val="67"/>
          <w:position w:val="-26"/>
        </w:rPr>
        <w:t>,</w:t>
      </w:r>
      <w:r>
        <w:rPr>
          <w:rFonts w:ascii="Times New Roman" w:hAnsi="Times New Roman" w:cs="Times New Roman" w:eastAsia="Times New Roman"/>
          <w:sz w:val="42"/>
          <w:szCs w:val="42"/>
          <w:color w:val="A7A7A7"/>
          <w:spacing w:val="13"/>
          <w:w w:val="53"/>
          <w:position w:val="-27"/>
        </w:rPr>
        <w:t>'</w:t>
      </w:r>
      <w:r>
        <w:rPr>
          <w:rFonts w:ascii="Times New Roman" w:hAnsi="Times New Roman" w:cs="Times New Roman" w:eastAsia="Times New Roman"/>
          <w:sz w:val="38"/>
          <w:szCs w:val="38"/>
          <w:color w:val="A7A7A7"/>
          <w:spacing w:val="-12"/>
          <w:w w:val="67"/>
          <w:position w:val="-26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</w:sectPr>
      </w:pPr>
      <w:rPr/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0"/>
          <w:w w:val="181"/>
        </w:rPr>
        <w:t>.clTA"Jaa.lJ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55" w:lineRule="exact"/>
        <w:ind w:right="755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A7A7A7"/>
          <w:spacing w:val="-16"/>
          <w:w w:val="83"/>
        </w:rPr>
        <w:t>"</w:t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83"/>
        </w:rPr>
        <w:t>"""</w:t>
      </w:r>
      <w:r>
        <w:rPr>
          <w:rFonts w:ascii="Arial" w:hAnsi="Arial" w:cs="Arial" w:eastAsia="Arial"/>
          <w:sz w:val="34"/>
          <w:szCs w:val="34"/>
          <w:color w:val="A7A7A7"/>
          <w:spacing w:val="-34"/>
          <w:w w:val="83"/>
        </w:rPr>
        <w:t>'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\I..CA.'IftAIII.LAIJIJ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  <w:cols w:num="2" w:equalWidth="0">
            <w:col w:w="8752" w:space="383"/>
            <w:col w:w="4865"/>
          </w:cols>
        </w:sectPr>
      </w:pPr>
      <w:rPr/>
    </w:p>
    <w:p>
      <w:pPr>
        <w:spacing w:before="0" w:after="0" w:line="143" w:lineRule="exact"/>
        <w:ind w:left="7516" w:right="5833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w w:val="164"/>
        </w:rPr>
        <w:t>..aJ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5"/>
          <w:w w:val="165"/>
        </w:rPr>
        <w:t>O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21"/>
        </w:rPr>
        <w:t>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3" w:after="0" w:line="164" w:lineRule="exact"/>
        <w:ind w:left="7547" w:right="5128" w:firstLine="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6"/>
          <w:szCs w:val="16"/>
          <w:color w:val="A7A7A7"/>
          <w:spacing w:val="0"/>
          <w:w w:val="137"/>
        </w:rPr>
        <w:t>-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37"/>
        </w:rPr>
        <w:t> 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36"/>
        </w:rPr>
        <w:t>..IINT</w:t>
      </w:r>
      <w:r>
        <w:rPr>
          <w:rFonts w:ascii="Arial" w:hAnsi="Arial" w:cs="Arial" w:eastAsia="Arial"/>
          <w:sz w:val="16"/>
          <w:szCs w:val="16"/>
          <w:color w:val="A7A7A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04"/>
        </w:rPr>
        <w:t>JaASII.»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6"/>
        </w:rPr>
        <w:t>LO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6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6"/>
        </w:rPr>
        <w:t>HOGAiWS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24" w:lineRule="exact"/>
        <w:ind w:left="7570" w:right="513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750244pt;margin-top:3.24780pt;width:326.230522pt;height:32pt;mso-position-horizontal-relative:page;mso-position-vertical-relative:paragraph;z-index:-6739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tabs>
                      <w:tab w:pos="1020" w:val="left"/>
                      <w:tab w:pos="1600" w:val="left"/>
                      <w:tab w:pos="6200" w:val="left"/>
                    </w:tabs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959595"/>
                      <w:spacing w:val="0"/>
                      <w:w w:val="53"/>
                      <w:position w:val="-2"/>
                    </w:rPr>
                    <w:t>...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959595"/>
                      <w:spacing w:val="-59"/>
                      <w:w w:val="53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959595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959595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7A7A7"/>
                      <w:spacing w:val="0"/>
                      <w:w w:val="53"/>
                      <w:position w:val="0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7A7A7"/>
                      <w:spacing w:val="-80"/>
                      <w:w w:val="53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7A7A7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A7A7A7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A7A7A7"/>
                      <w:spacing w:val="0"/>
                      <w:w w:val="53"/>
                      <w:position w:val="0"/>
                    </w:rPr>
                    <w:t>.......</w:t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A7A7A7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A7A7A7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A7A7A7"/>
                      <w:spacing w:val="0"/>
                      <w:w w:val="53"/>
                      <w:position w:val="3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84"/>
          <w:position w:val="-2"/>
        </w:rPr>
        <w:t>..::OS!fJI'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18" w:lineRule="exact"/>
        <w:ind w:left="7403" w:right="5221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159.369415pt;margin-top:17.553810pt;width:.1pt;height:8.750245pt;mso-position-horizontal-relative:page;mso-position-vertical-relative:paragraph;z-index:-6747" coordorigin="3187,351" coordsize="2,175">
            <v:shape style="position:absolute;left:3187;top:351;width:2;height:175" coordorigin="3187,351" coordsize="0,175" path="m3187,526l3187,351e" filled="f" stroked="t" strokeweight="3.56125pt" strokecolor="#E8E8E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145"/>
          <w:w w:val="167"/>
          <w:position w:val="10"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0"/>
          <w:w w:val="69"/>
          <w:position w:val="-1"/>
        </w:rPr>
        <w:t>,,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-55"/>
          <w:w w:val="69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27"/>
          <w:w w:val="166"/>
          <w:position w:val="1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-65"/>
          <w:w w:val="134"/>
          <w:position w:val="10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-21"/>
          <w:w w:val="69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27"/>
          <w:w w:val="113"/>
          <w:position w:val="10"/>
        </w:rPr>
        <w:t>•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-40"/>
          <w:w w:val="69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13"/>
          <w:w w:val="113"/>
          <w:position w:val="10"/>
        </w:rPr>
        <w:t>f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-62"/>
          <w:w w:val="69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1"/>
          <w:w w:val="112"/>
          <w:position w:val="1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-78"/>
          <w:w w:val="113"/>
          <w:position w:val="1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0"/>
          <w:w w:val="69"/>
          <w:position w:val="-1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-6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10"/>
        </w:rPr>
        <w:t>XII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6"/>
          <w:w w:val="83"/>
          <w:position w:val="1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224"/>
          <w:position w:val="10"/>
        </w:rPr>
        <w:t>•'k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22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25"/>
          <w:w w:val="224"/>
          <w:position w:val="1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199"/>
          <w:position w:val="10"/>
        </w:rPr>
        <w:t>'•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left="129" w:right="-20"/>
        <w:jc w:val="left"/>
        <w:tabs>
          <w:tab w:pos="660" w:val="left"/>
          <w:tab w:pos="6860" w:val="left"/>
          <w:tab w:pos="9120" w:val="left"/>
          <w:tab w:pos="1154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145.62796pt;margin-top:1.661839pt;width:.1pt;height:8.750245pt;mso-position-horizontal-relative:page;mso-position-vertical-relative:paragraph;z-index:-6748" coordorigin="2913,33" coordsize="2,175">
            <v:shape style="position:absolute;left:2913;top:33;width:2;height:175" coordorigin="2913,33" coordsize="0,175" path="m2913,208l2913,33e" filled="f" stroked="t" strokeweight="2.61082pt" strokecolor="#E8E8E8">
              <v:path arrowok="t"/>
            </v:shape>
          </v:group>
          <w10:wrap type="none"/>
        </w:pict>
      </w:r>
      <w:r>
        <w:rPr/>
        <w:pict>
          <v:group style="position:absolute;margin-left:554.464417pt;margin-top:8.387115pt;width:.1pt;height:8.867676pt;mso-position-horizontal-relative:page;mso-position-vertical-relative:paragraph;z-index:-6746" coordorigin="11089,168" coordsize="2,177">
            <v:shape style="position:absolute;left:11089;top:168;width:2;height:177" coordorigin="11089,168" coordsize="0,177" path="m11089,345l11089,168e" filled="f" stroked="t" strokeweight="4.259155pt" strokecolor="#E8E8E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18"/>
        </w:rPr>
        <w:t>"</w:t>
      </w:r>
      <w:r>
        <w:rPr>
          <w:rFonts w:ascii="Arial" w:hAnsi="Arial" w:cs="Arial" w:eastAsia="Arial"/>
          <w:sz w:val="34"/>
          <w:szCs w:val="34"/>
          <w:color w:val="A7A7A7"/>
          <w:spacing w:val="-74"/>
          <w:w w:val="100"/>
          <w:position w:val="-18"/>
        </w:rPr>
        <w:t> </w:t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18"/>
        </w:rPr>
        <w:tab/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18"/>
        </w:rPr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7"/>
          <w:position w:val="-1"/>
        </w:rPr>
        <w:t>ntiC*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7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8"/>
          <w:w w:val="127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1"/>
        </w:rPr>
        <w:t>(01100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7"/>
          <w:position w:val="-1"/>
        </w:rPr>
        <w:t>IHJI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5"/>
          <w:w w:val="127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7"/>
          <w:w w:val="108"/>
          <w:position w:val="-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57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6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7"/>
          <w:w w:val="136"/>
          <w:position w:val="-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9"/>
          <w:w w:val="213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1"/>
        </w:rPr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0"/>
          <w:position w:val="-13"/>
        </w:rPr>
        <w:t>'"'"'"</w:t>
      </w:r>
      <w:r>
        <w:rPr>
          <w:rFonts w:ascii="Arial" w:hAnsi="Arial" w:cs="Arial" w:eastAsia="Arial"/>
          <w:sz w:val="34"/>
          <w:szCs w:val="34"/>
          <w:color w:val="A7A7A7"/>
          <w:spacing w:val="19"/>
          <w:w w:val="100"/>
          <w:position w:val="-13"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16"/>
          <w:position w:val="0"/>
        </w:rPr>
        <w:t>t.\&amp;A.Q</w:t>
      </w:r>
      <w:r>
        <w:rPr>
          <w:rFonts w:ascii="Arial" w:hAnsi="Arial" w:cs="Arial" w:eastAsia="Arial"/>
          <w:sz w:val="11"/>
          <w:szCs w:val="11"/>
          <w:color w:val="A7A7A7"/>
          <w:spacing w:val="-3"/>
          <w:w w:val="116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6"/>
          <w:position w:val="0"/>
        </w:rPr>
        <w:t>Jll:.t</w:t>
      </w:r>
      <w:r>
        <w:rPr>
          <w:rFonts w:ascii="Arial" w:hAnsi="Arial" w:cs="Arial" w:eastAsia="Arial"/>
          <w:sz w:val="13"/>
          <w:szCs w:val="13"/>
          <w:color w:val="A7A7A7"/>
          <w:spacing w:val="-13"/>
          <w:w w:val="116"/>
          <w:position w:val="0"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00"/>
          <w:position w:val="0"/>
        </w:rPr>
        <w:t>f"f</w:t>
      </w:r>
      <w:r>
        <w:rPr>
          <w:rFonts w:ascii="Arial" w:hAnsi="Arial" w:cs="Arial" w:eastAsia="Arial"/>
          <w:sz w:val="11"/>
          <w:szCs w:val="11"/>
          <w:color w:val="A7A7A7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0"/>
        </w:rPr>
        <w:t>NA</w:t>
      </w:r>
      <w:r>
        <w:rPr>
          <w:rFonts w:ascii="Arial" w:hAnsi="Arial" w:cs="Arial" w:eastAsia="Arial"/>
          <w:sz w:val="13"/>
          <w:szCs w:val="13"/>
          <w:color w:val="A7A7A7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21"/>
          <w:position w:val="0"/>
        </w:rPr>
        <w:t>f.u.iil.W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  <w:position w:val="0"/>
        </w:rPr>
        <w:t>dtltf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  <w:position w:val="0"/>
        </w:rPr>
      </w:r>
      <w:r>
        <w:rPr>
          <w:rFonts w:ascii="Arial" w:hAnsi="Arial" w:cs="Arial" w:eastAsia="Arial"/>
          <w:sz w:val="34"/>
          <w:szCs w:val="34"/>
          <w:color w:val="A7A7A7"/>
          <w:spacing w:val="0"/>
          <w:w w:val="106"/>
          <w:position w:val="-10"/>
        </w:rPr>
        <w:t>'</w:t>
      </w:r>
      <w:r>
        <w:rPr>
          <w:rFonts w:ascii="Arial" w:hAnsi="Arial" w:cs="Arial" w:eastAsia="Arial"/>
          <w:sz w:val="34"/>
          <w:szCs w:val="34"/>
          <w:color w:val="A7A7A7"/>
          <w:spacing w:val="-53"/>
          <w:w w:val="106"/>
          <w:position w:val="-10"/>
        </w:rPr>
        <w:t>"</w:t>
      </w:r>
      <w:r>
        <w:rPr>
          <w:rFonts w:ascii="Arial" w:hAnsi="Arial" w:cs="Arial" w:eastAsia="Arial"/>
          <w:sz w:val="34"/>
          <w:szCs w:val="34"/>
          <w:color w:val="7C7C7C"/>
          <w:spacing w:val="0"/>
          <w:w w:val="218"/>
          <w:position w:val="-10"/>
        </w:rPr>
        <w:t>'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left="7547" w:right="-20"/>
        <w:jc w:val="left"/>
        <w:tabs>
          <w:tab w:pos="91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w w:val="78"/>
          <w:position w:val="-2"/>
        </w:rPr>
        <w:t>O.OOIJD.-IDIT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7"/>
          <w:w w:val="79"/>
          <w:position w:val="-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36"/>
          <w:position w:val="-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"/>
          <w:w w:val="136"/>
          <w:position w:val="-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0"/>
          <w:w w:val="160"/>
          <w:position w:val="-2"/>
        </w:rPr>
        <w:t>»;</w:t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0"/>
          <w:w w:val="100"/>
          <w:position w:val="-2"/>
        </w:rPr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56"/>
          <w:position w:val="0"/>
        </w:rPr>
        <w:t>.W.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56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56"/>
          <w:position w:val="0"/>
        </w:rPr>
        <w:t>DUQI..</w:t>
      </w:r>
      <w:r>
        <w:rPr>
          <w:rFonts w:ascii="Arial" w:hAnsi="Arial" w:cs="Arial" w:eastAsia="Arial"/>
          <w:sz w:val="13"/>
          <w:szCs w:val="13"/>
          <w:color w:val="A7A7A7"/>
          <w:spacing w:val="-23"/>
          <w:w w:val="156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3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5"/>
          <w:position w:val="0"/>
        </w:rPr>
        <w:t>\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57" w:lineRule="exact"/>
        <w:ind w:left="91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68"/>
          <w:w w:val="88"/>
          <w:i/>
          <w:position w:val="-11"/>
        </w:rPr>
        <w:t>A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0"/>
          <w:w w:val="52"/>
          <w:position w:val="-20"/>
        </w:rPr>
        <w:t>,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37"/>
          <w:w w:val="52"/>
          <w:position w:val="-2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9"/>
          <w:w w:val="89"/>
          <w:i/>
          <w:position w:val="-11"/>
        </w:rPr>
        <w:t>I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39"/>
          <w:w w:val="52"/>
          <w:position w:val="-20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8"/>
          <w:i/>
          <w:position w:val="-11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73"/>
          <w:w w:val="52"/>
          <w:position w:val="-2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37"/>
          <w:w w:val="88"/>
          <w:i/>
          <w:position w:val="-11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14"/>
          <w:w w:val="52"/>
          <w:position w:val="-2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59"/>
          <w:w w:val="89"/>
          <w:i/>
          <w:position w:val="-11"/>
        </w:rPr>
        <w:t>o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0"/>
          <w:w w:val="52"/>
          <w:position w:val="-20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8"/>
          <w:w w:val="52"/>
          <w:position w:val="-20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0"/>
          <w:w w:val="52"/>
          <w:position w:val="-20"/>
        </w:rPr>
        <w:t>..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11"/>
          <w:w w:val="52"/>
          <w:position w:val="-20"/>
        </w:rPr>
        <w:t>.</w:t>
      </w:r>
      <w:r>
        <w:rPr>
          <w:rFonts w:ascii="Arial" w:hAnsi="Arial" w:cs="Arial" w:eastAsia="Arial"/>
          <w:sz w:val="13"/>
          <w:szCs w:val="13"/>
          <w:color w:val="959595"/>
          <w:spacing w:val="-133"/>
          <w:w w:val="144"/>
          <w:position w:val="-11"/>
        </w:rPr>
        <w:t>M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16"/>
          <w:w w:val="52"/>
          <w:position w:val="-20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0"/>
          <w:w w:val="52"/>
          <w:position w:val="-20"/>
        </w:rPr>
        <w:t>,</w:t>
      </w:r>
      <w:r>
        <w:rPr>
          <w:rFonts w:ascii="Times New Roman" w:hAnsi="Times New Roman" w:cs="Times New Roman" w:eastAsia="Times New Roman"/>
          <w:sz w:val="33"/>
          <w:szCs w:val="33"/>
          <w:color w:val="959595"/>
          <w:spacing w:val="-10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6"/>
          <w:position w:val="-11"/>
        </w:rPr>
        <w:t>CQ.'Jl'""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7533" w:right="5719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7"/>
        </w:rPr>
        <w:t>fOIIU.'TOJ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7" w:after="0" w:line="240" w:lineRule="auto"/>
        <w:ind w:left="7517" w:right="532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w w:val="107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w w:val="106"/>
        </w:rPr>
        <w:t>\.!lCI!m'UALIIIL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</w:rPr>
      </w:r>
    </w:p>
    <w:p>
      <w:pPr>
        <w:spacing w:before="0" w:after="0" w:line="171" w:lineRule="exact"/>
        <w:ind w:left="7515" w:right="549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3"/>
          <w:szCs w:val="13"/>
          <w:color w:val="A7A7A7"/>
          <w:w w:val="124"/>
        </w:rPr>
        <w:t>.M:XJ!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w w:val="86"/>
        </w:rPr>
        <w:t>AA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8"/>
          <w:w w:val="8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112"/>
        </w:rPr>
        <w:t>J-'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45" w:lineRule="exact"/>
        <w:ind w:left="7516" w:right="556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59595"/>
        </w:rPr>
        <w:t>KttAaUIDOt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2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88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6" w:lineRule="exact"/>
        <w:ind w:left="7516" w:right="544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w w:val="125"/>
        </w:rPr>
        <w:t>J.'fl-0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w w:val="126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18"/>
        </w:rPr>
        <w:t>l'fJO.U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914" w:lineRule="exact"/>
        <w:ind w:left="129" w:right="-20"/>
        <w:jc w:val="left"/>
        <w:tabs>
          <w:tab w:pos="640" w:val="left"/>
          <w:tab w:pos="4340" w:val="left"/>
          <w:tab w:pos="5140" w:val="left"/>
          <w:tab w:pos="5960" w:val="left"/>
          <w:tab w:pos="6860" w:val="left"/>
          <w:tab w:pos="7540" w:val="left"/>
          <w:tab w:pos="9120" w:val="left"/>
          <w:tab w:pos="10560" w:val="left"/>
        </w:tabs>
        <w:rPr>
          <w:rFonts w:ascii="Arial" w:hAnsi="Arial" w:cs="Arial" w:eastAsia="Arial"/>
          <w:sz w:val="93"/>
          <w:szCs w:val="9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17.055677pt;width:24.867684pt;height:6.5pt;mso-position-horizontal-relative:page;mso-position-vertical-relative:paragraph;z-index:-6738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959595"/>
                      <w:w w:val="139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5"/>
                      <w:spacing w:val="1"/>
                      <w:w w:val="140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7A7A7"/>
                      <w:spacing w:val="0"/>
                      <w:w w:val="185"/>
                    </w:rPr>
                    <w:t>»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7A7A7"/>
                      <w:spacing w:val="-4"/>
                      <w:w w:val="184"/>
                    </w:rPr>
                    <w:t>!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C7C7C"/>
                      <w:spacing w:val="-20"/>
                      <w:w w:val="93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7A7A7"/>
                      <w:spacing w:val="0"/>
                      <w:w w:val="131"/>
                    </w:rPr>
                    <w:t>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4.098389pt;margin-top:8.835891pt;width:59.646364pt;height:6.536666pt;mso-position-horizontal-relative:page;mso-position-vertical-relative:paragraph;z-index:-6737" type="#_x0000_t202" filled="f" stroked="f">
            <v:textbox inset="0,0,0,0">
              <w:txbxContent>
                <w:p>
                  <w:pPr>
                    <w:spacing w:before="0" w:after="0" w:line="131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959595"/>
                      <w:w w:val="231"/>
                    </w:rPr>
                    <w:t>Jll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5"/>
                      <w:w w:val="130"/>
                    </w:rPr>
                    <w:t>liff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5"/>
                      <w:spacing w:val="-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0"/>
                      <w:w w:val="136"/>
                    </w:rPr>
                    <w:t>»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-4"/>
                      <w:w w:val="13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7C7C7C"/>
                      <w:spacing w:val="3"/>
                      <w:w w:val="18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0"/>
                      <w:w w:val="108"/>
                    </w:rPr>
                    <w:t>;,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-11"/>
                      <w:w w:val="10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0"/>
                      <w:w w:val="96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8B8B8"/>
                      <w:spacing w:val="-18"/>
                      <w:w w:val="1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0"/>
                      <w:w w:val="125"/>
                    </w:rPr>
                    <w:t>V•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1.400053pt;width:60.166722pt;height:6.5pt;mso-position-horizontal-relative:page;mso-position-vertical-relative:paragraph;z-index:-6736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w w:val="116"/>
                    </w:rPr>
                    <w:t>alJA!D.W.':'Il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5"/>
                      <w:w w:val="116"/>
                    </w:rPr>
                    <w:t>m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7A7A7"/>
                      <w:spacing w:val="0"/>
                      <w:w w:val="120"/>
                    </w:rPr>
                    <w:t>(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7A7A7"/>
                      <w:spacing w:val="0"/>
                      <w:w w:val="119"/>
                    </w:rPr>
                    <w:t>DI.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25.485167pt;width:118.41038pt;height:16.5pt;mso-position-horizontal-relative:page;mso-position-vertical-relative:paragraph;z-index:-6735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tabs>
                      <w:tab w:pos="1600" w:val="left"/>
                    </w:tabs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w w:val="93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-1"/>
                      <w:w w:val="9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8B8B8"/>
                      <w:spacing w:val="-9"/>
                      <w:w w:val="165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0"/>
                      <w:w w:val="93"/>
                    </w:rPr>
                    <w:t>:JtBMOI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-18"/>
                      <w:w w:val="93"/>
                    </w:rPr>
                    <w:t>T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7A7A7"/>
                      <w:spacing w:val="-8"/>
                      <w:w w:val="86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7A7A7"/>
                      <w:spacing w:val="-30"/>
                      <w:w w:val="126"/>
                    </w:rPr>
                    <w:t>'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7A7A7"/>
                      <w:spacing w:val="2"/>
                      <w:w w:val="86"/>
                    </w:rPr>
                    <w:t>.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7A7A7"/>
                      <w:spacing w:val="0"/>
                      <w:w w:val="126"/>
                    </w:rPr>
                    <w:t>X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7A7A7"/>
                      <w:spacing w:val="-5"/>
                      <w:w w:val="12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0"/>
                      <w:w w:val="125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59595"/>
                      <w:spacing w:val="8"/>
                      <w:w w:val="125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0"/>
                      <w:w w:val="159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7A7A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0"/>
                      <w:w w:val="24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-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0"/>
                      <w:w w:val="83"/>
                    </w:rPr>
                    <w:t>...,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959595"/>
                      <w:spacing w:val="0"/>
                      <w:w w:val="83"/>
                    </w:rPr>
                    <w:t>u•</w:t>
                  </w:r>
                  <w:r>
                    <w:rPr>
                      <w:rFonts w:ascii="Times New Roman" w:hAnsi="Times New Roman" w:cs="Times New Roman" w:eastAsia="Times New Roman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1"/>
          <w:szCs w:val="61"/>
          <w:color w:val="A7A7A7"/>
          <w:spacing w:val="0"/>
          <w:w w:val="51"/>
          <w:position w:val="9"/>
        </w:rPr>
        <w:t>..</w:t>
      </w:r>
      <w:r>
        <w:rPr>
          <w:rFonts w:ascii="Arial" w:hAnsi="Arial" w:cs="Arial" w:eastAsia="Arial"/>
          <w:sz w:val="61"/>
          <w:szCs w:val="61"/>
          <w:color w:val="A7A7A7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61"/>
          <w:szCs w:val="61"/>
          <w:color w:val="A7A7A7"/>
          <w:spacing w:val="0"/>
          <w:w w:val="100"/>
          <w:position w:val="9"/>
        </w:rPr>
      </w:r>
      <w:r>
        <w:rPr>
          <w:rFonts w:ascii="Arial" w:hAnsi="Arial" w:cs="Arial" w:eastAsia="Arial"/>
          <w:sz w:val="11"/>
          <w:szCs w:val="11"/>
          <w:color w:val="7C7C7C"/>
          <w:spacing w:val="0"/>
          <w:w w:val="285"/>
          <w:position w:val="11"/>
        </w:rPr>
        <w:t>I</w:t>
      </w:r>
      <w:r>
        <w:rPr>
          <w:rFonts w:ascii="Arial" w:hAnsi="Arial" w:cs="Arial" w:eastAsia="Arial"/>
          <w:sz w:val="11"/>
          <w:szCs w:val="11"/>
          <w:color w:val="7C7C7C"/>
          <w:spacing w:val="-14"/>
          <w:w w:val="100"/>
          <w:position w:val="11"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02"/>
          <w:position w:val="11"/>
        </w:rPr>
        <w:t>Jt&gt;l!KOOO</w:t>
      </w:r>
      <w:r>
        <w:rPr>
          <w:rFonts w:ascii="Arial" w:hAnsi="Arial" w:cs="Arial" w:eastAsia="Arial"/>
          <w:sz w:val="11"/>
          <w:szCs w:val="11"/>
          <w:color w:val="A7A7A7"/>
          <w:spacing w:val="-22"/>
          <w:w w:val="102"/>
          <w:position w:val="11"/>
        </w:rPr>
        <w:t>I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94"/>
          <w:position w:val="11"/>
        </w:rPr>
        <w:t>CIIIII01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95"/>
          <w:position w:val="11"/>
        </w:rPr>
        <w:t>J</w:t>
      </w:r>
      <w:r>
        <w:rPr>
          <w:rFonts w:ascii="Arial" w:hAnsi="Arial" w:cs="Arial" w:eastAsia="Arial"/>
          <w:sz w:val="11"/>
          <w:szCs w:val="11"/>
          <w:color w:val="959595"/>
          <w:spacing w:val="-21"/>
          <w:w w:val="100"/>
          <w:position w:val="11"/>
        </w:rPr>
        <w:t> 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38"/>
          <w:position w:val="11"/>
        </w:rPr>
        <w:t>ll.oiOI.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38"/>
          <w:position w:val="11"/>
        </w:rPr>
        <w:t>(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38"/>
          <w:position w:val="11"/>
        </w:rPr>
        <w:t>I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38"/>
          <w:position w:val="11"/>
        </w:rPr>
        <w:t>(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38"/>
          <w:position w:val="11"/>
        </w:rPr>
        <w:t>¡I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1"/>
        </w:rPr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38"/>
          <w:position w:val="12"/>
        </w:rPr>
        <w:t>m</w:t>
      </w:r>
      <w:r>
        <w:rPr>
          <w:rFonts w:ascii="Arial" w:hAnsi="Arial" w:cs="Arial" w:eastAsia="Arial"/>
          <w:sz w:val="16"/>
          <w:szCs w:val="16"/>
          <w:color w:val="959595"/>
          <w:spacing w:val="-51"/>
          <w:w w:val="138"/>
          <w:position w:val="12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position w:val="12"/>
        </w:rPr>
        <w:tab/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position w:val="12"/>
        </w:rPr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75"/>
          <w:position w:val="-3"/>
        </w:rPr>
        <w:t>"""'"'</w:t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100"/>
          <w:position w:val="-3"/>
        </w:rPr>
      </w:r>
      <w:r>
        <w:rPr>
          <w:rFonts w:ascii="Arial" w:hAnsi="Arial" w:cs="Arial" w:eastAsia="Arial"/>
          <w:sz w:val="11"/>
          <w:szCs w:val="11"/>
          <w:color w:val="959595"/>
          <w:spacing w:val="1"/>
          <w:w w:val="100"/>
          <w:position w:val="15"/>
        </w:rPr>
        <w:t>)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5"/>
        </w:rPr>
        <w:t>'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5"/>
        </w:rPr>
        <w:t>)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5"/>
        </w:rPr>
        <w:t>.</w:t>
      </w:r>
      <w:r>
        <w:rPr>
          <w:rFonts w:ascii="Arial" w:hAnsi="Arial" w:cs="Arial" w:eastAsia="Arial"/>
          <w:sz w:val="11"/>
          <w:szCs w:val="11"/>
          <w:color w:val="959595"/>
          <w:spacing w:val="-1"/>
          <w:w w:val="100"/>
          <w:position w:val="15"/>
        </w:rPr>
        <w:t> 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5"/>
        </w:rPr>
        <w:tab/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5"/>
        </w:rPr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14"/>
        </w:rPr>
        <w:t>Jl.40!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4"/>
          <w:w w:val="101"/>
          <w:position w:val="1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-23"/>
          <w:w w:val="143"/>
          <w:position w:val="1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77"/>
          <w:position w:val="14"/>
        </w:rPr>
        <w:t>1l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14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00"/>
          <w:position w:val="14"/>
        </w:rPr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00"/>
          <w:position w:val="12"/>
        </w:rPr>
        <w:t>p..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3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00"/>
          <w:position w:val="12"/>
        </w:rPr>
        <w:t>,AA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-8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44"/>
          <w:position w:val="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16"/>
          <w:w w:val="144"/>
          <w:position w:val="12"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5"/>
          <w:position w:val="12"/>
        </w:rPr>
        <w:t>JOU</w:t>
      </w:r>
      <w:r>
        <w:rPr>
          <w:rFonts w:ascii="Arial" w:hAnsi="Arial" w:cs="Arial" w:eastAsia="Arial"/>
          <w:sz w:val="13"/>
          <w:szCs w:val="13"/>
          <w:color w:val="A7A7A7"/>
          <w:spacing w:val="-9"/>
          <w:w w:val="95"/>
          <w:position w:val="12"/>
        </w:rPr>
        <w:t>.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03"/>
          <w:position w:val="12"/>
        </w:rPr>
        <w:t>:</w:t>
      </w:r>
      <w:r>
        <w:rPr>
          <w:rFonts w:ascii="Arial" w:hAnsi="Arial" w:cs="Arial" w:eastAsia="Arial"/>
          <w:sz w:val="15"/>
          <w:szCs w:val="15"/>
          <w:color w:val="7C7C7C"/>
          <w:spacing w:val="-33"/>
          <w:w w:val="104"/>
          <w:position w:val="12"/>
        </w:rPr>
        <w:t>u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24"/>
          <w:position w:val="12"/>
        </w:rPr>
        <w:t>HA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2"/>
        </w:rPr>
        <w:tab/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0"/>
          <w:position w:val="12"/>
        </w:rPr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80"/>
          <w:i/>
          <w:position w:val="12"/>
        </w:rPr>
        <w:t>IAMI&amp;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8"/>
          <w:w w:val="81"/>
          <w:i/>
          <w:position w:val="1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3"/>
          <w:w w:val="49"/>
          <w:i/>
          <w:position w:val="1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1"/>
          <w:i/>
          <w:position w:val="1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5"/>
          <w:w w:val="100"/>
          <w:i/>
          <w:position w:val="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71"/>
          <w:position w:val="1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-8"/>
          <w:w w:val="72"/>
          <w:position w:val="12"/>
        </w:rPr>
        <w:t>X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87"/>
          <w:i/>
          <w:position w:val="12"/>
        </w:rPr>
        <w:t>ti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  <w:position w:val="12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  <w:position w:val="12"/>
        </w:rPr>
      </w:r>
      <w:r>
        <w:rPr>
          <w:rFonts w:ascii="Arial" w:hAnsi="Arial" w:cs="Arial" w:eastAsia="Arial"/>
          <w:sz w:val="93"/>
          <w:szCs w:val="93"/>
          <w:color w:val="959595"/>
          <w:spacing w:val="0"/>
          <w:w w:val="56"/>
          <w:position w:val="-9"/>
        </w:rPr>
        <w:t>·-</w:t>
      </w:r>
      <w:r>
        <w:rPr>
          <w:rFonts w:ascii="Arial" w:hAnsi="Arial" w:cs="Arial" w:eastAsia="Arial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0" w:after="0" w:line="103" w:lineRule="atLeast"/>
        <w:ind w:left="7497" w:right="533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40"/>
          <w:szCs w:val="40"/>
          <w:color w:val="959595"/>
          <w:spacing w:val="-64"/>
          <w:w w:val="64"/>
          <w:position w:val="-4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87"/>
          <w:position w:val="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6"/>
          <w:w w:val="87"/>
          <w:position w:val="0"/>
        </w:rPr>
        <w:t>:</w:t>
      </w:r>
      <w:r>
        <w:rPr>
          <w:rFonts w:ascii="Arial" w:hAnsi="Arial" w:cs="Arial" w:eastAsia="Arial"/>
          <w:sz w:val="40"/>
          <w:szCs w:val="40"/>
          <w:color w:val="959595"/>
          <w:spacing w:val="-112"/>
          <w:w w:val="64"/>
          <w:position w:val="-4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"/>
          <w:w w:val="88"/>
          <w:position w:val="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36"/>
          <w:w w:val="116"/>
          <w:position w:val="0"/>
        </w:rPr>
        <w:t>k</w:t>
      </w:r>
      <w:r>
        <w:rPr>
          <w:rFonts w:ascii="Arial" w:hAnsi="Arial" w:cs="Arial" w:eastAsia="Arial"/>
          <w:sz w:val="40"/>
          <w:szCs w:val="40"/>
          <w:color w:val="959595"/>
          <w:spacing w:val="-101"/>
          <w:w w:val="64"/>
          <w:position w:val="-4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31"/>
          <w:w w:val="130"/>
          <w:position w:val="0"/>
        </w:rPr>
        <w:t>C</w:t>
      </w:r>
      <w:r>
        <w:rPr>
          <w:rFonts w:ascii="Arial" w:hAnsi="Arial" w:cs="Arial" w:eastAsia="Arial"/>
          <w:sz w:val="40"/>
          <w:szCs w:val="40"/>
          <w:color w:val="959595"/>
          <w:spacing w:val="-63"/>
          <w:w w:val="64"/>
          <w:position w:val="-4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20"/>
          <w:w w:val="131"/>
          <w:position w:val="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00"/>
          <w:w w:val="130"/>
          <w:position w:val="0"/>
        </w:rPr>
        <w:t>m</w:t>
      </w:r>
      <w:r>
        <w:rPr>
          <w:rFonts w:ascii="Arial" w:hAnsi="Arial" w:cs="Arial" w:eastAsia="Arial"/>
          <w:sz w:val="40"/>
          <w:szCs w:val="40"/>
          <w:color w:val="959595"/>
          <w:spacing w:val="24"/>
          <w:w w:val="64"/>
          <w:position w:val="-4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31"/>
          <w:position w:val="0"/>
        </w:rPr>
        <w:t>."IV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30"/>
          <w:position w:val="0"/>
        </w:rPr>
        <w:t>EL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920" w:right="940"/>
        </w:sectPr>
      </w:pPr>
      <w:rPr/>
    </w:p>
    <w:p>
      <w:pPr>
        <w:spacing w:before="0" w:after="0" w:line="97" w:lineRule="atLeast"/>
        <w:ind w:right="121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88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3" w:after="0" w:line="240" w:lineRule="auto"/>
        <w:ind w:right="722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A7A7A7"/>
          <w:w w:val="154"/>
        </w:rPr>
        <w:t>/omi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w w:val="155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w w:val="154"/>
        </w:rPr>
        <w:t>/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w w:val="155"/>
        </w:rPr>
        <w:t>)A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7A7A7"/>
          <w:spacing w:val="0"/>
          <w:w w:val="160"/>
        </w:rPr>
        <w:t>1.\lrl.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0"/>
        </w:rPr>
        <w:t>l?l&gt;\lllXJ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306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94"/>
        </w:rPr>
        <w:t>1rS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0"/>
          <w:w w:val="9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4"/>
        </w:rPr>
        <w:t>.OS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96"/>
        </w:rPr>
        <w:t>HOGA-W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55" w:lineRule="exact"/>
        <w:ind w:right="6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color w:val="A7A7A7"/>
          <w:w w:val="94"/>
          <w:position w:val="-8"/>
        </w:rPr>
        <w:t>DU.tJ'D</w:t>
      </w:r>
      <w:r>
        <w:rPr>
          <w:rFonts w:ascii="Arial" w:hAnsi="Arial" w:cs="Arial" w:eastAsia="Arial"/>
          <w:sz w:val="13"/>
          <w:szCs w:val="13"/>
          <w:color w:val="A7A7A7"/>
          <w:spacing w:val="-20"/>
          <w:w w:val="94"/>
          <w:position w:val="-8"/>
        </w:rPr>
        <w:t>.</w:t>
      </w:r>
      <w:r>
        <w:rPr>
          <w:rFonts w:ascii="Arial" w:hAnsi="Arial" w:cs="Arial" w:eastAsia="Arial"/>
          <w:sz w:val="13"/>
          <w:szCs w:val="13"/>
          <w:color w:val="7C7C7C"/>
          <w:spacing w:val="-7"/>
          <w:w w:val="103"/>
          <w:position w:val="-8"/>
        </w:rPr>
        <w:t>L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3"/>
          <w:position w:val="-8"/>
        </w:rPr>
        <w:t>tJ..D;XlS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21"/>
          <w:position w:val="-8"/>
        </w:rPr>
        <w:t>(</w:t>
      </w:r>
      <w:r>
        <w:rPr>
          <w:rFonts w:ascii="Arial" w:hAnsi="Arial" w:cs="Arial" w:eastAsia="Arial"/>
          <w:sz w:val="12"/>
          <w:szCs w:val="12"/>
          <w:color w:val="959595"/>
          <w:spacing w:val="-20"/>
          <w:w w:val="120"/>
          <w:position w:val="-8"/>
        </w:rPr>
        <w:t>V</w:t>
      </w:r>
      <w:r>
        <w:rPr>
          <w:rFonts w:ascii="Arial" w:hAnsi="Arial" w:cs="Arial" w:eastAsia="Arial"/>
          <w:sz w:val="12"/>
          <w:szCs w:val="12"/>
          <w:color w:val="B8B8B8"/>
          <w:spacing w:val="0"/>
          <w:w w:val="265"/>
          <w:position w:val="-8"/>
        </w:rPr>
        <w:t>)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59" w:lineRule="atLeas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959595"/>
          <w:spacing w:val="0"/>
          <w:w w:val="225"/>
        </w:rPr>
        <w:t>N.</w:t>
      </w:r>
      <w:r>
        <w:rPr>
          <w:rFonts w:ascii="Arial" w:hAnsi="Arial" w:cs="Arial" w:eastAsia="Arial"/>
          <w:sz w:val="14"/>
          <w:szCs w:val="14"/>
          <w:color w:val="959595"/>
          <w:spacing w:val="0"/>
          <w:w w:val="225"/>
        </w:rPr>
        <w:t> </w:t>
      </w:r>
      <w:r>
        <w:rPr>
          <w:rFonts w:ascii="Arial" w:hAnsi="Arial" w:cs="Arial" w:eastAsia="Arial"/>
          <w:sz w:val="14"/>
          <w:szCs w:val="14"/>
          <w:color w:val="959595"/>
          <w:spacing w:val="0"/>
          <w:w w:val="225"/>
        </w:rPr>
        <w:t>.I.</w:t>
      </w:r>
      <w:r>
        <w:rPr>
          <w:rFonts w:ascii="Arial" w:hAnsi="Arial" w:cs="Arial" w:eastAsia="Arial"/>
          <w:sz w:val="14"/>
          <w:szCs w:val="14"/>
          <w:color w:val="959595"/>
          <w:spacing w:val="-13"/>
          <w:w w:val="225"/>
        </w:rPr>
        <w:t>A</w:t>
      </w:r>
      <w:r>
        <w:rPr>
          <w:rFonts w:ascii="Arial" w:hAnsi="Arial" w:cs="Arial" w:eastAsia="Arial"/>
          <w:sz w:val="14"/>
          <w:szCs w:val="14"/>
          <w:color w:val="626262"/>
          <w:spacing w:val="0"/>
          <w:w w:val="224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  <w:cols w:num="2" w:equalWidth="0">
            <w:col w:w="8831" w:space="304"/>
            <w:col w:w="4865"/>
          </w:cols>
        </w:sectPr>
      </w:pPr>
      <w:rPr/>
    </w:p>
    <w:p>
      <w:pPr>
        <w:spacing w:before="0" w:after="0" w:line="323" w:lineRule="exact"/>
        <w:ind w:right="1141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0"/>
          <w:w w:val="79"/>
        </w:rPr>
        <w:t>f1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0"/>
          <w:w w:val="79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0"/>
          <w:w w:val="79"/>
        </w:rPr>
        <w:t>»•••1•J</w:t>
      </w:r>
      <w:r>
        <w:rPr>
          <w:rFonts w:ascii="Times New Roman" w:hAnsi="Times New Roman" w:cs="Times New Roman" w:eastAsia="Times New Roman"/>
          <w:sz w:val="29"/>
          <w:szCs w:val="29"/>
          <w:color w:val="A7A7A7"/>
          <w:spacing w:val="-9"/>
          <w:w w:val="79"/>
        </w:rPr>
        <w:t>•</w:t>
      </w:r>
      <w:r>
        <w:rPr>
          <w:rFonts w:ascii="Times New Roman" w:hAnsi="Times New Roman" w:cs="Times New Roman" w:eastAsia="Times New Roman"/>
          <w:sz w:val="29"/>
          <w:szCs w:val="29"/>
          <w:color w:val="7C7C7C"/>
          <w:spacing w:val="0"/>
          <w:w w:val="144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83" w:lineRule="atLeast"/>
        <w:ind w:right="-20"/>
        <w:jc w:val="right"/>
        <w:tabs>
          <w:tab w:pos="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</w:rPr>
        <w:t>)JN</w:t>
      </w:r>
      <w:r>
        <w:rPr>
          <w:rFonts w:ascii="Arial" w:hAnsi="Arial" w:cs="Arial" w:eastAsia="Arial"/>
          <w:sz w:val="12"/>
          <w:szCs w:val="12"/>
          <w:color w:val="A7A7A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5"/>
        </w:rPr>
        <w:t>21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91"/>
        </w:rPr>
        <w:t>11!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"/>
          <w:w w:val="9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23"/>
          <w:w w:val="129"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72"/>
        </w:rPr>
        <w:t>t</w:t>
      </w:r>
      <w:r>
        <w:rPr>
          <w:rFonts w:ascii="Arial" w:hAnsi="Arial" w:cs="Arial" w:eastAsia="Arial"/>
          <w:sz w:val="13"/>
          <w:szCs w:val="13"/>
          <w:color w:val="A7A7A7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8B8B8"/>
          <w:spacing w:val="-1"/>
          <w:w w:val="8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"/>
          <w:w w:val="87"/>
        </w:rPr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7"/>
          <w:emboss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7"/>
          <w:emboss/>
        </w:rPr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7"/>
        </w:rPr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7"/>
        </w:rPr>
        <w:t>'IIJI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6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46"/>
        </w:rPr>
        <w:t>gl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5" w:lineRule="exact"/>
        <w:ind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br w:type="column"/>
      </w:r>
      <w:r>
        <w:rPr>
          <w:rFonts w:ascii="Arial" w:hAnsi="Arial" w:cs="Arial" w:eastAsia="Arial"/>
          <w:sz w:val="93"/>
          <w:szCs w:val="93"/>
          <w:color w:val="A7A7A7"/>
          <w:spacing w:val="0"/>
          <w:w w:val="58"/>
          <w:position w:val="-60"/>
        </w:rPr>
        <w:t>·-</w:t>
      </w:r>
      <w:r>
        <w:rPr>
          <w:rFonts w:ascii="Arial" w:hAnsi="Arial" w:cs="Arial" w:eastAsia="Arial"/>
          <w:sz w:val="93"/>
          <w:szCs w:val="93"/>
          <w:color w:val="A7A7A7"/>
          <w:spacing w:val="0"/>
          <w:w w:val="100"/>
          <w:position w:val="-60"/>
        </w:rPr>
        <w:tab/>
      </w:r>
      <w:r>
        <w:rPr>
          <w:rFonts w:ascii="Arial" w:hAnsi="Arial" w:cs="Arial" w:eastAsia="Arial"/>
          <w:sz w:val="93"/>
          <w:szCs w:val="93"/>
          <w:color w:val="A7A7A7"/>
          <w:spacing w:val="0"/>
          <w:w w:val="100"/>
          <w:position w:val="-60"/>
        </w:rPr>
      </w:r>
      <w:r>
        <w:rPr>
          <w:rFonts w:ascii="Times New Roman" w:hAnsi="Times New Roman" w:cs="Times New Roman" w:eastAsia="Times New Roman"/>
          <w:sz w:val="51"/>
          <w:szCs w:val="51"/>
          <w:color w:val="959595"/>
          <w:spacing w:val="0"/>
          <w:w w:val="58"/>
          <w:position w:val="-34"/>
        </w:rPr>
        <w:t>...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  <w:cols w:num="2" w:equalWidth="0">
            <w:col w:w="9905" w:space="669"/>
            <w:col w:w="3426"/>
          </w:cols>
        </w:sectPr>
      </w:pPr>
      <w:rPr/>
    </w:p>
    <w:p>
      <w:pPr>
        <w:spacing w:before="0" w:after="0" w:line="22" w:lineRule="exact"/>
        <w:ind w:left="129" w:right="-134"/>
        <w:jc w:val="left"/>
        <w:tabs>
          <w:tab w:pos="660" w:val="left"/>
          <w:tab w:pos="4340" w:val="left"/>
          <w:tab w:pos="5140" w:val="left"/>
          <w:tab w:pos="6200" w:val="left"/>
          <w:tab w:pos="71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49091pt;margin-top:1.086989pt;width:22.952881pt;height:18pt;mso-position-horizontal-relative:page;mso-position-vertical-relative:paragraph;z-index:-6734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A7A7A7"/>
                      <w:spacing w:val="0"/>
                      <w:w w:val="70"/>
                    </w:rPr>
                    <w:t>"'"""'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7"/>
          <w:szCs w:val="37"/>
          <w:color w:val="A7A7A7"/>
          <w:spacing w:val="0"/>
          <w:w w:val="100"/>
        </w:rPr>
        <w:t>"</w:t>
      </w:r>
      <w:r>
        <w:rPr>
          <w:rFonts w:ascii="Arial" w:hAnsi="Arial" w:cs="Arial" w:eastAsia="Arial"/>
          <w:sz w:val="37"/>
          <w:szCs w:val="37"/>
          <w:color w:val="A7A7A7"/>
          <w:spacing w:val="-73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A7A7A7"/>
          <w:spacing w:val="0"/>
          <w:w w:val="100"/>
        </w:rPr>
        <w:tab/>
      </w:r>
      <w:r>
        <w:rPr>
          <w:rFonts w:ascii="Arial" w:hAnsi="Arial" w:cs="Arial" w:eastAsia="Arial"/>
          <w:sz w:val="37"/>
          <w:szCs w:val="37"/>
          <w:color w:val="A7A7A7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278"/>
          <w:position w:val="18"/>
        </w:rPr>
        <w:t>u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02"/>
          <w:position w:val="18"/>
        </w:rPr>
        <w:t>t.III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03"/>
          <w:position w:val="18"/>
        </w:rPr>
        <w:t>)(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02"/>
          <w:position w:val="18"/>
        </w:rPr>
        <w:t>IQI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03"/>
          <w:position w:val="18"/>
        </w:rPr>
        <w:t>)(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02"/>
          <w:position w:val="18"/>
        </w:rPr>
        <w:t>II;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03"/>
          <w:position w:val="18"/>
        </w:rPr>
        <w:t>7</w:t>
      </w:r>
      <w:r>
        <w:rPr>
          <w:rFonts w:ascii="Arial" w:hAnsi="Arial" w:cs="Arial" w:eastAsia="Arial"/>
          <w:sz w:val="10"/>
          <w:szCs w:val="10"/>
          <w:color w:val="A7A7A7"/>
          <w:spacing w:val="-6"/>
          <w:w w:val="100"/>
          <w:position w:val="1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30"/>
          <w:position w:val="18"/>
        </w:rPr>
        <w:t>Ulll.o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6"/>
          <w:w w:val="130"/>
          <w:position w:val="18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11"/>
          <w:w w:val="133"/>
          <w:position w:val="18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92"/>
          <w:position w:val="18"/>
        </w:rPr>
        <w:t>l...oAl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0"/>
          <w:position w:val="18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0"/>
          <w:position w:val="18"/>
        </w:rPr>
      </w:r>
      <w:r>
        <w:rPr>
          <w:rFonts w:ascii="Arial" w:hAnsi="Arial" w:cs="Arial" w:eastAsia="Arial"/>
          <w:sz w:val="18"/>
          <w:szCs w:val="18"/>
          <w:color w:val="A7A7A7"/>
          <w:spacing w:val="0"/>
          <w:w w:val="142"/>
          <w:position w:val="20"/>
        </w:rPr>
        <w:t>m</w:t>
      </w:r>
      <w:r>
        <w:rPr>
          <w:rFonts w:ascii="Arial" w:hAnsi="Arial" w:cs="Arial" w:eastAsia="Arial"/>
          <w:sz w:val="18"/>
          <w:szCs w:val="18"/>
          <w:color w:val="A7A7A7"/>
          <w:spacing w:val="0"/>
          <w:w w:val="100"/>
          <w:position w:val="20"/>
        </w:rPr>
        <w:tab/>
      </w:r>
      <w:r>
        <w:rPr>
          <w:rFonts w:ascii="Arial" w:hAnsi="Arial" w:cs="Arial" w:eastAsia="Arial"/>
          <w:sz w:val="18"/>
          <w:szCs w:val="18"/>
          <w:color w:val="A7A7A7"/>
          <w:spacing w:val="0"/>
          <w:w w:val="100"/>
          <w:position w:val="20"/>
        </w:rPr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63"/>
          <w:position w:val="3"/>
        </w:rPr>
        <w:t>"""'"'</w:t>
      </w:r>
      <w:r>
        <w:rPr>
          <w:rFonts w:ascii="Arial" w:hAnsi="Arial" w:cs="Arial" w:eastAsia="Arial"/>
          <w:sz w:val="36"/>
          <w:szCs w:val="36"/>
          <w:color w:val="A7A7A7"/>
          <w:spacing w:val="-5"/>
          <w:w w:val="63"/>
          <w:position w:val="3"/>
        </w:rPr>
        <w:t> </w:t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36"/>
          <w:szCs w:val="36"/>
          <w:color w:val="A7A7A7"/>
          <w:spacing w:val="0"/>
          <w:w w:val="100"/>
          <w:position w:val="3"/>
        </w:rPr>
      </w:r>
      <w:r>
        <w:rPr>
          <w:rFonts w:ascii="Arial" w:hAnsi="Arial" w:cs="Arial" w:eastAsia="Arial"/>
          <w:sz w:val="41"/>
          <w:szCs w:val="41"/>
          <w:color w:val="A7A7A7"/>
          <w:spacing w:val="0"/>
          <w:w w:val="63"/>
          <w:position w:val="21"/>
        </w:rPr>
        <w:t>....</w:t>
      </w:r>
      <w:r>
        <w:rPr>
          <w:rFonts w:ascii="Arial" w:hAnsi="Arial" w:cs="Arial" w:eastAsia="Arial"/>
          <w:sz w:val="41"/>
          <w:szCs w:val="41"/>
          <w:color w:val="A7A7A7"/>
          <w:spacing w:val="0"/>
          <w:w w:val="100"/>
          <w:position w:val="21"/>
        </w:rPr>
        <w:tab/>
      </w:r>
      <w:r>
        <w:rPr>
          <w:rFonts w:ascii="Arial" w:hAnsi="Arial" w:cs="Arial" w:eastAsia="Arial"/>
          <w:sz w:val="41"/>
          <w:szCs w:val="41"/>
          <w:color w:val="A7A7A7"/>
          <w:spacing w:val="0"/>
          <w:w w:val="100"/>
          <w:position w:val="21"/>
        </w:rPr>
      </w:r>
      <w:r>
        <w:rPr>
          <w:rFonts w:ascii="Times New Roman" w:hAnsi="Times New Roman" w:cs="Times New Roman" w:eastAsia="Times New Roman"/>
          <w:sz w:val="36"/>
          <w:szCs w:val="36"/>
          <w:color w:val="A7A7A7"/>
          <w:spacing w:val="0"/>
          <w:w w:val="100"/>
          <w:position w:val="27"/>
        </w:rPr>
        <w:t>,.,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19" w:lineRule="atLeast"/>
        <w:ind w:left="7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223"/>
        </w:rPr>
        <w:t>S4l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7" w:after="0" w:line="240" w:lineRule="auto"/>
        <w:ind w:right="-61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59595"/>
          <w:spacing w:val="0"/>
          <w:w w:val="109"/>
        </w:rPr>
        <w:t>rAU.EI.:iAASSIIA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0"/>
          <w:w w:val="108"/>
        </w:rPr>
        <w:t>JNCll!I.DIT.A!X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6" w:lineRule="atLeas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0"/>
          <w:w w:val="108"/>
        </w:rPr>
        <w:t>wcu.ucw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20" w:right="940"/>
          <w:cols w:num="3" w:equalWidth="0">
            <w:col w:w="7371" w:space="176"/>
            <w:col w:w="1087" w:space="516"/>
            <w:col w:w="4850"/>
          </w:cols>
        </w:sectPr>
      </w:pPr>
      <w:rPr/>
    </w:p>
    <w:p>
      <w:pPr>
        <w:spacing w:before="0" w:after="0" w:line="123" w:lineRule="exact"/>
        <w:ind w:left="915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w w:val="92"/>
        </w:rPr>
        <w:t>....</w:t>
      </w:r>
      <w:r>
        <w:rPr>
          <w:rFonts w:ascii="Arial" w:hAnsi="Arial" w:cs="Arial" w:eastAsia="Arial"/>
          <w:sz w:val="12"/>
          <w:szCs w:val="12"/>
          <w:color w:val="A7A7A7"/>
          <w:spacing w:val="-20"/>
          <w:w w:val="92"/>
        </w:rPr>
        <w:t>.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75"/>
        </w:rPr>
        <w:t>....:A</w:t>
      </w:r>
      <w:r>
        <w:rPr>
          <w:rFonts w:ascii="Arial" w:hAnsi="Arial" w:cs="Arial" w:eastAsia="Arial"/>
          <w:sz w:val="12"/>
          <w:szCs w:val="12"/>
          <w:color w:val="A7A7A7"/>
          <w:spacing w:val="7"/>
          <w:w w:val="75"/>
        </w:rPr>
        <w:t>A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21"/>
        </w:rPr>
        <w:t>IAIL.I.AI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22"/>
        </w:rPr>
        <w:t>)J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43" w:lineRule="exact"/>
        <w:ind w:left="7438" w:right="536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38"/>
          <w:w w:val="147"/>
          <w:position w:val="11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0"/>
          <w:w w:val="66"/>
          <w:position w:val="0"/>
        </w:rPr>
        <w:t>...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-34"/>
          <w:w w:val="66"/>
          <w:position w:val="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28"/>
          <w:w w:val="147"/>
          <w:position w:val="11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-16"/>
          <w:w w:val="66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34"/>
          <w:w w:val="147"/>
          <w:position w:val="11"/>
        </w:rPr>
        <w:t>'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-64"/>
          <w:w w:val="66"/>
          <w:position w:val="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79"/>
          <w:w w:val="146"/>
          <w:position w:val="11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0"/>
          <w:w w:val="66"/>
          <w:position w:val="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-3"/>
          <w:w w:val="66"/>
          <w:position w:val="0"/>
        </w:rPr>
        <w:t>,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0"/>
          <w:w w:val="66"/>
          <w:position w:val="0"/>
        </w:rPr>
        <w:t>,,</w:t>
      </w:r>
      <w:r>
        <w:rPr>
          <w:rFonts w:ascii="Times New Roman" w:hAnsi="Times New Roman" w:cs="Times New Roman" w:eastAsia="Times New Roman"/>
          <w:sz w:val="32"/>
          <w:szCs w:val="32"/>
          <w:color w:val="A7A7A7"/>
          <w:spacing w:val="-38"/>
          <w:w w:val="66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46"/>
          <w:position w:val="11"/>
        </w:rPr>
        <w:t>IW.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15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46"/>
          <w:position w:val="11"/>
        </w:rPr>
        <w:t>It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7531" w:right="5115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1.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\.'UAJ.I:&amp;.'T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8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B8B8B8"/>
          <w:spacing w:val="0"/>
          <w:w w:val="135"/>
        </w:rPr>
        <w:t>)</w:t>
      </w:r>
      <w:r>
        <w:rPr>
          <w:rFonts w:ascii="Arial" w:hAnsi="Arial" w:cs="Arial" w:eastAsia="Arial"/>
          <w:sz w:val="12"/>
          <w:szCs w:val="12"/>
          <w:color w:val="B8B8B8"/>
          <w:spacing w:val="0"/>
          <w:w w:val="134"/>
        </w:rPr>
        <w:t>IA\If:O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7" w:after="0" w:line="240" w:lineRule="auto"/>
        <w:ind w:left="7517" w:right="5423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color w:val="A7A7A7"/>
          <w:w w:val="116"/>
        </w:rPr>
        <w:t>Dol.LI</w:t>
      </w:r>
      <w:r>
        <w:rPr>
          <w:rFonts w:ascii="Arial" w:hAnsi="Arial" w:cs="Arial" w:eastAsia="Arial"/>
          <w:sz w:val="11"/>
          <w:szCs w:val="11"/>
          <w:color w:val="A7A7A7"/>
          <w:spacing w:val="3"/>
          <w:w w:val="116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llJG-\.U:S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9" w:lineRule="exact"/>
        <w:ind w:left="7517" w:right="518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7A7A7"/>
          <w:spacing w:val="0"/>
          <w:w w:val="116"/>
        </w:rPr>
        <w:t>00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6"/>
        </w:rPr>
        <w:t>\DMA</w:t>
      </w:r>
      <w:r>
        <w:rPr>
          <w:rFonts w:ascii="Arial" w:hAnsi="Arial" w:cs="Arial" w:eastAsia="Arial"/>
          <w:sz w:val="13"/>
          <w:szCs w:val="13"/>
          <w:color w:val="A7A7A7"/>
          <w:spacing w:val="-35"/>
          <w:w w:val="116"/>
        </w:rPr>
        <w:t>L</w:t>
      </w:r>
      <w:r>
        <w:rPr>
          <w:rFonts w:ascii="Arial" w:hAnsi="Arial" w:cs="Arial" w:eastAsia="Arial"/>
          <w:sz w:val="13"/>
          <w:szCs w:val="13"/>
          <w:color w:val="CACACA"/>
          <w:spacing w:val="-23"/>
          <w:w w:val="116"/>
        </w:rPr>
        <w:t>: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6"/>
        </w:rPr>
        <w:t>r</w:t>
      </w:r>
      <w:r>
        <w:rPr>
          <w:rFonts w:ascii="Arial" w:hAnsi="Arial" w:cs="Arial" w:eastAsia="Arial"/>
          <w:sz w:val="13"/>
          <w:szCs w:val="13"/>
          <w:color w:val="A7A7A7"/>
          <w:spacing w:val="4"/>
          <w:w w:val="116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5"/>
        </w:rPr>
        <w:t>.xlS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6"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5"/>
        </w:rPr>
        <w:t>JQ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4" w:after="0" w:line="240" w:lineRule="auto"/>
        <w:ind w:left="7532" w:right="5239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41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41"/>
        </w:rPr>
        <w:t>))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41"/>
        </w:rPr>
        <w:t>"•l.'l•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1"/>
          <w:w w:val="14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42"/>
        </w:rPr>
        <w:t>4A.)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41"/>
        </w:rPr>
        <w:t>&lt;iJ"o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3" w:after="0" w:line="240" w:lineRule="auto"/>
        <w:ind w:left="7518" w:right="5923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56"/>
        </w:rPr>
        <w:t>JS"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2"/>
          <w:w w:val="15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56"/>
        </w:rPr>
        <w:t>C'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60" w:h="12260" w:orient="landscape"/>
          <w:pgMar w:top="1260" w:bottom="280" w:left="92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2pt;height:792pt;mso-position-horizontal-relative:page;mso-position-vertical-relative:page;z-index:-6731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23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6730" coordorigin="0,0" coordsize="12240,15840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24" o:title=""/>
              </v:shape>
              <v:shape style="position:absolute;left:1756;top:438;width:914;height:804" type="#_x0000_t75">
                <v:imagedata r:id="rId325" o:title=""/>
              </v:shape>
              <v:shape style="position:absolute;left:1940;top:438;width:9718;height:804" type="#_x0000_t75">
                <v:imagedata r:id="rId326" o:title=""/>
              </v:shape>
              <v:shape style="position:absolute;left:2309;top:575;width:8617;height:529" type="#_x0000_t75">
                <v:imagedata r:id="rId327" o:title=""/>
              </v:shape>
              <v:shape style="position:absolute;left:0;top:0;width:12240;height:15840" type="#_x0000_t75">
                <v:imagedata r:id="rId32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even" r:id="rId321"/>
          <w:footerReference w:type="even" r:id="rId322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2pt;height:792pt;mso-position-horizontal-relative:page;mso-position-vertical-relative:page;z-index:-6729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31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6728" coordorigin="0,0" coordsize="12240,15840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32" o:title=""/>
              </v:shape>
              <v:shape style="position:absolute;left:1756;top:438;width:914;height:804" type="#_x0000_t75">
                <v:imagedata r:id="rId333" o:title=""/>
              </v:shape>
              <v:shape style="position:absolute;left:1940;top:438;width:9718;height:804" type="#_x0000_t75">
                <v:imagedata r:id="rId334" o:title=""/>
              </v:shape>
              <v:shape style="position:absolute;left:2309;top:575;width:8617;height:529" type="#_x0000_t75">
                <v:imagedata r:id="rId335" o:title=""/>
              </v:shape>
              <v:shape style="position:absolute;left:0;top:0;width:12240;height:15840" type="#_x0000_t75">
                <v:imagedata r:id="rId33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odd" r:id="rId329"/>
          <w:footerReference w:type="odd" r:id="rId33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2.2pt;width:612pt;height:789.8pt;mso-position-horizontal-relative:page;mso-position-vertical-relative:page;z-index:-6727" type="#_x0000_t202" filled="f" stroked="f">
            <v:textbox inset="0,0,0,0">
              <w:txbxContent>
                <w:p>
                  <w:pPr>
                    <w:spacing w:before="2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39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2.2pt;width:612pt;height:789.8pt;mso-position-horizontal-relative:page;mso-position-vertical-relative:page;z-index:-6726" coordorigin="0,44" coordsize="12240,15796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40" o:title=""/>
              </v:shape>
              <v:shape style="position:absolute;left:1756;top:438;width:914;height:804" type="#_x0000_t75">
                <v:imagedata r:id="rId341" o:title=""/>
              </v:shape>
              <v:shape style="position:absolute;left:1940;top:438;width:9718;height:804" type="#_x0000_t75">
                <v:imagedata r:id="rId342" o:title=""/>
              </v:shape>
              <v:shape style="position:absolute;left:2309;top:575;width:8617;height:529" type="#_x0000_t75">
                <v:imagedata r:id="rId343" o:title=""/>
              </v:shape>
              <v:shape style="position:absolute;left:0;top:44;width:12240;height:15796" type="#_x0000_t75">
                <v:imagedata r:id="rId34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even" r:id="rId337"/>
          <w:footerReference w:type="even" r:id="rId338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65pt;width:609.249800pt;height:791.35pt;mso-position-horizontal-relative:page;mso-position-vertical-relative:page;z-index:-6725" type="#_x0000_t202" filled="f" stroked="f">
            <v:textbox inset="0,0,0,0">
              <w:txbxContent>
                <w:p>
                  <w:pPr>
                    <w:spacing w:before="3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391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661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47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378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571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.65pt;width:612pt;height:791.35pt;mso-position-horizontal-relative:page;mso-position-vertical-relative:page;z-index:-6724" coordorigin="0,13" coordsize="12240,15827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48" o:title=""/>
              </v:shape>
              <v:shape style="position:absolute;left:1756;top:438;width:914;height:804" type="#_x0000_t75">
                <v:imagedata r:id="rId349" o:title=""/>
              </v:shape>
              <v:shape style="position:absolute;left:1940;top:438;width:9718;height:804" type="#_x0000_t75">
                <v:imagedata r:id="rId350" o:title=""/>
              </v:shape>
              <v:shape style="position:absolute;left:2309;top:575;width:8617;height:529" type="#_x0000_t75">
                <v:imagedata r:id="rId351" o:title=""/>
              </v:shape>
              <v:shape style="position:absolute;left:0;top:13;width:12185;height:15827" type="#_x0000_t75">
                <v:imagedata r:id="rId35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odd" r:id="rId345"/>
          <w:footerReference w:type="odd" r:id="rId346"/>
          <w:pgSz w:w="12240" w:h="15840"/>
        </w:sectPr>
      </w:pPr>
      <w:rPr/>
    </w:p>
    <w:p>
      <w:pPr>
        <w:spacing w:before="28" w:after="0" w:line="661" w:lineRule="exact"/>
        <w:ind w:left="117" w:right="-20"/>
        <w:jc w:val="left"/>
        <w:tabs>
          <w:tab w:pos="640" w:val="left"/>
          <w:tab w:pos="5140" w:val="left"/>
          <w:tab w:pos="5960" w:val="left"/>
          <w:tab w:pos="7520" w:val="left"/>
          <w:tab w:pos="9120" w:val="left"/>
          <w:tab w:pos="1054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1.756348pt;margin-top:12.555102pt;width:280.711127pt;height:30.721391pt;mso-position-horizontal-relative:page;mso-position-vertical-relative:paragraph;z-index:-6722" type="#_x0000_t202" filled="f" stroked="f">
            <v:textbox inset="0,0,0,0">
              <w:txbxContent>
                <w:p>
                  <w:pPr>
                    <w:spacing w:before="0" w:after="0" w:line="614" w:lineRule="exact"/>
                    <w:ind w:right="-132"/>
                    <w:jc w:val="left"/>
                    <w:tabs>
                      <w:tab w:pos="2520" w:val="left"/>
                      <w:tab w:pos="5440" w:val="left"/>
                    </w:tabs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A1A1A1"/>
                      <w:spacing w:val="0"/>
                      <w:w w:val="100"/>
                      <w:position w:val="-5"/>
                    </w:rPr>
                    <w:t>'"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A1A1A1"/>
                      <w:spacing w:val="-82"/>
                      <w:w w:val="100"/>
                      <w:position w:val="-5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A1A1A1"/>
                      <w:spacing w:val="0"/>
                      <w:w w:val="100"/>
                      <w:position w:val="-5"/>
                    </w:rPr>
                    <w:tab/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A1A1A1"/>
                      <w:spacing w:val="0"/>
                      <w:w w:val="100"/>
                      <w:position w:val="-5"/>
                    </w:rPr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0"/>
                      <w:w w:val="100"/>
                      <w:position w:val="-2"/>
                    </w:rPr>
                    <w:t>"'"'"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A1A1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A1A1A1"/>
                      <w:spacing w:val="0"/>
                      <w:w w:val="56"/>
                      <w:position w:val="9"/>
                    </w:rPr>
                    <w:t>..</w:t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89"/>
          <w:position w:val="-8"/>
        </w:rPr>
        <w:t>n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27"/>
          <w:position w:val="-8"/>
        </w:rPr>
        <w:t>l'tiiWIHr'ltml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27"/>
          <w:position w:val="-8"/>
        </w:rPr>
        <w:t> 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0"/>
          <w:position w:val="-8"/>
        </w:rPr>
        <w:t>JRJfJ!!"</w:t>
      </w:r>
      <w:r>
        <w:rPr>
          <w:rFonts w:ascii="Arial" w:hAnsi="Arial" w:cs="Arial" w:eastAsia="Arial"/>
          <w:sz w:val="11"/>
          <w:szCs w:val="11"/>
          <w:color w:val="A1A1A1"/>
          <w:spacing w:val="15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8"/>
        </w:rPr>
        <w:t>111«'1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6"/>
          <w:w w:val="100"/>
          <w:position w:val="-8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-8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83"/>
          <w:position w:val="-5"/>
        </w:rPr>
        <w:t>•l'lf'81:1CY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237"/>
          <w:position w:val="-6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8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6"/>
          <w:w w:val="237"/>
          <w:position w:val="-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90"/>
          <w:position w:val="-6"/>
        </w:rPr>
        <w:t>1:01!01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-6"/>
        </w:rPr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0"/>
          <w:position w:val="-8"/>
        </w:rPr>
        <w:t>P'\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1"/>
          <w:position w:val="-8"/>
        </w:rPr>
        <w:t>L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0"/>
          <w:position w:val="-8"/>
        </w:rPr>
        <w:t>\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31"/>
          <w:position w:val="-8"/>
        </w:rPr>
        <w:t>l</w:t>
      </w:r>
      <w:r>
        <w:rPr>
          <w:rFonts w:ascii="Arial" w:hAnsi="Arial" w:cs="Arial" w:eastAsia="Arial"/>
          <w:sz w:val="13"/>
          <w:szCs w:val="13"/>
          <w:color w:val="A1A1A1"/>
          <w:spacing w:val="-3"/>
          <w:w w:val="131"/>
          <w:position w:val="-8"/>
        </w:rPr>
        <w:t>L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85"/>
          <w:i/>
          <w:position w:val="-8"/>
        </w:rPr>
        <w:t>J024</w:t>
      </w:r>
      <w:r>
        <w:rPr>
          <w:rFonts w:ascii="Arial" w:hAnsi="Arial" w:cs="Arial" w:eastAsia="Arial"/>
          <w:sz w:val="13"/>
          <w:szCs w:val="13"/>
          <w:color w:val="A1A1A1"/>
          <w:spacing w:val="5"/>
          <w:w w:val="84"/>
          <w:i/>
          <w:position w:val="-8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70"/>
          <w:position w:val="-8"/>
        </w:rPr>
        <w:t>.IIA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0"/>
          <w:w w:val="57"/>
          <w:position w:val="-9"/>
        </w:rPr>
        <w:t>........,.."'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-15"/>
          <w:w w:val="57"/>
          <w:position w:val="-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60"/>
          <w:szCs w:val="60"/>
          <w:color w:val="A1A1A1"/>
          <w:spacing w:val="0"/>
          <w:w w:val="57"/>
          <w:position w:val="-3"/>
        </w:rPr>
        <w:t>....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7603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1.076477pt;margin-top:1.146465pt;width:25.800737pt;height:20.0pt;mso-position-horizontal-relative:page;mso-position-vertical-relative:paragraph;z-index:-6723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-17"/>
                      <w:w w:val="52"/>
                    </w:rPr>
                    <w:t>_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-8"/>
                      <w:w w:val="51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-36"/>
                      <w:w w:val="51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0"/>
                      <w:w w:val="51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-35"/>
                      <w:w w:val="51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0"/>
                      <w:w w:val="51"/>
                    </w:rPr>
                    <w:t>,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-18"/>
                      <w:w w:val="51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3B3B3"/>
                      <w:spacing w:val="-6"/>
                      <w:w w:val="51"/>
                    </w:rPr>
                    <w:t>,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99"/>
          <w:position w:val="1"/>
        </w:rPr>
        <w:t>"TADI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99"/>
          <w:position w:val="1"/>
        </w:rPr>
        <w:t>)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99"/>
          <w:position w:val="1"/>
        </w:rPr>
        <w:t>IW</w:t>
      </w:r>
      <w:r>
        <w:rPr>
          <w:rFonts w:ascii="Arial" w:hAnsi="Arial" w:cs="Arial" w:eastAsia="Arial"/>
          <w:sz w:val="12"/>
          <w:szCs w:val="12"/>
          <w:color w:val="A1A1A1"/>
          <w:spacing w:val="-66"/>
          <w:w w:val="199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6"/>
          <w:position w:val="1"/>
        </w:rPr>
        <w:t>'ll-li.Vl..:IO: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7"/>
          <w:position w:val="1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18"/>
          <w:position w:val="1"/>
        </w:rPr>
        <w:t>t:</w:t>
      </w:r>
      <w:r>
        <w:rPr>
          <w:rFonts w:ascii="Arial" w:hAnsi="Arial" w:cs="Arial" w:eastAsia="Arial"/>
          <w:sz w:val="12"/>
          <w:szCs w:val="12"/>
          <w:color w:val="A1A1A1"/>
          <w:spacing w:val="3"/>
          <w:w w:val="118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B3B3B3"/>
          <w:spacing w:val="0"/>
          <w:w w:val="76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3B3B3"/>
          <w:spacing w:val="0"/>
          <w:w w:val="75"/>
          <w:position w:val="1"/>
        </w:rPr>
        <w:t>\Gt.'·'-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1" w:after="0" w:line="240" w:lineRule="auto"/>
        <w:ind w:left="7551" w:right="-20"/>
        <w:jc w:val="left"/>
        <w:tabs>
          <w:tab w:pos="91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12"/>
        </w:rPr>
        <w:t>IUfiJNTOI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1"/>
        </w:rPr>
        <w:t>AI"''A</w:t>
      </w:r>
      <w:r>
        <w:rPr>
          <w:rFonts w:ascii="Arial" w:hAnsi="Arial" w:cs="Arial" w:eastAsia="Arial"/>
          <w:sz w:val="12"/>
          <w:szCs w:val="12"/>
          <w:color w:val="A1A1A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1"/>
        </w:rPr>
        <w:t>tA</w:t>
      </w:r>
      <w:r>
        <w:rPr>
          <w:rFonts w:ascii="Arial" w:hAnsi="Arial" w:cs="Arial" w:eastAsia="Arial"/>
          <w:sz w:val="12"/>
          <w:szCs w:val="12"/>
          <w:color w:val="A1A1A1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6"/>
          <w:w w:val="111"/>
          <w:position w:val="1"/>
        </w:rPr>
        <w:t>A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11"/>
          <w:position w:val="1"/>
        </w:rPr>
        <w:t>A.c:ar.st.W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49" w:lineRule="exact"/>
        <w:ind w:left="753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6.96896pt;width:48.453136pt;height:28.5pt;mso-position-horizontal-relative:page;mso-position-vertical-relative:paragraph;z-index:-6721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5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17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26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0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17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37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0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16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32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1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0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34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A1A1A1"/>
                      <w:spacing w:val="-24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1A1A1"/>
          <w:w w:val="122"/>
        </w:rPr>
        <w:t>Nib"t&gt;ónAI.I</w:t>
      </w:r>
      <w:r>
        <w:rPr>
          <w:rFonts w:ascii="Arial" w:hAnsi="Arial" w:cs="Arial" w:eastAsia="Arial"/>
          <w:sz w:val="13"/>
          <w:szCs w:val="13"/>
          <w:color w:val="A1A1A1"/>
          <w:spacing w:val="-6"/>
          <w:w w:val="122"/>
        </w:rPr>
        <w:t>I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90"/>
        </w:rPr>
        <w:t>&amp;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8" w:after="0" w:line="116" w:lineRule="exact"/>
        <w:ind w:left="7508" w:right="4213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A1A1A1"/>
          <w:spacing w:val="0"/>
          <w:w w:val="109"/>
          <w:position w:val="-1"/>
        </w:rPr>
        <w:t>ACQ;10A_IiD',;.\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76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6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44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44"/>
        </w:rPr>
        <w:t>•u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380" w:bottom="280" w:left="900" w:right="2260"/>
          <w:headerReference w:type="even" r:id="rId353"/>
          <w:footerReference w:type="even" r:id="rId354"/>
          <w:pgSz w:w="15860" w:h="12260" w:orient="landscape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31" w:lineRule="exact"/>
        <w:ind w:right="1622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9.122123pt;width:24.996481pt;height:16pt;mso-position-horizontal-relative:page;mso-position-vertical-relative:paragraph;z-index:-6720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A1A1A1"/>
                      <w:spacing w:val="0"/>
                      <w:w w:val="100"/>
                    </w:rPr>
                    <w:t>,..,.,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108"/>
          <w:w w:val="145"/>
          <w:position w:val="9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A1A1A1"/>
          <w:spacing w:val="7"/>
          <w:w w:val="218"/>
          <w:position w:val="-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20"/>
          <w:w w:val="144"/>
          <w:position w:val="9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A1A1A1"/>
          <w:spacing w:val="-44"/>
          <w:w w:val="123"/>
          <w:position w:val="-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27"/>
          <w:w w:val="144"/>
          <w:position w:val="9"/>
        </w:rPr>
        <w:t>;</w:t>
      </w:r>
      <w:r>
        <w:rPr>
          <w:rFonts w:ascii="Times New Roman" w:hAnsi="Times New Roman" w:cs="Times New Roman" w:eastAsia="Times New Roman"/>
          <w:sz w:val="30"/>
          <w:szCs w:val="30"/>
          <w:color w:val="A1A1A1"/>
          <w:spacing w:val="-83"/>
          <w:w w:val="123"/>
          <w:position w:val="-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192"/>
          <w:w w:val="145"/>
          <w:position w:val="9"/>
        </w:rPr>
        <w:t>w</w:t>
      </w:r>
      <w:r>
        <w:rPr>
          <w:rFonts w:ascii="Times New Roman" w:hAnsi="Times New Roman" w:cs="Times New Roman" w:eastAsia="Times New Roman"/>
          <w:sz w:val="30"/>
          <w:szCs w:val="30"/>
          <w:color w:val="A1A1A1"/>
          <w:spacing w:val="-48"/>
          <w:w w:val="123"/>
          <w:position w:val="-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0"/>
          <w:w w:val="85"/>
          <w:position w:val="-7"/>
        </w:rPr>
        <w:t>¡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-48"/>
          <w:w w:val="85"/>
          <w:position w:val="-7"/>
        </w:rPr>
        <w:t>¡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87"/>
          <w:w w:val="145"/>
          <w:position w:val="9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0"/>
          <w:w w:val="85"/>
          <w:position w:val="-7"/>
        </w:rPr>
        <w:t>¡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-65"/>
          <w:w w:val="85"/>
          <w:position w:val="-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11"/>
          <w:w w:val="144"/>
          <w:position w:val="9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-51"/>
          <w:w w:val="85"/>
          <w:position w:val="-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26"/>
          <w:w w:val="145"/>
          <w:position w:val="9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-26"/>
          <w:w w:val="85"/>
          <w:position w:val="-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36"/>
          <w:w w:val="145"/>
          <w:position w:val="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0"/>
          <w:w w:val="85"/>
          <w:position w:val="-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13"/>
          <w:w w:val="85"/>
          <w:position w:val="-7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71"/>
          <w:w w:val="145"/>
          <w:position w:val="9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B3B3B3"/>
          <w:spacing w:val="0"/>
          <w:w w:val="85"/>
          <w:position w:val="-7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60" w:lineRule="exact"/>
        <w:ind w:left="671" w:right="-20"/>
        <w:jc w:val="left"/>
        <w:tabs>
          <w:tab w:pos="5140" w:val="left"/>
          <w:tab w:pos="5960" w:val="left"/>
          <w:tab w:pos="6920" w:val="left"/>
          <w:tab w:pos="7520" w:val="left"/>
          <w:tab w:pos="91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603394pt;margin-top:6.730989pt;width:220.774478pt;height:19.822016pt;mso-position-horizontal-relative:page;mso-position-vertical-relative:paragraph;z-index:-6719" type="#_x0000_t202" filled="f" stroked="f">
            <v:textbox inset="0,0,0,0">
              <w:txbxContent>
                <w:p>
                  <w:pPr>
                    <w:spacing w:before="0" w:after="0" w:line="396" w:lineRule="exact"/>
                    <w:ind w:right="-99"/>
                    <w:jc w:val="left"/>
                    <w:tabs>
                      <w:tab w:pos="4200" w:val="left"/>
                    </w:tabs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A1A1A1"/>
                      <w:spacing w:val="0"/>
                      <w:w w:val="120"/>
                      <w:position w:val="6"/>
                    </w:rPr>
                    <w:t>•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A1A1A1"/>
                      <w:spacing w:val="-93"/>
                      <w:w w:val="120"/>
                      <w:position w:val="6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A1A1A1"/>
                      <w:spacing w:val="0"/>
                      <w:w w:val="100"/>
                      <w:position w:val="6"/>
                    </w:rPr>
                    <w:tab/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A1A1A1"/>
                      <w:spacing w:val="0"/>
                      <w:w w:val="100"/>
                      <w:position w:val="6"/>
                    </w:rPr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1A1A1"/>
                      <w:spacing w:val="0"/>
                      <w:w w:val="120"/>
                      <w:position w:val="-2"/>
                    </w:rPr>
                    <w:t>"'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100"/>
          <w:position w:val="-2"/>
        </w:rPr>
        <w:t>1,01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46"/>
          <w:position w:val="-2"/>
        </w:rPr>
        <w:t>))1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4"/>
          <w:position w:val="-2"/>
        </w:rPr>
        <w:t>061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92"/>
          <w:position w:val="-2"/>
        </w:rPr>
        <w:t>Ul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2"/>
          <w:w w:val="192"/>
          <w:position w:val="-2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5"/>
          <w:w w:val="192"/>
          <w:position w:val="-2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92"/>
          <w:position w:val="-2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41"/>
          <w:w w:val="192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92"/>
          <w:position w:val="-2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45"/>
          <w:w w:val="192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92"/>
          <w:position w:val="0"/>
        </w:rPr>
        <w:t>:t\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92"/>
          <w:position w:val="0"/>
        </w:rPr>
        <w:t>-((1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0"/>
        </w:rPr>
      </w:r>
      <w:r>
        <w:rPr>
          <w:rFonts w:ascii="Arial" w:hAnsi="Arial" w:cs="Arial" w:eastAsia="Arial"/>
          <w:sz w:val="39"/>
          <w:szCs w:val="39"/>
          <w:color w:val="B3B3B3"/>
          <w:spacing w:val="0"/>
          <w:w w:val="76"/>
          <w:position w:val="4"/>
        </w:rPr>
        <w:t>,._.,</w:t>
      </w:r>
      <w:r>
        <w:rPr>
          <w:rFonts w:ascii="Arial" w:hAnsi="Arial" w:cs="Arial" w:eastAsia="Arial"/>
          <w:sz w:val="39"/>
          <w:szCs w:val="39"/>
          <w:color w:val="B3B3B3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39"/>
          <w:szCs w:val="39"/>
          <w:color w:val="B3B3B3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"/>
        </w:rPr>
        <w:t>UlSW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8"/>
          <w:position w:val="-5"/>
        </w:rPr>
        <w:t>rAR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5"/>
          <w:w w:val="98"/>
          <w:position w:val="-5"/>
        </w:rPr>
        <w:t>A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98"/>
          <w:position w:val="-5"/>
        </w:rPr>
        <w:t>ll&amp;.lil::t</w:t>
      </w:r>
      <w:r>
        <w:rPr>
          <w:rFonts w:ascii="Arial" w:hAnsi="Arial" w:cs="Arial" w:eastAsia="Arial"/>
          <w:sz w:val="13"/>
          <w:szCs w:val="13"/>
          <w:color w:val="A1A1A1"/>
          <w:spacing w:val="-11"/>
          <w:w w:val="98"/>
          <w:position w:val="-5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393"/>
          <w:position w:val="-5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59"/>
          <w:w w:val="393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5"/>
        </w:rPr>
        <w:t>114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83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8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83"/>
          <w:i/>
          <w:position w:val="-2"/>
        </w:rPr>
        <w:t>CX.W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right="93"/>
        <w:jc w:val="right"/>
        <w:tabs>
          <w:tab w:pos="16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0"/>
          <w:szCs w:val="10"/>
          <w:color w:val="A1A1A1"/>
          <w:spacing w:val="0"/>
          <w:w w:val="157"/>
        </w:rPr>
        <w:t>l!«llD4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157"/>
        </w:rPr>
        <w:t>)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157"/>
        </w:rPr>
        <w:t>lTA</w:t>
      </w:r>
      <w:r>
        <w:rPr>
          <w:rFonts w:ascii="Arial" w:hAnsi="Arial" w:cs="Arial" w:eastAsia="Arial"/>
          <w:sz w:val="10"/>
          <w:szCs w:val="10"/>
          <w:color w:val="A1A1A1"/>
          <w:spacing w:val="-19"/>
          <w:w w:val="157"/>
        </w:rPr>
        <w:t> 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317"/>
        </w:rPr>
        <w:t>)</w:t>
      </w:r>
      <w:r>
        <w:rPr>
          <w:rFonts w:ascii="Arial" w:hAnsi="Arial" w:cs="Arial" w:eastAsia="Arial"/>
          <w:sz w:val="10"/>
          <w:szCs w:val="10"/>
          <w:color w:val="A1A1A1"/>
          <w:spacing w:val="-63"/>
          <w:w w:val="317"/>
        </w:rPr>
        <w:t> </w:t>
      </w:r>
      <w:r>
        <w:rPr>
          <w:rFonts w:ascii="Arial" w:hAnsi="Arial" w:cs="Arial" w:eastAsia="Arial"/>
          <w:sz w:val="10"/>
          <w:szCs w:val="10"/>
          <w:color w:val="B3B3B3"/>
          <w:spacing w:val="0"/>
          <w:w w:val="280"/>
        </w:rPr>
        <w:t>,</w:t>
      </w:r>
      <w:r>
        <w:rPr>
          <w:rFonts w:ascii="Arial" w:hAnsi="Arial" w:cs="Arial" w:eastAsia="Arial"/>
          <w:sz w:val="10"/>
          <w:szCs w:val="10"/>
          <w:color w:val="B3B3B3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228"/>
        </w:rPr>
        <w:t>...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600"/>
          <w:position w:val="-1"/>
        </w:rPr>
        <w:t>tf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2"/>
          <w:position w:val="-1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8"/>
          <w:w w:val="103"/>
          <w:position w:val="-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2"/>
          <w:position w:val="-1"/>
        </w:rPr>
        <w:t>AOIJ.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1"/>
          <w:position w:val="-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2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6" w:lineRule="exact"/>
        <w:ind w:right="-20"/>
        <w:jc w:val="right"/>
        <w:tabs>
          <w:tab w:pos="1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1.076477pt;margin-top:1.396521pt;width:29.973385pt;height:7pt;mso-position-horizontal-relative:page;mso-position-vertical-relative:paragraph;z-index:-6718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A1A1A1"/>
                      <w:spacing w:val="0"/>
                      <w:w w:val="100"/>
                    </w:rPr>
                    <w:t>APt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1A1A1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A1A1A1"/>
                      <w:spacing w:val="0"/>
                      <w:w w:val="100"/>
                    </w:rPr>
                    <w:t>1'AIA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A1A1A1"/>
          <w:w w:val="61"/>
          <w:position w:val="-23"/>
        </w:rPr>
        <w:t>,........,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w w:val="100"/>
          <w:position w:val="-23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A1A1A1"/>
          <w:w w:val="100"/>
          <w:position w:val="-23"/>
        </w:rPr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19"/>
          <w:position w:val="-1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970" w:lineRule="exact"/>
        <w:ind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br w:type="column"/>
      </w:r>
      <w:r>
        <w:rPr>
          <w:rFonts w:ascii="Arial" w:hAnsi="Arial" w:cs="Arial" w:eastAsia="Arial"/>
          <w:sz w:val="104"/>
          <w:szCs w:val="104"/>
          <w:color w:val="A1A1A1"/>
          <w:spacing w:val="0"/>
          <w:w w:val="100"/>
          <w:position w:val="-19"/>
        </w:rPr>
        <w:t>-</w:t>
      </w:r>
      <w:r>
        <w:rPr>
          <w:rFonts w:ascii="Arial" w:hAnsi="Arial" w:cs="Arial" w:eastAsia="Arial"/>
          <w:sz w:val="104"/>
          <w:szCs w:val="104"/>
          <w:color w:val="A1A1A1"/>
          <w:spacing w:val="0"/>
          <w:w w:val="100"/>
          <w:position w:val="-19"/>
        </w:rPr>
        <w:tab/>
      </w:r>
      <w:r>
        <w:rPr>
          <w:rFonts w:ascii="Arial" w:hAnsi="Arial" w:cs="Arial" w:eastAsia="Arial"/>
          <w:sz w:val="104"/>
          <w:szCs w:val="104"/>
          <w:color w:val="A1A1A1"/>
          <w:spacing w:val="0"/>
          <w:w w:val="100"/>
          <w:position w:val="-19"/>
        </w:rPr>
      </w:r>
      <w:r>
        <w:rPr>
          <w:rFonts w:ascii="Arial" w:hAnsi="Arial" w:cs="Arial" w:eastAsia="Arial"/>
          <w:sz w:val="42"/>
          <w:szCs w:val="42"/>
          <w:color w:val="A1A1A1"/>
          <w:spacing w:val="-73"/>
          <w:w w:val="133"/>
          <w:position w:val="7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58"/>
          <w:position w:val="7"/>
        </w:rPr>
        <w:t>....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10295" w:space="263"/>
            <w:col w:w="2142"/>
          </w:cols>
        </w:sectPr>
      </w:pPr>
      <w:rPr/>
    </w:p>
    <w:p>
      <w:pPr>
        <w:spacing w:before="3" w:after="0" w:line="240" w:lineRule="auto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1A1A1"/>
          <w:w w:val="81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5"/>
          <w:w w:val="8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240" w:lineRule="auto"/>
        <w:ind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A1A1A1"/>
          <w:w w:val="152"/>
        </w:rPr>
        <w:t>1'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w w:val="151"/>
        </w:rPr>
        <w:t>\.ln\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w w:val="152"/>
        </w:rPr>
        <w:t>)1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w w:val="100"/>
        </w:rPr>
      </w:r>
    </w:p>
    <w:p>
      <w:pPr>
        <w:spacing w:before="0" w:after="0" w:line="133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18"/>
        </w:rPr>
        <w:t>«f.'"m.f;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3" w:equalWidth="0">
            <w:col w:w="7740" w:space="20"/>
            <w:col w:w="471" w:space="1500"/>
            <w:col w:w="2969"/>
          </w:cols>
        </w:sectPr>
      </w:pPr>
      <w:rPr/>
    </w:p>
    <w:p>
      <w:pPr>
        <w:spacing w:before="0" w:after="0" w:line="146" w:lineRule="exact"/>
        <w:ind w:left="753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0"/>
          <w:w w:val="114"/>
        </w:rPr>
        <w:t>Jlüllt.-a.mw.&amp;l&amp;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7506" w:right="421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w w:val="118"/>
        </w:rPr>
        <w:t>AO&gt;JllAN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5"/>
          <w:w w:val="118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A1A1A1"/>
          <w:spacing w:val="-12"/>
          <w:w w:val="127"/>
          <w:position w:val="3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4"/>
          <w:position w:val="0"/>
        </w:rPr>
        <w:t>1A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753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w w:val="10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w w:val="10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8"/>
          <w:w w:val="10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8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2"/>
        </w:rPr>
        <w:t>NU.JI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5"/>
          <w:w w:val="9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92"/>
        </w:rPr>
        <w:t>)(II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9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5"/>
          <w:w w:val="69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69"/>
        </w:rPr>
        <w:t>%1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-1"/>
          <w:w w:val="69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46"/>
        </w:rPr>
        <w:t>t"lt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9" w:after="0" w:line="215" w:lineRule="auto"/>
        <w:ind w:left="7536" w:right="3875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526917pt;margin-top:14.601086pt;width:511.661612pt;height:40pt;mso-position-horizontal-relative:page;mso-position-vertical-relative:paragraph;z-index:-6717" type="#_x0000_t202" filled="f" stroked="f">
            <v:textbox inset="0,0,0,0">
              <w:txbxContent>
                <w:p>
                  <w:pPr>
                    <w:spacing w:before="0" w:after="0" w:line="800" w:lineRule="exact"/>
                    <w:ind w:right="-160"/>
                    <w:jc w:val="left"/>
                    <w:tabs>
                      <w:tab w:pos="5340" w:val="left"/>
                      <w:tab w:pos="6260" w:val="left"/>
                      <w:tab w:pos="9880" w:val="left"/>
                    </w:tabs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-12"/>
                      <w:w w:val="247"/>
                      <w:position w:val="16"/>
                    </w:rPr>
                    <w:t>'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-15"/>
                      <w:w w:val="372"/>
                      <w:position w:val="16"/>
                    </w:rPr>
                    <w:t>'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31"/>
                      <w:position w:val="16"/>
                    </w:rPr>
                    <w:t>UlMIIIIIItt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1"/>
                      <w:w w:val="131"/>
                      <w:position w:val="16"/>
                    </w:rPr>
                    <w:t>&gt;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0"/>
                      <w:w w:val="321"/>
                      <w:position w:val="16"/>
                    </w:rPr>
                    <w:t>l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0"/>
                      <w:w w:val="320"/>
                      <w:position w:val="16"/>
                    </w:rPr>
                    <w:t>"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-5"/>
                      <w:w w:val="100"/>
                      <w:position w:val="16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22"/>
                      <w:position w:val="16"/>
                    </w:rPr>
                    <w:t>JI.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23"/>
                      <w:position w:val="16"/>
                    </w:rPr>
                    <w:t>(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0"/>
                      <w:w w:val="122"/>
                      <w:position w:val="16"/>
                    </w:rPr>
                    <w:t>jlfl!41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A1A1A1"/>
                      <w:spacing w:val="-9"/>
                      <w:w w:val="122"/>
                      <w:position w:val="16"/>
                    </w:rPr>
                    <w:t>t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0"/>
                      <w:w w:val="283"/>
                      <w:position w:val="16"/>
                    </w:rPr>
                    <w:t>l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0"/>
                      <w:w w:val="100"/>
                      <w:position w:val="16"/>
                    </w:rPr>
                    <w:tab/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878787"/>
                      <w:spacing w:val="0"/>
                      <w:w w:val="100"/>
                      <w:position w:val="16"/>
                    </w:rPr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B3B3B3"/>
                      <w:spacing w:val="0"/>
                      <w:w w:val="83"/>
                      <w:position w:val="22"/>
                    </w:rPr>
                    <w:t>,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B3B3B3"/>
                      <w:spacing w:val="-71"/>
                      <w:w w:val="83"/>
                      <w:position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A1A1A1"/>
                      <w:spacing w:val="0"/>
                      <w:w w:val="53"/>
                      <w:position w:val="22"/>
                    </w:rPr>
                    <w:t>......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A1A1A1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A1A1A1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B3B3B3"/>
                      <w:spacing w:val="0"/>
                      <w:w w:val="100"/>
                      <w:position w:val="7"/>
                    </w:rPr>
                    <w:t>'·'"'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B3B3B3"/>
                      <w:spacing w:val="0"/>
                      <w:w w:val="100"/>
                      <w:position w:val="7"/>
                    </w:rPr>
                    <w:tab/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B3B3B3"/>
                      <w:spacing w:val="0"/>
                      <w:w w:val="100"/>
                      <w:position w:val="7"/>
                    </w:rPr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  <w:color w:val="A1A1A1"/>
                      <w:spacing w:val="0"/>
                      <w:w w:val="65"/>
                      <w:position w:val="-1"/>
                    </w:rPr>
                    <w:t>·-</w:t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603394pt;margin-top:17.745724pt;width:8.786440pt;height:26pt;mso-position-horizontal-relative:page;mso-position-vertical-relative:paragraph;z-index:-6709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right="-118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Pr/>
                  <w:r>
                    <w:rPr>
                      <w:rFonts w:ascii="Arial" w:hAnsi="Arial" w:cs="Arial" w:eastAsia="Arial"/>
                      <w:sz w:val="52"/>
                      <w:szCs w:val="52"/>
                      <w:color w:val="878787"/>
                      <w:spacing w:val="0"/>
                      <w:w w:val="60"/>
                      <w:position w:val="-1"/>
                    </w:rPr>
                    <w:t>..</w:t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</w:rPr>
        <w:t>11)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2"/>
        </w:rPr>
        <w:t>I.Uti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6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6"/>
          <w:w w:val="9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4"/>
        </w:rPr>
        <w:t>JOO"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1A1A1"/>
          <w:spacing w:val="0"/>
          <w:w w:val="121"/>
        </w:rPr>
        <w:t>\</w:t>
      </w:r>
      <w:r>
        <w:rPr>
          <w:rFonts w:ascii="Arial" w:hAnsi="Arial" w:cs="Arial" w:eastAsia="Arial"/>
          <w:sz w:val="15"/>
          <w:szCs w:val="15"/>
          <w:color w:val="A1A1A1"/>
          <w:spacing w:val="0"/>
          <w:w w:val="122"/>
        </w:rPr>
        <w:t>bl</w:t>
      </w:r>
      <w:r>
        <w:rPr>
          <w:rFonts w:ascii="Arial" w:hAnsi="Arial" w:cs="Arial" w:eastAsia="Arial"/>
          <w:sz w:val="15"/>
          <w:szCs w:val="15"/>
          <w:color w:val="A1A1A1"/>
          <w:spacing w:val="0"/>
          <w:w w:val="122"/>
        </w:rPr>
        <w:t> 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84"/>
        </w:rPr>
        <w:t>ooAJ.Er..t\</w:t>
      </w:r>
      <w:r>
        <w:rPr>
          <w:rFonts w:ascii="Arial" w:hAnsi="Arial" w:cs="Arial" w:eastAsia="Arial"/>
          <w:sz w:val="14"/>
          <w:szCs w:val="14"/>
          <w:color w:val="A1A1A1"/>
          <w:spacing w:val="-30"/>
          <w:w w:val="85"/>
        </w:rPr>
        <w:t>1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88"/>
        </w:rPr>
        <w:t>"'</w:t>
      </w:r>
      <w:r>
        <w:rPr>
          <w:rFonts w:ascii="Arial" w:hAnsi="Arial" w:cs="Arial" w:eastAsia="Arial"/>
          <w:sz w:val="14"/>
          <w:szCs w:val="14"/>
          <w:color w:val="A1A1A1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B3B3B3"/>
          <w:spacing w:val="6"/>
          <w:w w:val="182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0"/>
          <w:w w:val="55"/>
        </w:rPr>
        <w:t>O&gt;Jt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0"/>
          <w:w w:val="55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</w:rPr>
        <w:t>l6)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</w:rPr>
        <w:t>'</w:t>
      </w:r>
      <w:r>
        <w:rPr>
          <w:rFonts w:ascii="Arial" w:hAnsi="Arial" w:cs="Arial" w:eastAsia="Arial"/>
          <w:sz w:val="12"/>
          <w:szCs w:val="12"/>
          <w:color w:val="A1A1A1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13"/>
        </w:rPr>
        <w:t>!í:l&lt;ll:</w:t>
      </w:r>
      <w:r>
        <w:rPr>
          <w:rFonts w:ascii="Arial" w:hAnsi="Arial" w:cs="Arial" w:eastAsia="Arial"/>
          <w:sz w:val="12"/>
          <w:szCs w:val="12"/>
          <w:color w:val="A1A1A1"/>
          <w:spacing w:val="-16"/>
          <w:w w:val="113"/>
        </w:rPr>
        <w:t>Q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3"/>
        </w:rPr>
        <w:t>I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3"/>
        </w:rPr>
        <w:t>4</w:t>
      </w:r>
      <w:r>
        <w:rPr>
          <w:rFonts w:ascii="Arial" w:hAnsi="Arial" w:cs="Arial" w:eastAsia="Arial"/>
          <w:sz w:val="12"/>
          <w:szCs w:val="12"/>
          <w:color w:val="878787"/>
          <w:spacing w:val="-10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2"/>
        </w:rPr>
        <w:t>A</w:t>
      </w:r>
      <w:r>
        <w:rPr>
          <w:rFonts w:ascii="Arial" w:hAnsi="Arial" w:cs="Arial" w:eastAsia="Arial"/>
          <w:sz w:val="12"/>
          <w:szCs w:val="12"/>
          <w:color w:val="A1A1A1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55"/>
        </w:rPr>
        <w:t>f</w:t>
      </w:r>
      <w:r>
        <w:rPr>
          <w:rFonts w:ascii="Arial" w:hAnsi="Arial" w:cs="Arial" w:eastAsia="Arial"/>
          <w:sz w:val="12"/>
          <w:szCs w:val="12"/>
          <w:color w:val="878787"/>
          <w:spacing w:val="-7"/>
          <w:w w:val="156"/>
        </w:rPr>
        <w:t>1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9"/>
        </w:rPr>
        <w:t>W••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2" w:after="0" w:line="114" w:lineRule="exact"/>
        <w:ind w:left="7565" w:right="4648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A1A1A1"/>
          <w:w w:val="205"/>
        </w:rPr>
        <w:t>J</w:t>
      </w:r>
      <w:r>
        <w:rPr>
          <w:rFonts w:ascii="Arial" w:hAnsi="Arial" w:cs="Arial" w:eastAsia="Arial"/>
          <w:sz w:val="10"/>
          <w:szCs w:val="10"/>
          <w:color w:val="A1A1A1"/>
          <w:spacing w:val="-3"/>
          <w:w w:val="204"/>
        </w:rPr>
        <w:t>W</w:t>
      </w:r>
      <w:r>
        <w:rPr>
          <w:rFonts w:ascii="Arial" w:hAnsi="Arial" w:cs="Arial" w:eastAsia="Arial"/>
          <w:sz w:val="10"/>
          <w:szCs w:val="10"/>
          <w:color w:val="878787"/>
          <w:spacing w:val="-2"/>
          <w:w w:val="121"/>
        </w:rPr>
        <w:t>4</w:t>
      </w:r>
      <w:r>
        <w:rPr>
          <w:rFonts w:ascii="Arial" w:hAnsi="Arial" w:cs="Arial" w:eastAsia="Arial"/>
          <w:sz w:val="10"/>
          <w:szCs w:val="10"/>
          <w:color w:val="B3B3B3"/>
          <w:spacing w:val="0"/>
          <w:w w:val="150"/>
        </w:rPr>
        <w:t>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50" w:lineRule="exact"/>
        <w:ind w:left="4350" w:right="-20"/>
        <w:jc w:val="left"/>
        <w:tabs>
          <w:tab w:pos="5140" w:val="left"/>
          <w:tab w:pos="7520" w:val="left"/>
          <w:tab w:pos="9120" w:val="left"/>
          <w:tab w:pos="96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1"/>
          <w:szCs w:val="11"/>
          <w:color w:val="A1A1A1"/>
          <w:spacing w:val="0"/>
          <w:w w:val="100"/>
          <w:position w:val="-2"/>
        </w:rPr>
        <w:t>fJJ</w:t>
      </w:r>
      <w:r>
        <w:rPr>
          <w:rFonts w:ascii="Arial" w:hAnsi="Arial" w:cs="Arial" w:eastAsia="Arial"/>
          <w:sz w:val="11"/>
          <w:szCs w:val="11"/>
          <w:color w:val="A1A1A1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  <w:position w:val="1"/>
        </w:rPr>
        <w:t>;,I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  <w:position w:val="1"/>
        </w:rPr>
        <w:t>Cr&gt;l,l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  <w:position w:val="1"/>
        </w:rPr>
        <w:t>(</w:t>
        <w:tab/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96"/>
          <w:position w:val="-2"/>
        </w:rPr>
        <w:t>PAll</w:t>
      </w:r>
      <w:r>
        <w:rPr>
          <w:rFonts w:ascii="Arial" w:hAnsi="Arial" w:cs="Arial" w:eastAsia="Arial"/>
          <w:sz w:val="13"/>
          <w:szCs w:val="13"/>
          <w:color w:val="A1A1A1"/>
          <w:spacing w:val="9"/>
          <w:w w:val="96"/>
          <w:position w:val="-2"/>
        </w:rPr>
        <w:t>A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10"/>
          <w:position w:val="-2"/>
        </w:rPr>
        <w:t>la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9"/>
          <w:position w:val="-2"/>
        </w:rPr>
        <w:t>.</w:t>
      </w:r>
      <w:r>
        <w:rPr>
          <w:rFonts w:ascii="Arial" w:hAnsi="Arial" w:cs="Arial" w:eastAsia="Arial"/>
          <w:sz w:val="12"/>
          <w:szCs w:val="12"/>
          <w:color w:val="A1A1A1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130"/>
          <w:position w:val="-2"/>
        </w:rPr>
        <w:t>)</w:t>
      </w:r>
      <w:r>
        <w:rPr>
          <w:rFonts w:ascii="Arial" w:hAnsi="Arial" w:cs="Arial" w:eastAsia="Arial"/>
          <w:sz w:val="10"/>
          <w:szCs w:val="10"/>
          <w:color w:val="A1A1A1"/>
          <w:spacing w:val="0"/>
          <w:w w:val="129"/>
          <w:position w:val="-2"/>
        </w:rPr>
        <w:t>W.t</w:t>
      </w:r>
      <w:r>
        <w:rPr>
          <w:rFonts w:ascii="Arial" w:hAnsi="Arial" w:cs="Arial" w:eastAsia="Arial"/>
          <w:sz w:val="10"/>
          <w:szCs w:val="10"/>
          <w:color w:val="A1A1A1"/>
          <w:spacing w:val="3"/>
          <w:w w:val="129"/>
          <w:position w:val="-2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74"/>
          <w:position w:val="-2"/>
        </w:rPr>
        <w:t>:lll</w:t>
      </w:r>
      <w:r>
        <w:rPr>
          <w:rFonts w:ascii="Arial" w:hAnsi="Arial" w:cs="Arial" w:eastAsia="Arial"/>
          <w:sz w:val="13"/>
          <w:szCs w:val="13"/>
          <w:color w:val="A1A1A1"/>
          <w:spacing w:val="6"/>
          <w:w w:val="75"/>
          <w:position w:val="-2"/>
        </w:rPr>
        <w:t>o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99"/>
          <w:position w:val="-2"/>
        </w:rPr>
        <w:t>KA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9"/>
          <w:w w:val="100"/>
          <w:position w:val="-2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  <w:t>IAS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A1A1A1"/>
          <w:spacing w:val="0"/>
          <w:w w:val="138"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0"/>
          <w:w w:val="80"/>
          <w:i/>
          <w:position w:val="-2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7536" w:right="-20"/>
        <w:jc w:val="left"/>
        <w:tabs>
          <w:tab w:pos="9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3"/>
          <w:position w:val="-4"/>
        </w:rPr>
        <w:t>INI1Wt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12"/>
          <w:w w:val="83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3"/>
          <w:position w:val="-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42"/>
          <w:w w:val="83"/>
          <w:position w:val="-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3"/>
          <w:position w:val="-4"/>
        </w:rPr>
        <w:t>"S'JA."J(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3"/>
          <w:position w:val="-4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3"/>
          <w:position w:val="-4"/>
        </w:rPr>
        <w:t>IN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3"/>
          <w:w w:val="83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00"/>
          <w:position w:val="-4"/>
        </w:rPr>
        <w:t>Jt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1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19"/>
          <w:position w:val="-1"/>
        </w:rPr>
        <w:t>nw.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-21"/>
          <w:w w:val="102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-1"/>
          <w:w w:val="61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79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79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7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79"/>
          <w:position w:val="-1"/>
        </w:rPr>
        <w:t>,,r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7" w:lineRule="exact"/>
        <w:ind w:right="251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512756pt;margin-top:2.601602pt;width:1.83651pt;height:6.5pt;mso-position-horizontal-relative:page;mso-position-vertical-relative:paragraph;z-index:-6716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1A1A1"/>
                      <w:spacing w:val="0"/>
                      <w:w w:val="10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2.531772pt;width:21.203037pt;height:18.5pt;mso-position-horizontal-relative:page;mso-position-vertical-relative:paragraph;z-index:-6714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5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-16"/>
                      <w:w w:val="76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-19"/>
                      <w:w w:val="76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-27"/>
                      <w:w w:val="76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-19"/>
                      <w:w w:val="76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1A1A1"/>
                      <w:spacing w:val="-43"/>
                      <w:w w:val="76"/>
                    </w:rPr>
                    <w:t>'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A1A1A1"/>
          <w:w w:val="54"/>
          <w:position w:val="1"/>
        </w:rPr>
        <w:t>Al.l.!ll,..,</w:t>
      </w:r>
      <w:r>
        <w:rPr>
          <w:rFonts w:ascii="Arial" w:hAnsi="Arial" w:cs="Arial" w:eastAsia="Arial"/>
          <w:sz w:val="24"/>
          <w:szCs w:val="24"/>
          <w:color w:val="A1A1A1"/>
          <w:spacing w:val="-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1"/>
          <w:position w:val="1"/>
        </w:rPr>
        <w:t>ll4..LAJ.»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756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1.57352pt;width:1.46256pt;height:6pt;mso-position-horizontal-relative:page;mso-position-vertical-relative:paragraph;z-index:-6715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1A1A1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A1A1A1"/>
          <w:w w:val="87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w w:val="88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"/>
          <w:w w:val="88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7"/>
        </w:rPr>
        <w:t>lt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"/>
          <w:w w:val="8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8"/>
        </w:rPr>
        <w:t>."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"/>
          <w:w w:val="88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"/>
          <w:w w:val="87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7"/>
        </w:rPr>
        <w:t>o'll.!AI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8"/>
          <w:w w:val="88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276"/>
        </w:rPr>
        <w:t>....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50" w:lineRule="exact"/>
        <w:ind w:left="753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-1"/>
        </w:rPr>
        <w:t>"'-'</w:t>
      </w:r>
      <w:r>
        <w:rPr>
          <w:rFonts w:ascii="Arial" w:hAnsi="Arial" w:cs="Arial" w:eastAsia="Arial"/>
          <w:sz w:val="12"/>
          <w:szCs w:val="12"/>
          <w:color w:val="A1A1A1"/>
          <w:spacing w:val="-37"/>
          <w:w w:val="100"/>
          <w:position w:val="-1"/>
        </w:rPr>
        <w:t>G</w:t>
      </w:r>
      <w:r>
        <w:rPr>
          <w:rFonts w:ascii="Arial" w:hAnsi="Arial" w:cs="Arial" w:eastAsia="Arial"/>
          <w:sz w:val="32"/>
          <w:szCs w:val="32"/>
          <w:color w:val="A1A1A1"/>
          <w:spacing w:val="-66"/>
          <w:w w:val="100"/>
          <w:position w:val="-1"/>
        </w:rPr>
        <w:t>"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2"/>
          <w:szCs w:val="12"/>
          <w:color w:val="A1A1A1"/>
          <w:spacing w:val="-65"/>
          <w:w w:val="100"/>
          <w:position w:val="-1"/>
        </w:rPr>
        <w:t>N</w:t>
      </w:r>
      <w:r>
        <w:rPr>
          <w:rFonts w:ascii="Arial" w:hAnsi="Arial" w:cs="Arial" w:eastAsia="Arial"/>
          <w:sz w:val="32"/>
          <w:szCs w:val="32"/>
          <w:color w:val="A1A1A1"/>
          <w:spacing w:val="-32"/>
          <w:w w:val="100"/>
          <w:position w:val="-1"/>
        </w:rPr>
        <w:t>"</w:t>
      </w:r>
      <w:r>
        <w:rPr>
          <w:rFonts w:ascii="Arial" w:hAnsi="Arial" w:cs="Arial" w:eastAsia="Arial"/>
          <w:sz w:val="12"/>
          <w:szCs w:val="12"/>
          <w:color w:val="A1A1A1"/>
          <w:spacing w:val="-7"/>
          <w:w w:val="100"/>
          <w:position w:val="-1"/>
        </w:rPr>
        <w:t>,</w:t>
      </w:r>
      <w:r>
        <w:rPr>
          <w:rFonts w:ascii="Arial" w:hAnsi="Arial" w:cs="Arial" w:eastAsia="Arial"/>
          <w:sz w:val="32"/>
          <w:szCs w:val="32"/>
          <w:color w:val="A1A1A1"/>
          <w:spacing w:val="-52"/>
          <w:w w:val="100"/>
          <w:position w:val="-1"/>
        </w:rPr>
        <w:t>'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2"/>
          <w:szCs w:val="12"/>
          <w:color w:val="A1A1A1"/>
          <w:spacing w:val="-24"/>
          <w:w w:val="100"/>
          <w:position w:val="-1"/>
        </w:rPr>
        <w:t>I</w:t>
      </w:r>
      <w:r>
        <w:rPr>
          <w:rFonts w:ascii="Arial" w:hAnsi="Arial" w:cs="Arial" w:eastAsia="Arial"/>
          <w:sz w:val="32"/>
          <w:szCs w:val="32"/>
          <w:color w:val="A1A1A1"/>
          <w:spacing w:val="-83"/>
          <w:w w:val="100"/>
          <w:position w:val="-1"/>
        </w:rPr>
        <w:t>"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-1"/>
        </w:rPr>
        <w:t>IN'T</w:t>
      </w:r>
      <w:r>
        <w:rPr>
          <w:rFonts w:ascii="Arial" w:hAnsi="Arial" w:cs="Arial" w:eastAsia="Arial"/>
          <w:sz w:val="12"/>
          <w:szCs w:val="12"/>
          <w:color w:val="A1A1A1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B3B3B3"/>
          <w:spacing w:val="-6"/>
          <w:w w:val="171"/>
          <w:position w:val="-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209"/>
          <w:position w:val="-1"/>
        </w:rPr>
        <w:t>....,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-12"/>
          <w:w w:val="209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112"/>
          <w:position w:val="-1"/>
        </w:rPr>
        <w:t>'O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8" w:lineRule="exact"/>
        <w:ind w:left="753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-19"/>
          <w:w w:val="321"/>
          <w:position w:val="-7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321"/>
          <w:position w:val="-7"/>
        </w:rPr>
        <w:t>.</w:t>
      </w:r>
      <w:r>
        <w:rPr>
          <w:rFonts w:ascii="Arial" w:hAnsi="Arial" w:cs="Arial" w:eastAsia="Arial"/>
          <w:sz w:val="13"/>
          <w:szCs w:val="13"/>
          <w:color w:val="A1A1A1"/>
          <w:spacing w:val="-82"/>
          <w:w w:val="321"/>
          <w:position w:val="-7"/>
        </w:rPr>
        <w:t> </w:t>
      </w:r>
      <w:r>
        <w:rPr>
          <w:rFonts w:ascii="Arial" w:hAnsi="Arial" w:cs="Arial" w:eastAsia="Arial"/>
          <w:sz w:val="13"/>
          <w:szCs w:val="13"/>
          <w:color w:val="B3B3B3"/>
          <w:spacing w:val="0"/>
          <w:w w:val="173"/>
          <w:position w:val="-7"/>
        </w:rPr>
        <w:t>L</w:t>
      </w:r>
      <w:r>
        <w:rPr>
          <w:rFonts w:ascii="Arial" w:hAnsi="Arial" w:cs="Arial" w:eastAsia="Arial"/>
          <w:sz w:val="13"/>
          <w:szCs w:val="13"/>
          <w:color w:val="B3B3B3"/>
          <w:spacing w:val="-5"/>
          <w:w w:val="173"/>
          <w:position w:val="-7"/>
        </w:rPr>
        <w:t>a</w:t>
      </w:r>
      <w:r>
        <w:rPr>
          <w:rFonts w:ascii="Arial" w:hAnsi="Arial" w:cs="Arial" w:eastAsia="Arial"/>
          <w:sz w:val="11"/>
          <w:szCs w:val="11"/>
          <w:color w:val="A1A1A1"/>
          <w:spacing w:val="0"/>
          <w:w w:val="126"/>
          <w:position w:val="-7"/>
        </w:rPr>
        <w:t>*KJ</w:t>
      </w:r>
      <w:r>
        <w:rPr>
          <w:rFonts w:ascii="Arial" w:hAnsi="Arial" w:cs="Arial" w:eastAsia="Arial"/>
          <w:sz w:val="11"/>
          <w:szCs w:val="11"/>
          <w:color w:val="A1A1A1"/>
          <w:spacing w:val="2"/>
          <w:w w:val="126"/>
          <w:position w:val="-7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44"/>
          <w:position w:val="-7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45"/>
          <w:position w:val="-7"/>
        </w:rPr>
        <w:t>Uf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</w:sectPr>
      </w:pPr>
      <w:rPr/>
    </w:p>
    <w:p>
      <w:pPr>
        <w:spacing w:before="0" w:after="0" w:line="591" w:lineRule="exact"/>
        <w:ind w:left="117" w:right="-177"/>
        <w:jc w:val="left"/>
        <w:tabs>
          <w:tab w:pos="660" w:val="left"/>
          <w:tab w:pos="4340" w:val="left"/>
          <w:tab w:pos="5140" w:val="left"/>
          <w:tab w:pos="6200" w:val="left"/>
          <w:tab w:pos="7100" w:val="left"/>
        </w:tabs>
        <w:rPr>
          <w:rFonts w:ascii="Times New Roman" w:hAnsi="Times New Roman" w:cs="Times New Roman" w:eastAsia="Times New Roman"/>
          <w:sz w:val="68"/>
          <w:szCs w:val="68"/>
        </w:rPr>
      </w:pPr>
      <w:rPr/>
      <w:r>
        <w:rPr>
          <w:rFonts w:ascii="Arial" w:hAnsi="Arial" w:cs="Arial" w:eastAsia="Arial"/>
          <w:sz w:val="61"/>
          <w:szCs w:val="61"/>
          <w:color w:val="B3B3B3"/>
          <w:spacing w:val="0"/>
          <w:w w:val="58"/>
          <w:position w:val="-25"/>
        </w:rPr>
        <w:t>..</w:t>
      </w:r>
      <w:r>
        <w:rPr>
          <w:rFonts w:ascii="Arial" w:hAnsi="Arial" w:cs="Arial" w:eastAsia="Arial"/>
          <w:sz w:val="61"/>
          <w:szCs w:val="61"/>
          <w:color w:val="B3B3B3"/>
          <w:spacing w:val="0"/>
          <w:w w:val="100"/>
          <w:position w:val="-25"/>
        </w:rPr>
        <w:tab/>
      </w:r>
      <w:r>
        <w:rPr>
          <w:rFonts w:ascii="Arial" w:hAnsi="Arial" w:cs="Arial" w:eastAsia="Arial"/>
          <w:sz w:val="61"/>
          <w:szCs w:val="61"/>
          <w:color w:val="B3B3B3"/>
          <w:spacing w:val="0"/>
          <w:w w:val="100"/>
          <w:position w:val="-25"/>
        </w:rPr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63"/>
          <w:position w:val="-25"/>
        </w:rPr>
        <w:t>na••.: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63"/>
          <w:position w:val="-2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-46"/>
          <w:w w:val="163"/>
          <w:position w:val="-2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97"/>
          <w:position w:val="-2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-14"/>
          <w:w w:val="97"/>
          <w:position w:val="-2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  <w:t>11-.(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  <w:t>141-«el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  <w:position w:val="-25"/>
        </w:rPr>
      </w:r>
      <w:r>
        <w:rPr>
          <w:rFonts w:ascii="Arial" w:hAnsi="Arial" w:cs="Arial" w:eastAsia="Arial"/>
          <w:sz w:val="33"/>
          <w:szCs w:val="33"/>
          <w:color w:val="A1A1A1"/>
          <w:spacing w:val="0"/>
          <w:w w:val="100"/>
          <w:position w:val="-38"/>
        </w:rPr>
        <w:t>"'</w:t>
      </w:r>
      <w:r>
        <w:rPr>
          <w:rFonts w:ascii="Arial" w:hAnsi="Arial" w:cs="Arial" w:eastAsia="Arial"/>
          <w:sz w:val="33"/>
          <w:szCs w:val="33"/>
          <w:color w:val="A1A1A1"/>
          <w:spacing w:val="-76"/>
          <w:w w:val="100"/>
          <w:position w:val="-38"/>
        </w:rPr>
        <w:t> </w:t>
      </w:r>
      <w:r>
        <w:rPr>
          <w:rFonts w:ascii="Arial" w:hAnsi="Arial" w:cs="Arial" w:eastAsia="Arial"/>
          <w:sz w:val="33"/>
          <w:szCs w:val="33"/>
          <w:color w:val="A1A1A1"/>
          <w:spacing w:val="0"/>
          <w:w w:val="100"/>
          <w:position w:val="-38"/>
        </w:rPr>
        <w:tab/>
      </w:r>
      <w:r>
        <w:rPr>
          <w:rFonts w:ascii="Arial" w:hAnsi="Arial" w:cs="Arial" w:eastAsia="Arial"/>
          <w:sz w:val="33"/>
          <w:szCs w:val="33"/>
          <w:color w:val="A1A1A1"/>
          <w:spacing w:val="0"/>
          <w:w w:val="100"/>
          <w:position w:val="-38"/>
        </w:rPr>
      </w:r>
      <w:r>
        <w:rPr>
          <w:rFonts w:ascii="Arial" w:hAnsi="Arial" w:cs="Arial" w:eastAsia="Arial"/>
          <w:sz w:val="41"/>
          <w:szCs w:val="41"/>
          <w:color w:val="A1A1A1"/>
          <w:spacing w:val="0"/>
          <w:w w:val="55"/>
          <w:position w:val="-20"/>
        </w:rPr>
        <w:t>..</w:t>
      </w:r>
      <w:r>
        <w:rPr>
          <w:rFonts w:ascii="Arial" w:hAnsi="Arial" w:cs="Arial" w:eastAsia="Arial"/>
          <w:sz w:val="41"/>
          <w:szCs w:val="41"/>
          <w:color w:val="A1A1A1"/>
          <w:spacing w:val="-84"/>
          <w:w w:val="55"/>
          <w:position w:val="-20"/>
        </w:rPr>
        <w:t>.</w:t>
      </w:r>
      <w:r>
        <w:rPr>
          <w:rFonts w:ascii="Arial" w:hAnsi="Arial" w:cs="Arial" w:eastAsia="Arial"/>
          <w:sz w:val="39"/>
          <w:szCs w:val="39"/>
          <w:color w:val="A1A1A1"/>
          <w:spacing w:val="0"/>
          <w:w w:val="119"/>
          <w:position w:val="-20"/>
        </w:rPr>
        <w:t>,</w:t>
      </w:r>
      <w:r>
        <w:rPr>
          <w:rFonts w:ascii="Arial" w:hAnsi="Arial" w:cs="Arial" w:eastAsia="Arial"/>
          <w:sz w:val="39"/>
          <w:szCs w:val="39"/>
          <w:color w:val="A1A1A1"/>
          <w:spacing w:val="-56"/>
          <w:w w:val="119"/>
          <w:position w:val="-20"/>
        </w:rPr>
        <w:t>.</w:t>
      </w:r>
      <w:r>
        <w:rPr>
          <w:rFonts w:ascii="Arial" w:hAnsi="Arial" w:cs="Arial" w:eastAsia="Arial"/>
          <w:sz w:val="61"/>
          <w:szCs w:val="61"/>
          <w:color w:val="A1A1A1"/>
          <w:spacing w:val="0"/>
          <w:w w:val="51"/>
          <w:position w:val="-20"/>
        </w:rPr>
        <w:t>..</w:t>
      </w:r>
      <w:r>
        <w:rPr>
          <w:rFonts w:ascii="Arial" w:hAnsi="Arial" w:cs="Arial" w:eastAsia="Arial"/>
          <w:sz w:val="61"/>
          <w:szCs w:val="61"/>
          <w:color w:val="A1A1A1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61"/>
          <w:szCs w:val="61"/>
          <w:color w:val="A1A1A1"/>
          <w:spacing w:val="0"/>
          <w:w w:val="100"/>
          <w:position w:val="-20"/>
        </w:rPr>
      </w:r>
      <w:r>
        <w:rPr>
          <w:rFonts w:ascii="Arial" w:hAnsi="Arial" w:cs="Arial" w:eastAsia="Arial"/>
          <w:sz w:val="85"/>
          <w:szCs w:val="85"/>
          <w:color w:val="B3B3B3"/>
          <w:spacing w:val="-148"/>
          <w:w w:val="87"/>
          <w:position w:val="-22"/>
        </w:rPr>
        <w:t>.</w:t>
      </w:r>
      <w:r>
        <w:rPr>
          <w:rFonts w:ascii="Times New Roman" w:hAnsi="Times New Roman" w:cs="Times New Roman" w:eastAsia="Times New Roman"/>
          <w:sz w:val="71"/>
          <w:szCs w:val="71"/>
          <w:color w:val="A1A1A1"/>
          <w:spacing w:val="0"/>
          <w:w w:val="59"/>
          <w:position w:val="-22"/>
        </w:rPr>
        <w:t>..</w:t>
      </w:r>
      <w:r>
        <w:rPr>
          <w:rFonts w:ascii="Times New Roman" w:hAnsi="Times New Roman" w:cs="Times New Roman" w:eastAsia="Times New Roman"/>
          <w:sz w:val="71"/>
          <w:szCs w:val="71"/>
          <w:color w:val="A1A1A1"/>
          <w:spacing w:val="0"/>
          <w:w w:val="100"/>
          <w:position w:val="-22"/>
        </w:rPr>
        <w:tab/>
      </w:r>
      <w:r>
        <w:rPr>
          <w:rFonts w:ascii="Times New Roman" w:hAnsi="Times New Roman" w:cs="Times New Roman" w:eastAsia="Times New Roman"/>
          <w:sz w:val="71"/>
          <w:szCs w:val="71"/>
          <w:color w:val="A1A1A1"/>
          <w:spacing w:val="0"/>
          <w:w w:val="100"/>
          <w:position w:val="-22"/>
        </w:rPr>
      </w:r>
      <w:r>
        <w:rPr>
          <w:rFonts w:ascii="Times New Roman" w:hAnsi="Times New Roman" w:cs="Times New Roman" w:eastAsia="Times New Roman"/>
          <w:sz w:val="68"/>
          <w:szCs w:val="68"/>
          <w:color w:val="B3B3B3"/>
          <w:spacing w:val="0"/>
          <w:w w:val="54"/>
          <w:position w:val="-20"/>
        </w:rPr>
        <w:t>...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39" w:lineRule="exact"/>
        <w:ind w:left="4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4.365539pt;width:119.772932pt;height:29.919403pt;mso-position-horizontal-relative:page;mso-position-vertical-relative:paragraph;z-index:-6713" type="#_x0000_t202" filled="f" stroked="f">
            <v:textbox inset="0,0,0,0">
              <w:txbxContent>
                <w:p>
                  <w:pPr>
                    <w:spacing w:before="0" w:after="0" w:line="598" w:lineRule="exact"/>
                    <w:ind w:right="-130"/>
                    <w:jc w:val="left"/>
                    <w:tabs>
                      <w:tab w:pos="1580" w:val="left"/>
                    </w:tabs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A1A1A1"/>
                      <w:spacing w:val="0"/>
                      <w:w w:val="55"/>
                      <w:position w:val="15"/>
                    </w:rPr>
                    <w:t>...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A1A1A1"/>
                      <w:spacing w:val="0"/>
                      <w:w w:val="55"/>
                      <w:position w:val="15"/>
                    </w:rPr>
                    <w:t> 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A1A1A1"/>
                      <w:spacing w:val="20"/>
                      <w:w w:val="55"/>
                      <w:position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A1A1A1"/>
                      <w:spacing w:val="0"/>
                      <w:w w:val="100"/>
                      <w:position w:val="-3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A1A1A1"/>
                      <w:spacing w:val="-11"/>
                      <w:w w:val="100"/>
                      <w:position w:val="-3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1A1A1"/>
                      <w:spacing w:val="0"/>
                      <w:w w:val="93"/>
                      <w:position w:val="-3"/>
                    </w:rPr>
                    <w:t>X24.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A1A1A1"/>
                      <w:spacing w:val="-20"/>
                      <w:w w:val="100"/>
                      <w:position w:val="-3"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A1A1A1"/>
                      <w:spacing w:val="0"/>
                      <w:w w:val="54"/>
                      <w:position w:val="-3"/>
                    </w:rPr>
                    <w:t>.IL\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A1A1A1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A1A1A1"/>
                      <w:spacing w:val="0"/>
                      <w:w w:val="100"/>
                      <w:position w:val="-3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A1A1A1"/>
                      <w:spacing w:val="0"/>
                      <w:w w:val="133"/>
                      <w:position w:val="-2"/>
                    </w:rPr>
                    <w:t>f.u&amp;.;A,Jt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A1A1A1"/>
                      <w:spacing w:val="0"/>
                      <w:w w:val="134"/>
                      <w:position w:val="-2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A1A1A1"/>
                      <w:spacing w:val="0"/>
                      <w:w w:val="133"/>
                      <w:position w:val="-2"/>
                    </w:rPr>
                    <w:t>ft,: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40"/>
          <w:position w:val="-1"/>
        </w:rPr>
        <w:t>Oll.tJll\W..f'alll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21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1A1A1"/>
          <w:w w:val="138"/>
          <w:position w:val="1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4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25"/>
          <w:w w:val="148"/>
          <w:position w:val="11"/>
        </w:rPr>
        <w:t>1</w:t>
      </w:r>
      <w:r>
        <w:rPr>
          <w:rFonts w:ascii="Arial" w:hAnsi="Arial" w:cs="Arial" w:eastAsia="Arial"/>
          <w:sz w:val="36"/>
          <w:szCs w:val="36"/>
          <w:color w:val="A1A1A1"/>
          <w:spacing w:val="-40"/>
          <w:w w:val="80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11"/>
          <w:w w:val="148"/>
          <w:position w:val="1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46"/>
          <w:w w:val="147"/>
          <w:position w:val="11"/>
        </w:rPr>
        <w:t>t</w:t>
      </w:r>
      <w:r>
        <w:rPr>
          <w:rFonts w:ascii="Arial" w:hAnsi="Arial" w:cs="Arial" w:eastAsia="Arial"/>
          <w:sz w:val="36"/>
          <w:szCs w:val="36"/>
          <w:color w:val="A1A1A1"/>
          <w:spacing w:val="-37"/>
          <w:w w:val="80"/>
          <w:position w:val="-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26"/>
          <w:w w:val="150"/>
          <w:position w:val="11"/>
        </w:rPr>
        <w:t>1</w:t>
      </w:r>
      <w:r>
        <w:rPr>
          <w:rFonts w:ascii="Arial" w:hAnsi="Arial" w:cs="Arial" w:eastAsia="Arial"/>
          <w:sz w:val="36"/>
          <w:szCs w:val="36"/>
          <w:color w:val="A1A1A1"/>
          <w:spacing w:val="-35"/>
          <w:w w:val="80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13"/>
          <w:w w:val="150"/>
          <w:position w:val="11"/>
        </w:rPr>
        <w:t>)</w:t>
      </w:r>
      <w:r>
        <w:rPr>
          <w:rFonts w:ascii="Arial" w:hAnsi="Arial" w:cs="Arial" w:eastAsia="Arial"/>
          <w:sz w:val="36"/>
          <w:szCs w:val="36"/>
          <w:color w:val="A1A1A1"/>
          <w:spacing w:val="-66"/>
          <w:w w:val="80"/>
          <w:position w:val="-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5"/>
          <w:w w:val="149"/>
          <w:position w:val="1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289"/>
          <w:position w:val="1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176"/>
          <w:position w:val="11"/>
        </w:rPr>
        <w:t>4,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-10"/>
          <w:w w:val="176"/>
          <w:position w:val="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6"/>
          <w:w w:val="215"/>
          <w:position w:val="1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215"/>
          <w:position w:val="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41"/>
          <w:position w:val="1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6" w:lineRule="exact"/>
        <w:ind w:left="473" w:right="-71"/>
        <w:jc w:val="left"/>
        <w:tabs>
          <w:tab w:pos="16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13"/>
          <w:szCs w:val="13"/>
          <w:color w:val="A1A1A1"/>
          <w:spacing w:val="0"/>
          <w:w w:val="588"/>
          <w:position w:val="-28"/>
        </w:rPr>
        <w:t>-JI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78"/>
          <w:position w:val="-24"/>
        </w:rPr>
        <w:t>.....,_.,.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591" w:lineRule="exact"/>
        <w:ind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br w:type="column"/>
      </w:r>
      <w:r>
        <w:rPr>
          <w:rFonts w:ascii="Arial" w:hAnsi="Arial" w:cs="Arial" w:eastAsia="Arial"/>
          <w:sz w:val="96"/>
          <w:szCs w:val="96"/>
          <w:color w:val="A1A1A1"/>
          <w:spacing w:val="0"/>
          <w:w w:val="100"/>
          <w:position w:val="-41"/>
        </w:rPr>
        <w:t>-</w:t>
      </w:r>
      <w:r>
        <w:rPr>
          <w:rFonts w:ascii="Arial" w:hAnsi="Arial" w:cs="Arial" w:eastAsia="Arial"/>
          <w:sz w:val="96"/>
          <w:szCs w:val="96"/>
          <w:color w:val="A1A1A1"/>
          <w:spacing w:val="-257"/>
          <w:w w:val="100"/>
          <w:position w:val="-41"/>
        </w:rPr>
        <w:t> </w:t>
      </w:r>
      <w:r>
        <w:rPr>
          <w:rFonts w:ascii="Arial" w:hAnsi="Arial" w:cs="Arial" w:eastAsia="Arial"/>
          <w:sz w:val="96"/>
          <w:szCs w:val="96"/>
          <w:color w:val="A1A1A1"/>
          <w:spacing w:val="0"/>
          <w:w w:val="100"/>
          <w:position w:val="-41"/>
        </w:rPr>
        <w:tab/>
      </w:r>
      <w:r>
        <w:rPr>
          <w:rFonts w:ascii="Arial" w:hAnsi="Arial" w:cs="Arial" w:eastAsia="Arial"/>
          <w:sz w:val="96"/>
          <w:szCs w:val="96"/>
          <w:color w:val="A1A1A1"/>
          <w:spacing w:val="0"/>
          <w:w w:val="100"/>
          <w:position w:val="-41"/>
        </w:rPr>
      </w:r>
      <w:r>
        <w:rPr>
          <w:rFonts w:ascii="Times New Roman" w:hAnsi="Times New Roman" w:cs="Times New Roman" w:eastAsia="Times New Roman"/>
          <w:sz w:val="48"/>
          <w:szCs w:val="48"/>
          <w:color w:val="A1A1A1"/>
          <w:spacing w:val="0"/>
          <w:w w:val="56"/>
          <w:position w:val="-19"/>
        </w:rPr>
        <w:t>...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3" w:equalWidth="0">
            <w:col w:w="7378" w:space="109"/>
            <w:col w:w="2445" w:space="625"/>
            <w:col w:w="21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" w:right="-158"/>
        <w:jc w:val="left"/>
        <w:tabs>
          <w:tab w:pos="660" w:val="left"/>
          <w:tab w:pos="4340" w:val="left"/>
          <w:tab w:pos="5380" w:val="left"/>
          <w:tab w:pos="5960" w:val="left"/>
          <w:tab w:pos="710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18"/>
        </w:rPr>
        <w:t>"</w:t>
      </w:r>
      <w:r>
        <w:rPr>
          <w:rFonts w:ascii="Arial" w:hAnsi="Arial" w:cs="Arial" w:eastAsia="Arial"/>
          <w:sz w:val="34"/>
          <w:szCs w:val="34"/>
          <w:color w:val="A1A1A1"/>
          <w:spacing w:val="-74"/>
          <w:w w:val="100"/>
          <w:position w:val="-18"/>
        </w:rPr>
        <w:t> </w:t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18"/>
        </w:rPr>
        <w:tab/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18"/>
        </w:rPr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20"/>
          <w:position w:val="0"/>
        </w:rPr>
        <w:t>IJC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21"/>
          <w:position w:val="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0"/>
        </w:rPr>
        <w:t>W\C\1fl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1"/>
          <w:position w:val="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9"/>
          <w:position w:val="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85"/>
          <w:position w:val="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7"/>
          <w:w w:val="175"/>
          <w:position w:val="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75"/>
          <w:position w:val="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75"/>
          <w:position w:val="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13"/>
          <w:w w:val="175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7"/>
          <w:w w:val="138"/>
          <w:position w:val="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3"/>
          <w:w w:val="95"/>
          <w:position w:val="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8"/>
          <w:position w:val="0"/>
        </w:rPr>
        <w:t>-GI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6"/>
          <w:w w:val="87"/>
          <w:position w:val="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82"/>
          <w:position w:val="0"/>
        </w:rPr>
        <w:t>I-O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3"/>
          <w:w w:val="82"/>
          <w:position w:val="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80"/>
          <w:position w:val="0"/>
        </w:rPr>
        <w:t>JGI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00"/>
          <w:position w:val="0"/>
        </w:rPr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3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00"/>
          <w:position w:val="0"/>
        </w:rPr>
      </w:r>
      <w:r>
        <w:rPr>
          <w:rFonts w:ascii="Arial" w:hAnsi="Arial" w:cs="Arial" w:eastAsia="Arial"/>
          <w:sz w:val="35"/>
          <w:szCs w:val="35"/>
          <w:color w:val="A1A1A1"/>
          <w:spacing w:val="-16"/>
          <w:w w:val="86"/>
          <w:position w:val="-6"/>
        </w:rPr>
        <w:t>•</w:t>
      </w:r>
      <w:r>
        <w:rPr>
          <w:rFonts w:ascii="Arial" w:hAnsi="Arial" w:cs="Arial" w:eastAsia="Arial"/>
          <w:sz w:val="35"/>
          <w:szCs w:val="35"/>
          <w:color w:val="878787"/>
          <w:spacing w:val="-35"/>
          <w:w w:val="103"/>
          <w:position w:val="-6"/>
        </w:rPr>
        <w:t>•</w:t>
      </w:r>
      <w:r>
        <w:rPr>
          <w:rFonts w:ascii="Arial" w:hAnsi="Arial" w:cs="Arial" w:eastAsia="Arial"/>
          <w:sz w:val="35"/>
          <w:szCs w:val="35"/>
          <w:color w:val="A1A1A1"/>
          <w:spacing w:val="0"/>
          <w:w w:val="34"/>
          <w:position w:val="-6"/>
        </w:rPr>
        <w:t>•</w:t>
      </w:r>
      <w:r>
        <w:rPr>
          <w:rFonts w:ascii="Arial" w:hAnsi="Arial" w:cs="Arial" w:eastAsia="Arial"/>
          <w:sz w:val="35"/>
          <w:szCs w:val="35"/>
          <w:color w:val="A1A1A1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35"/>
          <w:szCs w:val="35"/>
          <w:color w:val="A1A1A1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100"/>
          <w:position w:val="-9"/>
        </w:rPr>
        <w:t>"-'""'</w:t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A1A1A1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64"/>
          <w:szCs w:val="64"/>
          <w:color w:val="A1A1A1"/>
          <w:spacing w:val="-76"/>
          <w:w w:val="108"/>
          <w:position w:val="3"/>
        </w:rPr>
        <w:t>.</w:t>
      </w:r>
      <w:r>
        <w:rPr>
          <w:rFonts w:ascii="Times New Roman" w:hAnsi="Times New Roman" w:cs="Times New Roman" w:eastAsia="Times New Roman"/>
          <w:sz w:val="64"/>
          <w:szCs w:val="64"/>
          <w:color w:val="878787"/>
          <w:spacing w:val="0"/>
          <w:w w:val="52"/>
          <w:position w:val="3"/>
        </w:rPr>
        <w:t>..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9" w:lineRule="exact"/>
        <w:ind w:left="132" w:right="-20"/>
        <w:jc w:val="left"/>
        <w:tabs>
          <w:tab w:pos="660" w:val="left"/>
          <w:tab w:pos="4340" w:val="left"/>
          <w:tab w:pos="538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Arial" w:hAnsi="Arial" w:cs="Arial" w:eastAsia="Arial"/>
          <w:sz w:val="34"/>
          <w:szCs w:val="34"/>
          <w:color w:val="B3B3B3"/>
          <w:spacing w:val="0"/>
          <w:w w:val="133"/>
          <w:position w:val="-44"/>
        </w:rPr>
        <w:t>"</w:t>
      </w:r>
      <w:r>
        <w:rPr>
          <w:rFonts w:ascii="Arial" w:hAnsi="Arial" w:cs="Arial" w:eastAsia="Arial"/>
          <w:sz w:val="34"/>
          <w:szCs w:val="34"/>
          <w:color w:val="B3B3B3"/>
          <w:spacing w:val="0"/>
          <w:w w:val="100"/>
          <w:position w:val="-44"/>
        </w:rPr>
        <w:tab/>
      </w:r>
      <w:r>
        <w:rPr>
          <w:rFonts w:ascii="Arial" w:hAnsi="Arial" w:cs="Arial" w:eastAsia="Arial"/>
          <w:sz w:val="34"/>
          <w:szCs w:val="34"/>
          <w:color w:val="B3B3B3"/>
          <w:spacing w:val="0"/>
          <w:w w:val="100"/>
          <w:position w:val="-44"/>
        </w:rPr>
      </w:r>
      <w:r>
        <w:rPr>
          <w:rFonts w:ascii="Times New Roman" w:hAnsi="Times New Roman" w:cs="Times New Roman" w:eastAsia="Times New Roman"/>
          <w:sz w:val="17"/>
          <w:szCs w:val="17"/>
          <w:color w:val="B3B3B3"/>
          <w:spacing w:val="0"/>
          <w:w w:val="138"/>
          <w:position w:val="-29"/>
        </w:rPr>
        <w:t>nu,..••l</w:t>
      </w:r>
      <w:r>
        <w:rPr>
          <w:rFonts w:ascii="Times New Roman" w:hAnsi="Times New Roman" w:cs="Times New Roman" w:eastAsia="Times New Roman"/>
          <w:sz w:val="17"/>
          <w:szCs w:val="17"/>
          <w:color w:val="B3B3B3"/>
          <w:spacing w:val="-9"/>
          <w:w w:val="138"/>
          <w:position w:val="-29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19"/>
          <w:w w:val="129"/>
          <w:position w:val="-29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B3B3B3"/>
          <w:spacing w:val="0"/>
          <w:w w:val="111"/>
          <w:position w:val="-29"/>
        </w:rPr>
        <w:t>.''"'ll-C»</w:t>
      </w:r>
      <w:r>
        <w:rPr>
          <w:rFonts w:ascii="Times New Roman" w:hAnsi="Times New Roman" w:cs="Times New Roman" w:eastAsia="Times New Roman"/>
          <w:sz w:val="17"/>
          <w:szCs w:val="17"/>
          <w:color w:val="B3B3B3"/>
          <w:spacing w:val="-12"/>
          <w:w w:val="111"/>
          <w:position w:val="-29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67"/>
          <w:position w:val="-29"/>
        </w:rPr>
        <w:t>.fMo4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  <w:position w:val="-29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  <w:position w:val="-29"/>
        </w:rPr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42"/>
        </w:rPr>
        <w:t>"'</w:t>
      </w:r>
      <w:r>
        <w:rPr>
          <w:rFonts w:ascii="Arial" w:hAnsi="Arial" w:cs="Arial" w:eastAsia="Arial"/>
          <w:sz w:val="34"/>
          <w:szCs w:val="34"/>
          <w:color w:val="A1A1A1"/>
          <w:spacing w:val="-83"/>
          <w:w w:val="100"/>
          <w:position w:val="-42"/>
        </w:rPr>
        <w:t> </w:t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42"/>
        </w:rPr>
        <w:tab/>
      </w:r>
      <w:r>
        <w:rPr>
          <w:rFonts w:ascii="Arial" w:hAnsi="Arial" w:cs="Arial" w:eastAsia="Arial"/>
          <w:sz w:val="34"/>
          <w:szCs w:val="34"/>
          <w:color w:val="A1A1A1"/>
          <w:spacing w:val="0"/>
          <w:w w:val="100"/>
          <w:position w:val="-42"/>
        </w:rPr>
      </w:r>
      <w:r>
        <w:rPr>
          <w:rFonts w:ascii="Courier New" w:hAnsi="Courier New" w:cs="Courier New" w:eastAsia="Courier New"/>
          <w:sz w:val="33"/>
          <w:szCs w:val="33"/>
          <w:color w:val="B3B3B3"/>
          <w:spacing w:val="0"/>
          <w:w w:val="75"/>
          <w:position w:val="-32"/>
        </w:rPr>
        <w:t>••</w:t>
      </w:r>
      <w:r>
        <w:rPr>
          <w:rFonts w:ascii="Courier New" w:hAnsi="Courier New" w:cs="Courier New" w:eastAsia="Courier New"/>
          <w:sz w:val="33"/>
          <w:szCs w:val="33"/>
          <w:color w:val="B3B3B3"/>
          <w:spacing w:val="78"/>
          <w:w w:val="75"/>
          <w:position w:val="-32"/>
        </w:rPr>
        <w:t> </w:t>
      </w:r>
      <w:r>
        <w:rPr>
          <w:rFonts w:ascii="Arial" w:hAnsi="Arial" w:cs="Arial" w:eastAsia="Arial"/>
          <w:sz w:val="39"/>
          <w:szCs w:val="39"/>
          <w:color w:val="A1A1A1"/>
          <w:spacing w:val="0"/>
          <w:w w:val="75"/>
          <w:position w:val="-23"/>
        </w:rPr>
        <w:t>.,</w:t>
      </w:r>
      <w:r>
        <w:rPr>
          <w:rFonts w:ascii="Arial" w:hAnsi="Arial" w:cs="Arial" w:eastAsia="Arial"/>
          <w:sz w:val="39"/>
          <w:szCs w:val="39"/>
          <w:color w:val="A1A1A1"/>
          <w:spacing w:val="-64"/>
          <w:w w:val="75"/>
          <w:position w:val="-23"/>
        </w:rPr>
        <w:t>.</w:t>
      </w:r>
      <w:r>
        <w:rPr>
          <w:rFonts w:ascii="Times New Roman" w:hAnsi="Times New Roman" w:cs="Times New Roman" w:eastAsia="Times New Roman"/>
          <w:sz w:val="52"/>
          <w:szCs w:val="52"/>
          <w:color w:val="A1A1A1"/>
          <w:spacing w:val="0"/>
          <w:w w:val="55"/>
          <w:position w:val="-23"/>
        </w:rPr>
        <w:t>.....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PAIAI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40" w:lineRule="exact"/>
        <w:ind w:left="158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.084368pt;width:22.330321pt;height:19pt;mso-position-horizontal-relative:page;mso-position-vertical-relative:paragraph;z-index:-6711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A1A1A1"/>
                      <w:spacing w:val="0"/>
                      <w:w w:val="82"/>
                    </w:rPr>
                    <w:t>""""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B3B3B3"/>
          <w:spacing w:val="0"/>
          <w:w w:val="123"/>
          <w:position w:val="-2"/>
        </w:rPr>
        <w:t>Alc:.HT.W"""'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801697pt;margin-top:3.459516pt;width:34.693738pt;height:20pt;mso-position-horizontal-relative:page;mso-position-vertical-relative:paragraph;z-index:-6712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A1A1A1"/>
                      <w:w w:val="59"/>
                    </w:rPr>
                    <w:t>"""""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A1A1A1"/>
                      <w:spacing w:val="-35"/>
                      <w:w w:val="59"/>
                    </w:rPr>
                    <w:t>'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878787"/>
                      <w:spacing w:val="0"/>
                      <w:w w:val="223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1A1A1"/>
          <w:w w:val="118"/>
          <w:position w:val="1"/>
        </w:rPr>
        <w:t>&gt;can!&gt;m'A</w:t>
      </w:r>
      <w:r>
        <w:rPr>
          <w:rFonts w:ascii="Arial" w:hAnsi="Arial" w:cs="Arial" w:eastAsia="Arial"/>
          <w:sz w:val="13"/>
          <w:szCs w:val="13"/>
          <w:color w:val="A1A1A1"/>
          <w:spacing w:val="3"/>
          <w:w w:val="118"/>
          <w:position w:val="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A1A1A1"/>
          <w:spacing w:val="0"/>
          <w:w w:val="183"/>
          <w:position w:val="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13" w:lineRule="auto"/>
        <w:ind w:right="3850" w:firstLine="78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2.872498pt;margin-top:15.436075pt;width:16.450201pt;height:52pt;mso-position-horizontal-relative:page;mso-position-vertical-relative:paragraph;z-index:-6708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104"/>
                      <w:szCs w:val="104"/>
                      <w:color w:val="A1A1A1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A1A1A1"/>
          <w:w w:val="215"/>
        </w:rPr>
        <w:t>.DNT</w:t>
      </w:r>
      <w:r>
        <w:rPr>
          <w:rFonts w:ascii="Arial" w:hAnsi="Arial" w:cs="Arial" w:eastAsia="Arial"/>
          <w:sz w:val="13"/>
          <w:szCs w:val="13"/>
          <w:color w:val="A1A1A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3B3B3"/>
          <w:spacing w:val="0"/>
          <w:w w:val="82"/>
          <w:i/>
        </w:rPr>
        <w:t>J"""..»</w:t>
      </w:r>
      <w:r>
        <w:rPr>
          <w:rFonts w:ascii="Times New Roman" w:hAnsi="Times New Roman" w:cs="Times New Roman" w:eastAsia="Times New Roman"/>
          <w:sz w:val="22"/>
          <w:szCs w:val="22"/>
          <w:color w:val="B3B3B3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1"/>
        </w:rPr>
        <w:t>LO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H00"-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1.1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53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53"/>
        </w:rPr>
        <w:t>JllA11'oVJ.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1"/>
          <w:w w:val="15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54"/>
        </w:rPr>
        <w:t>))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2"/>
          <w:w w:val="15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113"/>
        </w:rPr>
        <w:t>(DI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A1A1A1"/>
          <w:spacing w:val="0"/>
          <w:w w:val="324"/>
        </w:rPr>
        <w:t>')J</w:t>
      </w:r>
      <w:r>
        <w:rPr>
          <w:rFonts w:ascii="Times New Roman" w:hAnsi="Times New Roman" w:cs="Times New Roman" w:eastAsia="Times New Roman"/>
          <w:sz w:val="9"/>
          <w:szCs w:val="9"/>
          <w:color w:val="A1A1A1"/>
          <w:spacing w:val="-22"/>
          <w:w w:val="32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80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79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04"/>
          <w:i/>
        </w:rPr>
        <w:t>:.1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20"/>
          <w:w w:val="104"/>
          <w:i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222"/>
          <w:i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86"/>
        </w:rPr>
        <w:t>''•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9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1A1A1"/>
          <w:w w:val="119"/>
        </w:rPr>
        <w:t>IHa24</w:t>
      </w:r>
      <w:r>
        <w:rPr>
          <w:rFonts w:ascii="Arial" w:hAnsi="Arial" w:cs="Arial" w:eastAsia="Arial"/>
          <w:sz w:val="13"/>
          <w:szCs w:val="13"/>
          <w:color w:val="A1A1A1"/>
          <w:w w:val="120"/>
        </w:rPr>
        <w:t>)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12" w:after="0" w:line="236" w:lineRule="auto"/>
        <w:ind w:right="2492"/>
        <w:jc w:val="left"/>
        <w:tabs>
          <w:tab w:pos="1570" w:val="left"/>
          <w:tab w:pos="16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1A1A1"/>
          <w:w w:val="73"/>
        </w:rPr>
        <w:t>11.\AA</w:t>
      </w:r>
      <w:r>
        <w:rPr>
          <w:rFonts w:ascii="Arial" w:hAnsi="Arial" w:cs="Arial" w:eastAsia="Arial"/>
          <w:sz w:val="14"/>
          <w:szCs w:val="14"/>
          <w:color w:val="A1A1A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2"/>
          <w:w w:val="8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66"/>
        </w:rPr>
        <w:t>.11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33"/>
          <w:w w:val="66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B3B3B3"/>
          <w:spacing w:val="-63"/>
          <w:w w:val="132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6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3B3B3"/>
          <w:spacing w:val="0"/>
          <w:w w:val="132"/>
        </w:rPr>
        <w:t>1""</w:t>
      </w:r>
      <w:r>
        <w:rPr>
          <w:rFonts w:ascii="Times New Roman" w:hAnsi="Times New Roman" w:cs="Times New Roman" w:eastAsia="Times New Roman"/>
          <w:sz w:val="14"/>
          <w:szCs w:val="14"/>
          <w:color w:val="B3B3B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14"/>
          <w:szCs w:val="14"/>
          <w:color w:val="B3B3B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102"/>
          <w:position w:val="1"/>
        </w:rPr>
        <w:t>MM</w:t>
      </w:r>
      <w:r>
        <w:rPr>
          <w:rFonts w:ascii="Arial" w:hAnsi="Arial" w:cs="Arial" w:eastAsia="Arial"/>
          <w:sz w:val="14"/>
          <w:szCs w:val="14"/>
          <w:color w:val="878787"/>
          <w:spacing w:val="-22"/>
          <w:w w:val="101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19"/>
          <w:position w:val="1"/>
        </w:rPr>
        <w:t>LI</w:t>
      </w:r>
      <w:r>
        <w:rPr>
          <w:rFonts w:ascii="Arial" w:hAnsi="Arial" w:cs="Arial" w:eastAsia="Arial"/>
          <w:sz w:val="14"/>
          <w:szCs w:val="14"/>
          <w:color w:val="A1A1A1"/>
          <w:spacing w:val="-9"/>
          <w:w w:val="120"/>
          <w:position w:val="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63"/>
          <w:position w:val="1"/>
        </w:rPr>
        <w:t>&lt;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8"/>
          <w:w w:val="63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37"/>
          <w:w w:val="80"/>
          <w:position w:val="1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64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79"/>
          <w:position w:val="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1"/>
        </w:rPr>
        <w:t>íN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301"/>
          <w:position w:val="0"/>
        </w:rPr>
        <w:t>INI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9"/>
          <w:w w:val="139"/>
          <w:position w:val="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92"/>
          <w:position w:val="0"/>
        </w:rPr>
        <w:t>AOO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98"/>
          <w:position w:val="0"/>
        </w:rPr>
        <w:t>lf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99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A1A1A1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36"/>
          <w:position w:val="0"/>
        </w:rPr>
        <w:t>ll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64"/>
          <w:position w:val="0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"/>
          <w:w w:val="65"/>
          <w:position w:val="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4"/>
          <w:w w:val="80"/>
          <w:position w:val="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7"/>
          <w:position w:val="0"/>
        </w:rPr>
        <w:t>'IIl!IOSDB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0"/>
          <w:w w:val="126"/>
          <w:position w:val="0"/>
        </w:rPr>
        <w:t>"'Nltl,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0"/>
          <w:w w:val="2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1A1A1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00"/>
          <w:position w:val="1"/>
        </w:rPr>
        <w:t>AI.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A1A1A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23"/>
          <w:position w:val="1"/>
        </w:rPr>
        <w:t>Alll.I.AOO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50"/>
          <w:w w:val="73"/>
          <w:position w:val="13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39"/>
          <w:w w:val="81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2"/>
          <w:position w:val="1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30"/>
          <w:w w:val="72"/>
          <w:position w:val="13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9"/>
          <w:w w:val="81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2"/>
          <w:position w:val="1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7"/>
          <w:w w:val="72"/>
          <w:position w:val="13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84"/>
          <w:w w:val="81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5"/>
          <w:position w:val="13"/>
        </w:rPr>
        <w:t>lt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87"/>
          <w:w w:val="85"/>
          <w:position w:val="13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81"/>
          <w:position w:val="2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83"/>
          <w:w w:val="81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6"/>
          <w:position w:val="1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4"/>
          <w:w w:val="86"/>
          <w:position w:val="13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2"/>
          <w:w w:val="82"/>
          <w:position w:val="13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65"/>
          <w:w w:val="81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2"/>
          <w:position w:val="13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8"/>
          <w:w w:val="82"/>
          <w:position w:val="13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59"/>
          <w:w w:val="81"/>
          <w:position w:val="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1"/>
          <w:position w:val="1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77"/>
          <w:w w:val="82"/>
          <w:position w:val="1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9"/>
          <w:w w:val="81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1"/>
          <w:position w:val="13"/>
        </w:rPr>
        <w:t>1.1!:11!1.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7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1A1A1"/>
          <w:w w:val="177"/>
        </w:rPr>
        <w:t>'1·</w:t>
      </w:r>
      <w:r>
        <w:rPr>
          <w:rFonts w:ascii="Arial" w:hAnsi="Arial" w:cs="Arial" w:eastAsia="Arial"/>
          <w:sz w:val="12"/>
          <w:szCs w:val="12"/>
          <w:color w:val="A1A1A1"/>
          <w:w w:val="178"/>
        </w:rPr>
        <w:t>)</w:t>
      </w:r>
      <w:r>
        <w:rPr>
          <w:rFonts w:ascii="Arial" w:hAnsi="Arial" w:cs="Arial" w:eastAsia="Arial"/>
          <w:sz w:val="12"/>
          <w:szCs w:val="12"/>
          <w:color w:val="A1A1A1"/>
          <w:w w:val="177"/>
        </w:rPr>
        <w:t>11.\'folllO</w:t>
      </w:r>
      <w:r>
        <w:rPr>
          <w:rFonts w:ascii="Arial" w:hAnsi="Arial" w:cs="Arial" w:eastAsia="Arial"/>
          <w:sz w:val="12"/>
          <w:szCs w:val="12"/>
          <w:color w:val="00000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1A1A1"/>
          <w:w w:val="127"/>
          <w:i/>
        </w:rPr>
        <w:t>R</w:t>
      </w:r>
      <w:r>
        <w:rPr>
          <w:rFonts w:ascii="Arial" w:hAnsi="Arial" w:cs="Arial" w:eastAsia="Arial"/>
          <w:sz w:val="13"/>
          <w:szCs w:val="13"/>
          <w:color w:val="A1A1A1"/>
          <w:w w:val="126"/>
          <w:i/>
        </w:rPr>
        <w:t>t</w:t>
      </w:r>
      <w:r>
        <w:rPr>
          <w:rFonts w:ascii="Arial" w:hAnsi="Arial" w:cs="Arial" w:eastAsia="Arial"/>
          <w:sz w:val="13"/>
          <w:szCs w:val="13"/>
          <w:color w:val="A1A1A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1"/>
        </w:rPr>
        <w:t>LO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100"/>
        </w:rPr>
        <w:t>WOOo\l.b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2.124634pt;margin-top:3.760161pt;width:59.499772pt;height:30.5pt;mso-position-horizontal-relative:page;mso-position-vertical-relative:paragraph;z-index:-6710" type="#_x0000_t202" filled="f" stroked="f">
            <v:textbox inset="0,0,0,0">
              <w:txbxContent>
                <w:p>
                  <w:pPr>
                    <w:spacing w:before="0" w:after="0" w:line="610" w:lineRule="exact"/>
                    <w:ind w:right="-132"/>
                    <w:jc w:val="left"/>
                    <w:tabs>
                      <w:tab w:pos="980" w:val="left"/>
                    </w:tabs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1"/>
                      <w:szCs w:val="61"/>
                      <w:color w:val="B3B3B3"/>
                      <w:spacing w:val="0"/>
                      <w:w w:val="53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sz w:val="61"/>
                      <w:szCs w:val="61"/>
                      <w:color w:val="B3B3B3"/>
                      <w:spacing w:val="-75"/>
                      <w:w w:val="5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1"/>
                      <w:szCs w:val="61"/>
                      <w:color w:val="B3B3B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61"/>
                      <w:szCs w:val="61"/>
                      <w:color w:val="B3B3B3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A1A1A1"/>
                      <w:spacing w:val="0"/>
                      <w:w w:val="53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76"/>
        </w:rPr>
        <w:t>:JVAJ'IIM.U.1'111.X»I'Dit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w w:val="131"/>
        </w:rPr>
        <w:t>D.l"tfti;J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w w:val="13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4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2"/>
          <w:w w:val="14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6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59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12"/>
          <w:w w:val="159"/>
        </w:rPr>
        <w:t>?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11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12"/>
        </w:rPr>
        <w:t>?"•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90" w:lineRule="exact"/>
        <w:ind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37"/>
          <w:szCs w:val="37"/>
          <w:color w:val="A1A1A1"/>
          <w:spacing w:val="-128"/>
          <w:w w:val="83"/>
          <w:position w:val="-24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13"/>
          <w:w w:val="141"/>
          <w:position w:val="-23"/>
        </w:rPr>
        <w:t>N</w:t>
      </w:r>
      <w:r>
        <w:rPr>
          <w:rFonts w:ascii="Arial" w:hAnsi="Arial" w:cs="Arial" w:eastAsia="Arial"/>
          <w:sz w:val="37"/>
          <w:szCs w:val="37"/>
          <w:color w:val="A1A1A1"/>
          <w:spacing w:val="-102"/>
          <w:w w:val="83"/>
          <w:position w:val="-24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20"/>
          <w:w w:val="140"/>
          <w:position w:val="-23"/>
        </w:rPr>
        <w:t>A</w:t>
      </w:r>
      <w:r>
        <w:rPr>
          <w:rFonts w:ascii="Arial" w:hAnsi="Arial" w:cs="Arial" w:eastAsia="Arial"/>
          <w:sz w:val="37"/>
          <w:szCs w:val="37"/>
          <w:color w:val="A1A1A1"/>
          <w:spacing w:val="-88"/>
          <w:w w:val="83"/>
          <w:position w:val="-24"/>
        </w:rPr>
        <w:t>"</w:t>
      </w:r>
      <w:r>
        <w:rPr>
          <w:rFonts w:ascii="Arial" w:hAnsi="Arial" w:cs="Arial" w:eastAsia="Arial"/>
          <w:sz w:val="13"/>
          <w:szCs w:val="13"/>
          <w:color w:val="A1A1A1"/>
          <w:spacing w:val="-33"/>
          <w:w w:val="140"/>
          <w:position w:val="-23"/>
        </w:rPr>
        <w:t>&amp;</w:t>
      </w:r>
      <w:r>
        <w:rPr>
          <w:rFonts w:ascii="Arial" w:hAnsi="Arial" w:cs="Arial" w:eastAsia="Arial"/>
          <w:sz w:val="37"/>
          <w:szCs w:val="37"/>
          <w:color w:val="878787"/>
          <w:spacing w:val="-68"/>
          <w:w w:val="161"/>
          <w:position w:val="-24"/>
        </w:rPr>
        <w:t>'</w:t>
      </w:r>
      <w:r>
        <w:rPr>
          <w:rFonts w:ascii="Arial" w:hAnsi="Arial" w:cs="Arial" w:eastAsia="Arial"/>
          <w:sz w:val="37"/>
          <w:szCs w:val="37"/>
          <w:color w:val="A1A1A1"/>
          <w:spacing w:val="-13"/>
          <w:w w:val="83"/>
          <w:position w:val="-24"/>
        </w:rPr>
        <w:t>'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140"/>
          <w:position w:val="-23"/>
        </w:rPr>
        <w:t>..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4"/>
          <w:position w:val="-23"/>
        </w:rPr>
        <w:t>Jt2.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95"/>
          <w:position w:val="-23"/>
        </w:rPr>
        <w:t>4</w:t>
      </w:r>
      <w:r>
        <w:rPr>
          <w:rFonts w:ascii="Arial" w:hAnsi="Arial" w:cs="Arial" w:eastAsia="Arial"/>
          <w:sz w:val="12"/>
          <w:szCs w:val="12"/>
          <w:color w:val="A1A1A1"/>
          <w:spacing w:val="1"/>
          <w:w w:val="100"/>
          <w:position w:val="-23"/>
        </w:rPr>
        <w:t> </w:t>
      </w:r>
      <w:r>
        <w:rPr>
          <w:rFonts w:ascii="Arial" w:hAnsi="Arial" w:cs="Arial" w:eastAsia="Arial"/>
          <w:sz w:val="12"/>
          <w:szCs w:val="12"/>
          <w:color w:val="B3B3B3"/>
          <w:spacing w:val="0"/>
          <w:w w:val="452"/>
          <w:position w:val="-23"/>
        </w:rPr>
        <w:t>•</w:t>
      </w:r>
      <w:r>
        <w:rPr>
          <w:rFonts w:ascii="Arial" w:hAnsi="Arial" w:cs="Arial" w:eastAsia="Arial"/>
          <w:sz w:val="12"/>
          <w:szCs w:val="12"/>
          <w:color w:val="B3B3B3"/>
          <w:spacing w:val="-61"/>
          <w:w w:val="452"/>
          <w:position w:val="-23"/>
        </w:rPr>
        <w:t> 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32"/>
          <w:position w:val="-23"/>
        </w:rPr>
        <w:t>tiA</w:t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-23"/>
        </w:rPr>
        <w:tab/>
      </w:r>
      <w:r>
        <w:rPr>
          <w:rFonts w:ascii="Arial" w:hAnsi="Arial" w:cs="Arial" w:eastAsia="Arial"/>
          <w:sz w:val="12"/>
          <w:szCs w:val="12"/>
          <w:color w:val="A1A1A1"/>
          <w:spacing w:val="0"/>
          <w:w w:val="100"/>
          <w:position w:val="-23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32"/>
          <w:position w:val="-23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6"/>
          <w:w w:val="132"/>
          <w:position w:val="-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0"/>
          <w:w w:val="241"/>
          <w:position w:val="-23"/>
        </w:rPr>
        <w:t>aco.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2" w:equalWidth="0">
            <w:col w:w="7359" w:space="177"/>
            <w:col w:w="5164"/>
          </w:cols>
        </w:sectPr>
      </w:pPr>
      <w:rPr/>
    </w:p>
    <w:p>
      <w:pPr>
        <w:spacing w:before="45" w:after="0" w:line="240" w:lineRule="auto"/>
        <w:ind w:right="-20"/>
        <w:jc w:val="righ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A1A1A1"/>
          <w:spacing w:val="0"/>
          <w:w w:val="92"/>
        </w:rPr>
        <w:t>"""'"'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83" w:lineRule="auto"/>
        <w:ind w:right="4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50"/>
          <w:szCs w:val="50"/>
          <w:color w:val="B3B3B3"/>
          <w:w w:val="54"/>
        </w:rPr>
        <w:t>..</w:t>
      </w:r>
      <w:r>
        <w:rPr>
          <w:rFonts w:ascii="Times New Roman" w:hAnsi="Times New Roman" w:cs="Times New Roman" w:eastAsia="Times New Roman"/>
          <w:sz w:val="50"/>
          <w:szCs w:val="50"/>
          <w:color w:val="B3B3B3"/>
          <w:spacing w:val="-34"/>
          <w:w w:val="54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B3B3B3"/>
          <w:spacing w:val="-3"/>
          <w:w w:val="54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B3B3B3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B3B3B3"/>
          <w:spacing w:val="-17"/>
          <w:w w:val="54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B3B3B3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B3B3B3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225"/>
          <w:position w:val="15"/>
        </w:rPr>
        <w:t>.)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224"/>
          <w:position w:val="15"/>
        </w:rPr>
        <w:t>O-!t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224"/>
          <w:position w:val="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0"/>
          <w:w w:val="89"/>
          <w:position w:val="0"/>
        </w:rPr>
        <w:t>k!.tiCDo."n'AlAI</w:t>
      </w:r>
      <w:r>
        <w:rPr>
          <w:rFonts w:ascii="Times New Roman" w:hAnsi="Times New Roman" w:cs="Times New Roman" w:eastAsia="Times New Roman"/>
          <w:sz w:val="14"/>
          <w:szCs w:val="14"/>
          <w:color w:val="A1A1A1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3B3B3"/>
          <w:spacing w:val="0"/>
          <w:w w:val="166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right="-95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37"/>
          <w:szCs w:val="37"/>
          <w:color w:val="A1A1A1"/>
          <w:w w:val="76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-14"/>
          <w:w w:val="76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-8"/>
          <w:w w:val="76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0"/>
          <w:w w:val="76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-18"/>
          <w:w w:val="76"/>
        </w:rPr>
        <w:t>"</w:t>
      </w:r>
      <w:r>
        <w:rPr>
          <w:rFonts w:ascii="Arial" w:hAnsi="Arial" w:cs="Arial" w:eastAsia="Arial"/>
          <w:sz w:val="37"/>
          <w:szCs w:val="37"/>
          <w:color w:val="A1A1A1"/>
          <w:spacing w:val="-39"/>
          <w:w w:val="77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473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153"/>
        </w:rPr>
        <w:t>lt.Ait"'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50" w:lineRule="exact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70"/>
          <w:w w:val="69"/>
        </w:rPr>
        <w:t>.</w:t>
      </w:r>
      <w:r>
        <w:rPr>
          <w:rFonts w:ascii="Arial" w:hAnsi="Arial" w:cs="Arial" w:eastAsia="Arial"/>
          <w:sz w:val="11"/>
          <w:szCs w:val="11"/>
          <w:color w:val="A1A1A1"/>
          <w:spacing w:val="-72"/>
          <w:w w:val="161"/>
          <w:position w:val="17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9"/>
          <w:position w:val="0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83"/>
          <w:w w:val="69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A1A1A1"/>
          <w:spacing w:val="-60"/>
          <w:w w:val="160"/>
          <w:position w:val="17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9"/>
          <w:position w:val="0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76"/>
          <w:w w:val="69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A1A1A1"/>
          <w:spacing w:val="-67"/>
          <w:w w:val="160"/>
          <w:position w:val="17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9"/>
          <w:position w:val="0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13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27"/>
          <w:w w:val="117"/>
          <w:position w:val="17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39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32"/>
          <w:w w:val="117"/>
          <w:position w:val="17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31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30"/>
          <w:w w:val="118"/>
          <w:position w:val="17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34"/>
          <w:w w:val="69"/>
          <w:position w:val="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3"/>
          <w:w w:val="117"/>
          <w:position w:val="1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60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6"/>
          <w:w w:val="117"/>
          <w:position w:val="17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104"/>
          <w:w w:val="118"/>
          <w:position w:val="17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22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-78"/>
          <w:w w:val="118"/>
          <w:position w:val="17"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9"/>
          <w:position w:val="0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-130"/>
          <w:w w:val="69"/>
          <w:position w:val="0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0"/>
          <w:w w:val="118"/>
          <w:position w:val="1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9"/>
          <w:w w:val="100"/>
          <w:position w:val="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A1A1A1"/>
          <w:spacing w:val="0"/>
          <w:w w:val="69"/>
          <w:position w:val="0"/>
        </w:rPr>
        <w:t>""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B3B3B3"/>
          <w:w w:val="144"/>
        </w:rPr>
        <w:t>!"l"'•IS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w w:val="145"/>
        </w:rPr>
        <w:t>).4A'N'"'"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1A1"/>
          <w:w w:val="107"/>
        </w:rPr>
        <w:t>JRrii'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20"/>
          <w:w w:val="107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7"/>
          <w:w w:val="20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99" w:lineRule="exact"/>
        <w:ind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br w:type="column"/>
      </w:r>
      <w:r>
        <w:rPr>
          <w:rFonts w:ascii="Arial" w:hAnsi="Arial" w:cs="Arial" w:eastAsia="Arial"/>
          <w:sz w:val="39"/>
          <w:szCs w:val="39"/>
          <w:color w:val="A1A1A1"/>
          <w:spacing w:val="0"/>
          <w:w w:val="60"/>
        </w:rPr>
        <w:t>,..,..,.,.,.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B3B3B3"/>
          <w:w w:val="98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B3B3B3"/>
          <w:spacing w:val="-11"/>
          <w:w w:val="9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32"/>
        </w:rPr>
        <w:t>'1AU..l.AD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0"/>
          <w:w w:val="133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900" w:right="2260"/>
          <w:cols w:num="3" w:equalWidth="0">
            <w:col w:w="7353" w:space="183"/>
            <w:col w:w="1374" w:space="212"/>
            <w:col w:w="357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.0998pt;margin-top:2.0501pt;width:609.9002pt;height:789.9499pt;mso-position-horizontal-relative:page;mso-position-vertical-relative:page;z-index:-6707" type="#_x0000_t202" filled="f" stroked="f">
            <v:textbox inset="0,0,0,0">
              <w:txbxContent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681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53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57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694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888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2.0501pt;width:612pt;height:789.9499pt;mso-position-horizontal-relative:page;mso-position-vertical-relative:page;z-index:-6706" coordorigin="0,41" coordsize="12240,15799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58" o:title=""/>
              </v:shape>
              <v:shape style="position:absolute;left:1756;top:438;width:914;height:804" type="#_x0000_t75">
                <v:imagedata r:id="rId359" o:title=""/>
              </v:shape>
              <v:shape style="position:absolute;left:1940;top:438;width:9718;height:804" type="#_x0000_t75">
                <v:imagedata r:id="rId360" o:title=""/>
              </v:shape>
              <v:shape style="position:absolute;left:2309;top:575;width:8617;height:529" type="#_x0000_t75">
                <v:imagedata r:id="rId361" o:title=""/>
              </v:shape>
              <v:shape style="position:absolute;left:42;top:41;width:12198;height:15799" type="#_x0000_t75">
                <v:imagedata r:id="rId36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odd" r:id="rId355"/>
          <w:footerReference w:type="odd" r:id="rId35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0.349900pt;height:789.2999pt;mso-position-horizontal-relative:page;mso-position-vertical-relative:page;z-index:-6705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1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68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65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0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59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89.2999pt;mso-position-horizontal-relative:page;mso-position-vertical-relative:page;z-index:-6704" coordorigin="0,0" coordsize="12240,15786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66" o:title=""/>
              </v:shape>
              <v:shape style="position:absolute;left:1756;top:438;width:914;height:804" type="#_x0000_t75">
                <v:imagedata r:id="rId367" o:title=""/>
              </v:shape>
              <v:shape style="position:absolute;left:1940;top:438;width:9718;height:804" type="#_x0000_t75">
                <v:imagedata r:id="rId368" o:title=""/>
              </v:shape>
              <v:shape style="position:absolute;left:2309;top:575;width:8617;height:529" type="#_x0000_t75">
                <v:imagedata r:id="rId369" o:title=""/>
              </v:shape>
              <v:shape style="position:absolute;left:0;top:0;width:12207;height:15786" type="#_x0000_t75">
                <v:imagedata r:id="rId37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even" r:id="rId363"/>
          <w:footerReference w:type="even" r:id="rId364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.0498pt;margin-top:0pt;width:610.9502pt;height:791.40015pt;mso-position-horizontal-relative:page;mso-position-vertical-relative:page;z-index:-6703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02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74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73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15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09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91.40015pt;mso-position-horizontal-relative:page;mso-position-vertical-relative:page;z-index:-6702" coordorigin="0,0" coordsize="12240,15828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74" o:title=""/>
              </v:shape>
              <v:shape style="position:absolute;left:1756;top:438;width:914;height:804" type="#_x0000_t75">
                <v:imagedata r:id="rId375" o:title=""/>
              </v:shape>
              <v:shape style="position:absolute;left:1940;top:438;width:9718;height:804" type="#_x0000_t75">
                <v:imagedata r:id="rId376" o:title=""/>
              </v:shape>
              <v:shape style="position:absolute;left:2309;top:575;width:8617;height:529" type="#_x0000_t75">
                <v:imagedata r:id="rId377" o:title=""/>
              </v:shape>
              <v:shape style="position:absolute;left:21;top:0;width:12219;height:15828" type="#_x0000_t75">
                <v:imagedata r:id="rId37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480" w:bottom="280" w:left="1720" w:right="1720"/>
          <w:headerReference w:type="odd" r:id="rId371"/>
          <w:footerReference w:type="odd" r:id="rId372"/>
          <w:pgSz w:w="12240" w:h="15840"/>
        </w:sectPr>
      </w:pPr>
      <w:rPr/>
    </w:p>
    <w:p>
      <w:pPr>
        <w:spacing w:before="68" w:after="0" w:line="199" w:lineRule="exact"/>
        <w:ind w:right="1349"/>
        <w:jc w:val="right"/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9.1pt;width:612pt;height:782.9pt;mso-position-horizontal-relative:page;mso-position-vertical-relative:page;z-index:-670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723" w:right="344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partamento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Reta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hul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u,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Guatemal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C.A.</w:t>
                  </w:r>
                </w:p>
                <w:p>
                  <w:pPr>
                    <w:spacing w:before="21" w:after="0" w:line="258" w:lineRule="auto"/>
                    <w:ind w:left="3995" w:right="371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Av.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Cantón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Ix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s.: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772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2118</w:t>
                  </w:r>
                  <w:hyperlink r:id="rId381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w.munici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alidadde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1"/>
                        <w:w w:val="100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ans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bastian.go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1"/>
                        <w:w w:val="10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  <w:t>.gt</w:t>
                    </w:r>
                  </w:hyperlink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736" w:right="4433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min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2020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2024</w:t>
                  </w:r>
                </w:p>
                <w:p>
                  <w:pPr>
                    <w:spacing w:before="0" w:after="0" w:line="240" w:lineRule="auto"/>
                    <w:ind w:left="4930" w:right="4626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¡Tú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eres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bastián!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8.950pt;width:612pt;height:783.05pt;mso-position-horizontal-relative:page;mso-position-vertical-relative:page;z-index:-6700" coordorigin="0,179" coordsize="12240,15661">
            <v:group style="position:absolute;left:6152;top:14662;width:115;height:95" coordorigin="6152,14662" coordsize="115,95">
              <v:shape style="position:absolute;left:6152;top:14662;width:115;height:95" coordorigin="6152,14662" coordsize="115,95" path="m6152,14756l6267,14756,6267,14662,6152,14662,6152,14756xe" filled="t" fillcolor="#4471C4" stroked="f">
                <v:path arrowok="t"/>
                <v:fill/>
              </v:shape>
            </v:group>
            <v:group style="position:absolute;left:0;top:14662;width:6152;height:95" coordorigin="0,14662" coordsize="6152,95">
              <v:shape style="position:absolute;left:0;top:14662;width:6152;height:95" coordorigin="0,14662" coordsize="6152,95" path="m0,14756l6152,14756,6152,14662,0,14662,0,14756e" filled="t" fillcolor="#4471C4" stroked="f">
                <v:path arrowok="t"/>
                <v:fill/>
              </v:shape>
            </v:group>
            <v:group style="position:absolute;left:6267;top:14662;width:114;height:95" coordorigin="6267,14662" coordsize="114,95">
              <v:shape style="position:absolute;left:6267;top:14662;width:114;height:95" coordorigin="6267,14662" coordsize="114,95" path="m6267,14756l6381,14756,6381,14662,6267,14662,6267,14756xe" filled="t" fillcolor="#4471C4" stroked="f">
                <v:path arrowok="t"/>
                <v:fill/>
              </v:shape>
            </v:group>
            <v:group style="position:absolute;left:6381;top:14662;width:5859;height:95" coordorigin="6381,14662" coordsize="5859,95">
              <v:shape style="position:absolute;left:6381;top:14662;width:5859;height:95" coordorigin="6381,14662" coordsize="5859,95" path="m6381,14756l12240,14756,12240,14662,6381,14662,6381,14756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e" filled="t" fillcolor="#4471C4" stroked="f">
                <v:path arrowok="t"/>
                <v:fill/>
              </v:shape>
            </v:group>
            <v:group style="position:absolute;left:312;top:189;width:11575;height:1122" coordorigin="312,189" coordsize="11575,1122">
              <v:shape style="position:absolute;left:312;top:189;width:11575;height:1122" coordorigin="312,189" coordsize="11575,1122" path="m312,1311l11887,1311,11887,189,312,189,312,1311xe" filled="f" stroked="t" strokeweight="1pt" strokecolor="#2E528F">
                <v:path arrowok="t"/>
              </v:shape>
              <v:shape style="position:absolute;left:309;top:186;width:1990;height:2832" type="#_x0000_t75">
                <v:imagedata r:id="rId382" o:title=""/>
              </v:shape>
              <v:shape style="position:absolute;left:1756;top:438;width:914;height:804" type="#_x0000_t75">
                <v:imagedata r:id="rId383" o:title=""/>
              </v:shape>
              <v:shape style="position:absolute;left:1940;top:438;width:9718;height:804" type="#_x0000_t75">
                <v:imagedata r:id="rId384" o:title=""/>
              </v:shape>
              <v:shape style="position:absolute;left:2309;top:575;width:8617;height:529" type="#_x0000_t75">
                <v:imagedata r:id="rId385" o:title=""/>
              </v:shape>
              <v:shape style="position:absolute;left:0;top:182;width:12240;height:15658" type="#_x0000_t75">
                <v:imagedata r:id="rId386" o:title=""/>
              </v:shape>
              <v:shape style="position:absolute;left:9565;top:929;width:140;height:258" type="#_x0000_t75">
                <v:imagedata r:id="rId387" o:title=""/>
              </v:shape>
              <v:shape style="position:absolute;left:9565;top:1056;width:124;height:295" type="#_x0000_t75">
                <v:imagedata r:id="rId388" o:title=""/>
              </v:shape>
              <v:shape style="position:absolute;left:10208;top:1135;width:100;height:217" type="#_x0000_t75">
                <v:imagedata r:id="rId389" o:title=""/>
              </v:shape>
              <v:shape style="position:absolute;left:10861;top:1315;width:89;height:148" type="#_x0000_t75">
                <v:imagedata r:id="rId390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4"/>
        </w:rPr>
        <w:t>z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0" w:after="0" w:line="208" w:lineRule="exact"/>
        <w:ind w:right="740"/>
        <w:jc w:val="right"/>
        <w:tabs>
          <w:tab w:pos="6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24"/>
          <w:szCs w:val="24"/>
          <w:position w:val="1"/>
        </w:rPr>
        <w:t>*</w:t>
        <w:tab/>
      </w:r>
      <w:r>
        <w:rPr>
          <w:rFonts w:ascii="Arial" w:hAnsi="Arial" w:cs="Arial" w:eastAsia="Arial"/>
          <w:sz w:val="24"/>
          <w:szCs w:val="24"/>
          <w:position w:val="1"/>
        </w:rPr>
      </w:r>
      <w:r>
        <w:rPr>
          <w:rFonts w:ascii="Arial" w:hAnsi="Arial" w:cs="Arial" w:eastAsia="Arial"/>
          <w:sz w:val="15"/>
          <w:szCs w:val="15"/>
          <w:spacing w:val="-70"/>
          <w:position w:val="2"/>
        </w:rPr>
        <w:t>v</w:t>
      </w:r>
      <w:r>
        <w:rPr>
          <w:rFonts w:ascii="Arial" w:hAnsi="Arial" w:cs="Arial" w:eastAsia="Arial"/>
          <w:sz w:val="10"/>
          <w:szCs w:val="10"/>
          <w:spacing w:val="0"/>
          <w:w w:val="99"/>
          <w:position w:val="-3"/>
        </w:rPr>
        <w:t>E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117" w:lineRule="exact"/>
        <w:ind w:right="91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</w:p>
    <w:p>
      <w:pPr>
        <w:jc w:val="right"/>
        <w:spacing w:after="0"/>
        <w:sectPr>
          <w:pgMar w:header="0" w:footer="0" w:top="860" w:bottom="280" w:left="1720" w:right="1200"/>
          <w:headerReference w:type="even" r:id="rId379"/>
          <w:footerReference w:type="even" r:id="rId380"/>
          <w:pgSz w:w="12240" w:h="1584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95" w:right="153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4.5pt;margin-top:1.874878pt;width:63.0pt;height:60.0pt;mso-position-horizontal-relative:page;mso-position-vertical-relative:paragraph;z-index:-6699" type="#_x0000_t75">
            <v:imagedata r:id="rId393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-17"/>
          <w:w w:val="12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4"/>
        </w:rPr>
        <w:t>IAl'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2"/>
          <w:w w:val="10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6"/>
          <w:w w:val="13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7"/>
          <w:w w:val="5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4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9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2"/>
          <w:w w:val="11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14"/>
          <w:w w:val="10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17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1628" w:right="-7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10"/>
          <w:w w:val="89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89"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4"/>
          <w:w w:val="8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89"/>
        </w:rPr>
        <w:t>CIPALIDA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25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80"/>
        </w:rPr>
        <w:t>F.R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9"/>
          <w:w w:val="8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66"/>
        </w:rPr>
        <w:t>&amp;"I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7"/>
          <w:w w:val="67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91"/>
        </w:rPr>
        <w:t>IAN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162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F4F4F"/>
          <w:w w:val="91"/>
        </w:rPr>
        <w:t>l&gt;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32"/>
          <w:w w:val="9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228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82"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31"/>
          <w:w w:val="8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82"/>
        </w:rPr>
        <w:t>AM&amp;I&gt;"T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82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1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82"/>
          <w:w w:val="9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92"/>
        </w:rPr>
        <w:t>RllTAL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8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9"/>
          <w:w w:val="8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25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5" w:after="0" w:line="240" w:lineRule="auto"/>
        <w:ind w:left="16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12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lad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k:"Miíta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21"/>
        </w:rPr>
        <w:t>lnJtlfu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8"/>
          <w:w w:val="12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86"/>
        </w:rPr>
        <w:t>iUI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15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73"/>
        </w:rPr>
        <w:t>;: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9"/>
        </w:rPr>
        <w:t>11111111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7" w:lineRule="exact"/>
        <w:ind w:right="-84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9"/>
          <w:position w:val="-1"/>
        </w:rPr>
        <w:t>Formulari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9"/>
          <w:position w:val="-1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7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2"/>
          <w:position w:val="-1"/>
        </w:rPr>
        <w:t>No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11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6"/>
          <w:position w:val="-1"/>
        </w:rPr>
        <w:t>2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br w:type="column"/>
      </w:r>
      <w:r>
        <w:rPr>
          <w:rFonts w:ascii="Arial" w:hAnsi="Arial" w:cs="Arial" w:eastAsia="Arial"/>
          <w:sz w:val="35"/>
          <w:szCs w:val="35"/>
          <w:color w:val="707070"/>
          <w:w w:val="58"/>
        </w:rPr>
        <w:t>,_</w:t>
      </w:r>
      <w:r>
        <w:rPr>
          <w:rFonts w:ascii="Arial" w:hAnsi="Arial" w:cs="Arial" w:eastAsia="Arial"/>
          <w:sz w:val="35"/>
          <w:szCs w:val="35"/>
          <w:color w:val="707070"/>
          <w:spacing w:val="-52"/>
          <w:w w:val="58"/>
        </w:rPr>
        <w:t>,</w:t>
      </w:r>
      <w:r>
        <w:rPr>
          <w:rFonts w:ascii="Arial" w:hAnsi="Arial" w:cs="Arial" w:eastAsia="Arial"/>
          <w:sz w:val="35"/>
          <w:szCs w:val="35"/>
          <w:color w:val="707070"/>
          <w:spacing w:val="0"/>
          <w:w w:val="124"/>
        </w:rPr>
        <w:t>.</w:t>
      </w:r>
      <w:r>
        <w:rPr>
          <w:rFonts w:ascii="Arial" w:hAnsi="Arial" w:cs="Arial" w:eastAsia="Arial"/>
          <w:sz w:val="35"/>
          <w:szCs w:val="35"/>
          <w:color w:val="707070"/>
          <w:spacing w:val="-45"/>
          <w:w w:val="124"/>
        </w:rPr>
        <w:t>.</w:t>
      </w:r>
      <w:r>
        <w:rPr>
          <w:rFonts w:ascii="Arial" w:hAnsi="Arial" w:cs="Arial" w:eastAsia="Arial"/>
          <w:sz w:val="35"/>
          <w:szCs w:val="35"/>
          <w:color w:val="B8B8B8"/>
          <w:spacing w:val="0"/>
          <w:w w:val="80"/>
        </w:rPr>
        <w:t>,</w:t>
      </w:r>
      <w:r>
        <w:rPr>
          <w:rFonts w:ascii="Arial" w:hAnsi="Arial" w:cs="Arial" w:eastAsia="Arial"/>
          <w:sz w:val="35"/>
          <w:szCs w:val="35"/>
          <w:color w:val="B8B8B8"/>
          <w:spacing w:val="0"/>
          <w:w w:val="100"/>
        </w:rPr>
        <w:t>  </w:t>
      </w:r>
      <w:r>
        <w:rPr>
          <w:rFonts w:ascii="Arial" w:hAnsi="Arial" w:cs="Arial" w:eastAsia="Arial"/>
          <w:sz w:val="35"/>
          <w:szCs w:val="35"/>
          <w:color w:val="606060"/>
          <w:spacing w:val="0"/>
          <w:w w:val="66"/>
        </w:rPr>
        <w:t>Nw•••&amp;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07070"/>
          <w:w w:val="90"/>
        </w:rPr>
        <w:t>....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23"/>
          <w:w w:val="9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50"/>
          <w:w w:val="143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9"/>
          <w:w w:val="23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85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4"/>
          <w:w w:val="18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0"/>
          <w:w w:val="17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15"/>
          <w:w w:val="143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90"/>
        </w:rPr>
        <w:t>1/1111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4"/>
          <w:w w:val="91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19"/>
        </w:rPr>
        <w:t>111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67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-7"/>
          <w:w w:val="6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6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67"/>
        </w:rPr>
        <w:t>      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20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2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36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22"/>
        </w:rPr>
        <w:t>11.811.,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76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8"/>
          <w:w w:val="76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8"/>
          <w:w w:val="172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72"/>
          <w:emboss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72"/>
          <w:emboss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72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72"/>
        </w:rPr>
        <w:t>.-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0"/>
          <w:w w:val="17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18"/>
          <w:w w:val="13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-3"/>
          <w:w w:val="12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1"/>
        </w:rPr>
        <w:t>t.,..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7E7E7E"/>
          <w:spacing w:val="-20"/>
          <w:w w:val="124"/>
        </w:rPr>
        <w:t>U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7"/>
        </w:rPr>
        <w:t>turl</w:t>
      </w:r>
      <w:r>
        <w:rPr>
          <w:rFonts w:ascii="Arial" w:hAnsi="Arial" w:cs="Arial" w:eastAsia="Arial"/>
          <w:sz w:val="15"/>
          <w:szCs w:val="15"/>
          <w:color w:val="606060"/>
          <w:spacing w:val="-12"/>
          <w:w w:val="148"/>
        </w:rPr>
        <w:t>o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298"/>
        </w:rPr>
        <w:t>:</w:t>
      </w:r>
      <w:r>
        <w:rPr>
          <w:rFonts w:ascii="Arial" w:hAnsi="Arial" w:cs="Arial" w:eastAsia="Arial"/>
          <w:sz w:val="15"/>
          <w:szCs w:val="15"/>
          <w:color w:val="93939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100"/>
        </w:rPr>
        <w:t>CILBERTO.PA&lt;"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740" w:bottom="280" w:left="440" w:right="1680"/>
          <w:headerReference w:type="odd" r:id="rId391"/>
          <w:footerReference w:type="odd" r:id="rId392"/>
          <w:pgSz w:w="15860" w:h="12260" w:orient="landscape"/>
          <w:cols w:num="3" w:equalWidth="0">
            <w:col w:w="4506" w:space="839"/>
            <w:col w:w="2119" w:space="3875"/>
            <w:col w:w="2401"/>
          </w:cols>
        </w:sectPr>
      </w:pPr>
      <w:rPr/>
    </w:p>
    <w:p>
      <w:pPr>
        <w:spacing w:before="1" w:after="0" w:line="240" w:lineRule="auto"/>
        <w:ind w:left="3636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B3B"/>
          <w:w w:val="108"/>
        </w:rPr>
        <w:t>Fi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2"/>
          <w:w w:val="108"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0"/>
        </w:rPr>
        <w:t>Técnica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0"/>
          <w:w w:val="106"/>
        </w:rPr>
        <w:t>Se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-6"/>
          <w:w w:val="106"/>
        </w:rPr>
        <w:t>g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6"/>
        </w:rPr>
        <w:t>uim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4"/>
          <w:w w:val="106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4"/>
          <w:w w:val="106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6"/>
        </w:rPr>
        <w:t>nt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606060"/>
          <w:spacing w:val="16"/>
          <w:w w:val="100"/>
        </w:rPr>
        <w:t>s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0"/>
        </w:rPr>
        <w:t>pecial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08"/>
        </w:rPr>
        <w:t>gasto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0" w:after="0" w:line="314" w:lineRule="exact"/>
        <w:ind w:left="3651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8.999084pt;margin-top:11.304073pt;width:7.87296pt;height:8pt;mso-position-horizontal-relative:page;mso-position-vertical-relative:paragraph;z-index:-6692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4F4F4F"/>
                      <w:spacing w:val="0"/>
                      <w:w w:val="177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11"/>
          <w:w w:val="106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0"/>
          <w:w w:val="106"/>
        </w:rPr>
        <w:t>es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17"/>
          <w:w w:val="106"/>
        </w:rPr>
        <w:t>u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6"/>
        </w:rPr>
        <w:t>pues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6"/>
          <w:w w:val="106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19"/>
          <w:w w:val="100"/>
        </w:rPr>
        <w:t>p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16"/>
          <w:w w:val="100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17"/>
        </w:rPr>
        <w:t>Género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0"/>
          <w:w w:val="118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3B3B3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0"/>
          <w:w w:val="100"/>
        </w:rPr>
        <w:t>ón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12"/>
          <w:w w:val="103"/>
        </w:rPr>
        <w:t>B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4"/>
          <w:w w:val="108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18"/>
          <w:w w:val="95"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-5"/>
          <w:w w:val="108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1"/>
          <w:w w:val="93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0"/>
          <w:w w:val="104"/>
        </w:rPr>
        <w:t>ci</w:t>
      </w:r>
      <w:r>
        <w:rPr>
          <w:rFonts w:ascii="Times New Roman" w:hAnsi="Times New Roman" w:cs="Times New Roman" w:eastAsia="Times New Roman"/>
          <w:sz w:val="29"/>
          <w:szCs w:val="29"/>
          <w:color w:val="4F4F4F"/>
          <w:spacing w:val="4"/>
          <w:w w:val="104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1"/>
          <w:w w:val="107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7E7E7E"/>
          <w:spacing w:val="0"/>
          <w:w w:val="129"/>
        </w:rPr>
        <w:t>/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224" w:lineRule="exact"/>
        <w:ind w:left="2707" w:right="-20"/>
        <w:jc w:val="left"/>
        <w:tabs>
          <w:tab w:pos="36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6.225166pt;margin-top:14.358159pt;width:63.689687pt;height:.1pt;mso-position-horizontal-relative:page;mso-position-vertical-relative:paragraph;z-index:-6698" coordorigin="525,287" coordsize="1274,2">
            <v:shape style="position:absolute;left:525;top:287;width:1274;height:2" coordorigin="525,287" coordsize="1274,0" path="m525,287l1798,287e" filled="f" stroked="t" strokeweight="1.49858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20"/>
          <w:w w:val="126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11"/>
          <w:position w:val="-1"/>
        </w:rPr>
        <w:t>tt:b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-2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216"/>
          <w:position w:val="-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3"/>
          <w:position w:val="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6"/>
          <w:position w:val="1"/>
        </w:rPr>
        <w:t>l/01/1011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30" w:lineRule="exact"/>
        <w:jc w:val="left"/>
        <w:rPr>
          <w:sz w:val="3"/>
          <w:szCs w:val="3"/>
        </w:rPr>
      </w:pPr>
      <w:rPr/>
      <w:r>
        <w:rPr>
          <w:sz w:val="3"/>
          <w:szCs w:val="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9.489107" w:type="dxa"/>
      </w:tblPr>
      <w:tblGrid/>
      <w:tr>
        <w:trPr>
          <w:trHeight w:val="314" w:hRule="exact"/>
        </w:trPr>
        <w:tc>
          <w:tcPr>
            <w:tcW w:w="1244" w:type="dxa"/>
            <w:vMerge w:val="restart"/>
            <w:tcBorders>
              <w:top w:val="single" w:sz="11.988648" w:space="0" w:color="7C7C7C"/>
              <w:left w:val="single" w:sz="11.988648" w:space="0" w:color="7C7C7C"/>
              <w:right w:val="single" w:sz="11.988648" w:space="0" w:color="707070"/>
            </w:tcBorders>
          </w:tcPr>
          <w:p>
            <w:pPr>
              <w:spacing w:before="0" w:after="0" w:line="458" w:lineRule="exact"/>
              <w:ind w:left="402" w:right="-20"/>
              <w:jc w:val="left"/>
              <w:rPr>
                <w:rFonts w:ascii="Times New Roman" w:hAnsi="Times New Roman" w:cs="Times New Roman" w:eastAsia="Times New Roman"/>
                <w:sz w:val="58"/>
                <w:szCs w:val="58"/>
              </w:rPr>
            </w:pPr>
            <w:rPr/>
            <w:r>
              <w:rPr>
                <w:rFonts w:ascii="Arial" w:hAnsi="Arial" w:cs="Arial" w:eastAsia="Arial"/>
                <w:sz w:val="36"/>
                <w:szCs w:val="36"/>
                <w:color w:val="707070"/>
                <w:spacing w:val="-56"/>
                <w:w w:val="235"/>
                <w:position w:val="1"/>
              </w:rPr>
              <w:t>,</w:t>
            </w:r>
            <w:r>
              <w:rPr>
                <w:rFonts w:ascii="Times New Roman" w:hAnsi="Times New Roman" w:cs="Times New Roman" w:eastAsia="Times New Roman"/>
                <w:sz w:val="58"/>
                <w:szCs w:val="58"/>
                <w:color w:val="7E7E7E"/>
                <w:spacing w:val="0"/>
                <w:w w:val="58"/>
                <w:position w:val="1"/>
              </w:rPr>
              <w:t>..</w:t>
            </w:r>
            <w:r>
              <w:rPr>
                <w:rFonts w:ascii="Times New Roman" w:hAnsi="Times New Roman" w:cs="Times New Roman" w:eastAsia="Times New Roman"/>
                <w:sz w:val="58"/>
                <w:szCs w:val="58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55" w:lineRule="exact"/>
              <w:ind w:left="240" w:right="-2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7E7E7E"/>
                <w:spacing w:val="0"/>
                <w:w w:val="167"/>
                <w:position w:val="1"/>
              </w:rPr>
              <w:t>.........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7E7E7E"/>
                <w:spacing w:val="-27"/>
                <w:w w:val="167"/>
                <w:position w:val="1"/>
              </w:rPr>
              <w:t>.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939393"/>
                <w:spacing w:val="0"/>
                <w:w w:val="167"/>
                <w:position w:val="1"/>
              </w:rPr>
              <w:t>.,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939393"/>
                <w:spacing w:val="-39"/>
                <w:w w:val="167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4F4F4F"/>
                <w:spacing w:val="0"/>
                <w:w w:val="121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93" w:type="dxa"/>
            <w:vMerge w:val="restart"/>
            <w:tcBorders>
              <w:top w:val="single" w:sz="11.988648" w:space="0" w:color="7C7C7C"/>
              <w:left w:val="single" w:sz="11.988648" w:space="0" w:color="707070"/>
              <w:right w:val="single" w:sz="11.988648" w:space="0" w:color="575757"/>
            </w:tcBorders>
          </w:tcPr>
          <w:p>
            <w:pPr>
              <w:spacing w:before="34" w:after="0" w:line="240" w:lineRule="auto"/>
              <w:ind w:left="674" w:right="-20"/>
              <w:jc w:val="left"/>
              <w:rPr>
                <w:rFonts w:ascii="Times New Roman" w:hAnsi="Times New Roman" w:cs="Times New Roman" w:eastAsia="Times New Roman"/>
                <w:sz w:val="50"/>
                <w:szCs w:val="50"/>
              </w:rPr>
            </w:pPr>
            <w:rPr/>
            <w:r>
              <w:rPr>
                <w:rFonts w:ascii="Times New Roman" w:hAnsi="Times New Roman" w:cs="Times New Roman" w:eastAsia="Times New Roman"/>
                <w:sz w:val="50"/>
                <w:szCs w:val="50"/>
                <w:color w:val="707070"/>
                <w:spacing w:val="0"/>
                <w:w w:val="53"/>
              </w:rPr>
              <w:t>..........</w:t>
            </w:r>
            <w:r>
              <w:rPr>
                <w:rFonts w:ascii="Times New Roman" w:hAnsi="Times New Roman" w:cs="Times New Roman" w:eastAsia="Times New Roman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1933" w:type="dxa"/>
            <w:vMerge w:val="restart"/>
            <w:tcBorders>
              <w:top w:val="single" w:sz="11.988648" w:space="0" w:color="7C7C7C"/>
              <w:left w:val="single" w:sz="11.988648" w:space="0" w:color="575757"/>
              <w:right w:val="single" w:sz="11.988648" w:space="0" w:color="575757"/>
            </w:tcBorders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9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7E7E7E"/>
                <w:w w:val="158"/>
              </w:rPr>
              <w:t>l</w:t>
            </w:r>
            <w:r>
              <w:rPr>
                <w:rFonts w:ascii="Arial" w:hAnsi="Arial" w:cs="Arial" w:eastAsia="Arial"/>
                <w:sz w:val="16"/>
                <w:szCs w:val="16"/>
                <w:color w:val="7E7E7E"/>
                <w:spacing w:val="-9"/>
                <w:w w:val="158"/>
              </w:rPr>
              <w:t>k</w:t>
            </w:r>
            <w:r>
              <w:rPr>
                <w:rFonts w:ascii="Arial" w:hAnsi="Arial" w:cs="Arial" w:eastAsia="Arial"/>
                <w:sz w:val="16"/>
                <w:szCs w:val="16"/>
                <w:color w:val="606060"/>
                <w:spacing w:val="0"/>
                <w:w w:val="600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7E7E7E"/>
                <w:spacing w:val="0"/>
                <w:w w:val="198"/>
              </w:rPr>
              <w:t>..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15" w:type="dxa"/>
            <w:gridSpan w:val="2"/>
            <w:tcBorders>
              <w:top w:val="single" w:sz="11.988648" w:space="0" w:color="7C7C7C"/>
              <w:bottom w:val="nil" w:sz="6" w:space="0" w:color="auto"/>
              <w:left w:val="single" w:sz="11.988648" w:space="0" w:color="575757"/>
              <w:right w:val="single" w:sz="17.982968" w:space="0" w:color="606060"/>
            </w:tcBorders>
          </w:tcPr>
          <w:p>
            <w:pPr>
              <w:spacing w:before="0" w:after="0" w:line="299" w:lineRule="exact"/>
              <w:ind w:left="1014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41"/>
                <w:szCs w:val="41"/>
                <w:color w:val="707070"/>
                <w:w w:val="126"/>
                <w:position w:val="-4"/>
              </w:rPr>
              <w:t>·t....,</w:t>
            </w:r>
            <w:r>
              <w:rPr>
                <w:rFonts w:ascii="Times New Roman" w:hAnsi="Times New Roman" w:cs="Times New Roman" w:eastAsia="Times New Roman"/>
                <w:sz w:val="41"/>
                <w:szCs w:val="41"/>
                <w:color w:val="707070"/>
                <w:spacing w:val="-62"/>
                <w:w w:val="100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939393"/>
                <w:spacing w:val="0"/>
                <w:w w:val="159"/>
                <w:position w:val="8"/>
              </w:rPr>
              <w:t>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810" w:type="dxa"/>
            <w:tcBorders>
              <w:top w:val="single" w:sz="11.988648" w:space="0" w:color="7C7C7C"/>
              <w:bottom w:val="single" w:sz="11.988648" w:space="0" w:color="575757"/>
              <w:left w:val="single" w:sz="17.982968" w:space="0" w:color="606060"/>
              <w:right w:val="single" w:sz="11.988648" w:space="0" w:color="5B5B5B"/>
            </w:tcBorders>
          </w:tcPr>
          <w:p>
            <w:pPr>
              <w:spacing w:before="6" w:after="0" w:line="240" w:lineRule="auto"/>
              <w:ind w:left="525" w:right="-20"/>
              <w:jc w:val="left"/>
              <w:tabs>
                <w:tab w:pos="2440" w:val="left"/>
              </w:tabs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939393"/>
                <w:spacing w:val="-8"/>
                <w:w w:val="206"/>
              </w:rPr>
              <w:t>\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707070"/>
                <w:spacing w:val="0"/>
                <w:w w:val="428"/>
              </w:rPr>
              <w:t>"ti-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707070"/>
                <w:spacing w:val="0"/>
                <w:w w:val="429"/>
              </w:rPr>
              <w:t>('-..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B8B8B8"/>
                <w:spacing w:val="0"/>
                <w:w w:val="164"/>
              </w:rPr>
              <w:t>/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B8B8B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B8B8B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5"/>
                <w:szCs w:val="15"/>
                <w:color w:val="4F4F4F"/>
                <w:spacing w:val="0"/>
                <w:w w:val="121"/>
                <w:position w:val="10"/>
              </w:rPr>
              <w:t>4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563" w:type="dxa"/>
            <w:tcBorders>
              <w:top w:val="single" w:sz="11.988648" w:space="0" w:color="7C7C7C"/>
              <w:bottom w:val="single" w:sz="11.988648" w:space="0" w:color="575757"/>
              <w:left w:val="single" w:sz="11.988648" w:space="0" w:color="5B5B5B"/>
              <w:right w:val="single" w:sz="11.988648" w:space="0" w:color="606060"/>
            </w:tcBorders>
          </w:tcPr>
          <w:p>
            <w:pPr>
              <w:spacing w:before="67" w:after="0" w:line="240" w:lineRule="auto"/>
              <w:ind w:left="3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707070"/>
                <w:w w:val="169"/>
              </w:rPr>
              <w:t>...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07070"/>
                <w:spacing w:val="-9"/>
                <w:w w:val="169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07070"/>
                <w:spacing w:val="-23"/>
                <w:w w:val="169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07070"/>
                <w:spacing w:val="0"/>
                <w:w w:val="186"/>
              </w:rPr>
              <w:t>._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07070"/>
                <w:spacing w:val="-3"/>
                <w:w w:val="186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939393"/>
                <w:spacing w:val="0"/>
                <w:w w:val="334"/>
              </w:rPr>
              <w:t>{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939393"/>
                <w:spacing w:val="0"/>
                <w:w w:val="100"/>
              </w:rPr>
              <w:t>   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939393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06060"/>
                <w:spacing w:val="0"/>
                <w:w w:val="183"/>
              </w:rPr>
              <w:t>""'--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06060"/>
                <w:spacing w:val="-6"/>
                <w:w w:val="183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939393"/>
                <w:spacing w:val="-14"/>
                <w:w w:val="139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B8B8B8"/>
                <w:spacing w:val="0"/>
                <w:w w:val="143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B8B8B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B8B8B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06060"/>
                <w:spacing w:val="0"/>
                <w:w w:val="125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53" w:hRule="exact"/>
        </w:trPr>
        <w:tc>
          <w:tcPr>
            <w:tcW w:w="1244" w:type="dxa"/>
            <w:vMerge/>
            <w:tcBorders>
              <w:bottom w:val="single" w:sz="11.988648" w:space="0" w:color="6B6B6B"/>
              <w:left w:val="single" w:sz="11.988648" w:space="0" w:color="7C7C7C"/>
              <w:right w:val="single" w:sz="11.988648" w:space="0" w:color="707070"/>
            </w:tcBorders>
          </w:tcPr>
          <w:p>
            <w:pPr/>
            <w:rPr/>
          </w:p>
        </w:tc>
        <w:tc>
          <w:tcPr>
            <w:tcW w:w="1993" w:type="dxa"/>
            <w:vMerge/>
            <w:tcBorders>
              <w:bottom w:val="single" w:sz="11.988648" w:space="0" w:color="6B6B6B"/>
              <w:left w:val="single" w:sz="11.988648" w:space="0" w:color="707070"/>
              <w:right w:val="single" w:sz="11.988648" w:space="0" w:color="575757"/>
            </w:tcBorders>
          </w:tcPr>
          <w:p>
            <w:pPr/>
            <w:rPr/>
          </w:p>
        </w:tc>
        <w:tc>
          <w:tcPr>
            <w:tcW w:w="1933" w:type="dxa"/>
            <w:vMerge/>
            <w:tcBorders>
              <w:bottom w:val="single" w:sz="11.988648" w:space="0" w:color="6B6B6B"/>
              <w:left w:val="single" w:sz="11.988648" w:space="0" w:color="575757"/>
              <w:right w:val="single" w:sz="11.988648" w:space="0" w:color="575757"/>
            </w:tcBorders>
          </w:tcPr>
          <w:p>
            <w:pPr/>
            <w:rPr/>
          </w:p>
        </w:tc>
        <w:tc>
          <w:tcPr>
            <w:tcW w:w="1941" w:type="dxa"/>
            <w:tcBorders>
              <w:top w:val="single" w:sz="11.988648" w:space="0" w:color="545454"/>
              <w:bottom w:val="nil" w:sz="6" w:space="0" w:color="auto"/>
              <w:left w:val="single" w:sz="11.988648" w:space="0" w:color="575757"/>
              <w:right w:val="single" w:sz="11.988648" w:space="0" w:color="5B5B5B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399" w:lineRule="exact"/>
              <w:ind w:left="270" w:right="-20"/>
              <w:jc w:val="left"/>
              <w:tabs>
                <w:tab w:pos="800" w:val="left"/>
                <w:tab w:pos="1200" w:val="left"/>
              </w:tabs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4F4F4F"/>
                <w:spacing w:val="0"/>
                <w:w w:val="100"/>
                <w:position w:val="9"/>
              </w:rPr>
              <w:t>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4F4F4F"/>
                <w:spacing w:val="-21"/>
                <w:w w:val="100"/>
                <w:position w:val="9"/>
              </w:rPr>
              <w:t>-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707070"/>
                <w:spacing w:val="0"/>
                <w:w w:val="100"/>
                <w:position w:val="9"/>
              </w:rPr>
              <w:t>15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707070"/>
                <w:spacing w:val="1"/>
                <w:w w:val="100"/>
                <w:position w:val="9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707070"/>
                <w:spacing w:val="0"/>
                <w:w w:val="100"/>
                <w:position w:val="9"/>
              </w:rPr>
              <w:tab/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707070"/>
                <w:spacing w:val="0"/>
                <w:w w:val="100"/>
                <w:position w:val="9"/>
              </w:rPr>
            </w:r>
            <w:r>
              <w:rPr>
                <w:rFonts w:ascii="Times New Roman" w:hAnsi="Times New Roman" w:cs="Times New Roman" w:eastAsia="Times New Roman"/>
                <w:sz w:val="35"/>
                <w:szCs w:val="35"/>
                <w:color w:val="3B3B3B"/>
                <w:spacing w:val="0"/>
                <w:w w:val="65"/>
                <w:position w:val="-1"/>
              </w:rPr>
              <w:t>1</w:t>
            </w:r>
            <w:r>
              <w:rPr>
                <w:rFonts w:ascii="Times New Roman" w:hAnsi="Times New Roman" w:cs="Times New Roman" w:eastAsia="Times New Roman"/>
                <w:sz w:val="35"/>
                <w:szCs w:val="35"/>
                <w:color w:val="3B3B3B"/>
                <w:spacing w:val="0"/>
                <w:w w:val="100"/>
                <w:position w:val="-1"/>
              </w:rPr>
              <w:tab/>
            </w:r>
            <w:r>
              <w:rPr>
                <w:rFonts w:ascii="Times New Roman" w:hAnsi="Times New Roman" w:cs="Times New Roman" w:eastAsia="Times New Roman"/>
                <w:sz w:val="35"/>
                <w:szCs w:val="35"/>
                <w:color w:val="3B3B3B"/>
                <w:spacing w:val="0"/>
                <w:w w:val="100"/>
                <w:position w:val="-1"/>
              </w:rPr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707070"/>
                <w:spacing w:val="0"/>
                <w:w w:val="131"/>
                <w:position w:val="9"/>
              </w:rPr>
              <w:t>144t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974" w:type="dxa"/>
            <w:tcBorders>
              <w:top w:val="single" w:sz="5.99432" w:space="0" w:color="2F2F2F"/>
              <w:bottom w:val="single" w:sz="5.99432" w:space="0" w:color="2B2B2B"/>
              <w:left w:val="single" w:sz="11.988648" w:space="0" w:color="5B5B5B"/>
              <w:right w:val="single" w:sz="17.982968" w:space="0" w:color="606060"/>
            </w:tcBorders>
          </w:tcPr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7E7E7E"/>
                <w:spacing w:val="0"/>
                <w:w w:val="100"/>
              </w:rPr>
              <w:t>Si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7E7E7E"/>
                <w:spacing w:val="-30"/>
                <w:w w:val="100"/>
              </w:rPr>
              <w:t>r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707070"/>
                <w:spacing w:val="0"/>
                <w:w w:val="100"/>
              </w:rPr>
              <w:t>....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2810" w:type="dxa"/>
            <w:tcBorders>
              <w:top w:val="single" w:sz="11.988648" w:space="0" w:color="575757"/>
              <w:bottom w:val="single" w:sz="11.988648" w:space="0" w:color="777777"/>
              <w:left w:val="single" w:sz="17.982968" w:space="0" w:color="606060"/>
              <w:right w:val="single" w:sz="11.988648" w:space="0" w:color="5B5B5B"/>
            </w:tcBorders>
          </w:tcPr>
          <w:p>
            <w:pPr>
              <w:spacing w:before="0" w:after="0" w:line="523" w:lineRule="exact"/>
              <w:ind w:left="375" w:right="-20"/>
              <w:jc w:val="left"/>
              <w:tabs>
                <w:tab w:pos="1240" w:val="left"/>
                <w:tab w:pos="1760" w:val="left"/>
              </w:tabs>
              <w:rPr>
                <w:rFonts w:ascii="Times New Roman" w:hAnsi="Times New Roman" w:cs="Times New Roman" w:eastAsia="Times New Roman"/>
                <w:sz w:val="42"/>
                <w:szCs w:val="42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7E7E7E"/>
                <w:spacing w:val="0"/>
                <w:w w:val="100"/>
                <w:position w:val="5"/>
              </w:rPr>
              <w:t>t..ti</w:t>
            </w:r>
            <w:r>
              <w:rPr>
                <w:rFonts w:ascii="Arial" w:hAnsi="Arial" w:cs="Arial" w:eastAsia="Arial"/>
                <w:sz w:val="15"/>
                <w:szCs w:val="15"/>
                <w:color w:val="7E7E7E"/>
                <w:spacing w:val="0"/>
                <w:w w:val="100"/>
                <w:position w:val="5"/>
              </w:rPr>
              <w:t>l</w:t>
            </w:r>
            <w:r>
              <w:rPr>
                <w:rFonts w:ascii="Arial" w:hAnsi="Arial" w:cs="Arial" w:eastAsia="Arial"/>
                <w:sz w:val="15"/>
                <w:szCs w:val="15"/>
                <w:color w:val="7E7E7E"/>
                <w:spacing w:val="-23"/>
                <w:w w:val="100"/>
                <w:position w:val="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7E7E7E"/>
                <w:spacing w:val="0"/>
                <w:w w:val="100"/>
                <w:position w:val="5"/>
              </w:rPr>
              <w:tab/>
            </w:r>
            <w:r>
              <w:rPr>
                <w:rFonts w:ascii="Arial" w:hAnsi="Arial" w:cs="Arial" w:eastAsia="Arial"/>
                <w:sz w:val="15"/>
                <w:szCs w:val="15"/>
                <w:color w:val="7E7E7E"/>
                <w:spacing w:val="0"/>
                <w:w w:val="100"/>
                <w:position w:val="5"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4F4F4F"/>
                <w:spacing w:val="0"/>
                <w:w w:val="71"/>
                <w:position w:val="-7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4F4F4F"/>
                <w:spacing w:val="0"/>
                <w:w w:val="100"/>
                <w:position w:val="-7"/>
              </w:rPr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4F4F4F"/>
                <w:spacing w:val="0"/>
                <w:w w:val="100"/>
                <w:position w:val="-7"/>
              </w:rPr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7E7E7E"/>
                <w:spacing w:val="0"/>
                <w:w w:val="52"/>
                <w:position w:val="7"/>
              </w:rPr>
              <w:t>.......</w:t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7E7E7E"/>
                <w:spacing w:val="2"/>
                <w:w w:val="52"/>
                <w:position w:val="7"/>
              </w:rPr>
              <w:t>.</w:t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606060"/>
                <w:spacing w:val="2"/>
                <w:w w:val="90"/>
                <w:position w:val="7"/>
              </w:rPr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606060"/>
                <w:spacing w:val="0"/>
                <w:w w:val="90"/>
                <w:emboss/>
                <w:position w:val="7"/>
              </w:rPr>
              <w:t>.</w:t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606060"/>
                <w:spacing w:val="0"/>
                <w:w w:val="90"/>
                <w:emboss/>
                <w:position w:val="7"/>
              </w:rPr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606060"/>
                <w:spacing w:val="0"/>
                <w:w w:val="90"/>
                <w:position w:val="7"/>
              </w:rPr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606060"/>
                <w:spacing w:val="0"/>
                <w:w w:val="90"/>
                <w:position w:val="7"/>
              </w:rPr>
              <w:t>.</w:t>
            </w:r>
            <w:r>
              <w:rPr>
                <w:rFonts w:ascii="Times New Roman" w:hAnsi="Times New Roman" w:cs="Times New Roman" w:eastAsia="Times New Roman"/>
                <w:sz w:val="42"/>
                <w:szCs w:val="4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563" w:type="dxa"/>
            <w:tcBorders>
              <w:top w:val="single" w:sz="11.988648" w:space="0" w:color="575757"/>
              <w:bottom w:val="single" w:sz="11.988648" w:space="0" w:color="777777"/>
              <w:left w:val="single" w:sz="11.988648" w:space="0" w:color="5B5B5B"/>
              <w:right w:val="single" w:sz="11.988648" w:space="0" w:color="606060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36" w:right="-102"/>
              <w:jc w:val="left"/>
              <w:tabs>
                <w:tab w:pos="1340" w:val="left"/>
                <w:tab w:pos="166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707070"/>
                <w:spacing w:val="-32"/>
                <w:w w:val="341"/>
              </w:rPr>
              <w:t>l</w:t>
            </w:r>
            <w:r>
              <w:rPr>
                <w:rFonts w:ascii="Arial" w:hAnsi="Arial" w:cs="Arial" w:eastAsia="Arial"/>
                <w:sz w:val="15"/>
                <w:szCs w:val="15"/>
                <w:color w:val="606060"/>
                <w:spacing w:val="0"/>
                <w:w w:val="343"/>
              </w:rPr>
              <w:t>.</w:t>
            </w:r>
            <w:r>
              <w:rPr>
                <w:rFonts w:ascii="Arial" w:hAnsi="Arial" w:cs="Arial" w:eastAsia="Arial"/>
                <w:sz w:val="15"/>
                <w:szCs w:val="15"/>
                <w:color w:val="606060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606060"/>
                <w:spacing w:val="-21"/>
                <w:w w:val="210"/>
              </w:rPr>
              <w:t>"</w:t>
            </w:r>
            <w:r>
              <w:rPr>
                <w:rFonts w:ascii="Arial" w:hAnsi="Arial" w:cs="Arial" w:eastAsia="Arial"/>
                <w:sz w:val="15"/>
                <w:szCs w:val="15"/>
                <w:color w:val="606060"/>
                <w:spacing w:val="0"/>
                <w:w w:val="210"/>
              </w:rPr>
              <w:t>'</w:t>
            </w:r>
            <w:r>
              <w:rPr>
                <w:rFonts w:ascii="Arial" w:hAnsi="Arial" w:cs="Arial" w:eastAsia="Arial"/>
                <w:sz w:val="15"/>
                <w:szCs w:val="15"/>
                <w:color w:val="606060"/>
                <w:spacing w:val="-23"/>
                <w:w w:val="21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-27"/>
                <w:w w:val="100"/>
              </w:rPr>
              <w:t>.</w:t>
            </w:r>
            <w:r>
              <w:rPr>
                <w:rFonts w:ascii="Arial" w:hAnsi="Arial" w:cs="Arial" w:eastAsia="Arial"/>
                <w:sz w:val="15"/>
                <w:szCs w:val="15"/>
                <w:color w:val="707070"/>
                <w:spacing w:val="0"/>
                <w:w w:val="100"/>
              </w:rPr>
              <w:t>...</w:t>
            </w:r>
            <w:r>
              <w:rPr>
                <w:rFonts w:ascii="Arial" w:hAnsi="Arial" w:cs="Arial" w:eastAsia="Arial"/>
                <w:sz w:val="15"/>
                <w:szCs w:val="15"/>
                <w:color w:val="70707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70707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5"/>
                <w:szCs w:val="15"/>
                <w:color w:val="707070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5"/>
                <w:szCs w:val="25"/>
                <w:color w:val="4F4F4F"/>
                <w:spacing w:val="0"/>
                <w:w w:val="69"/>
                <w:position w:val="-9"/>
              </w:rPr>
              <w:t>1</w:t>
            </w:r>
            <w:r>
              <w:rPr>
                <w:rFonts w:ascii="Times New Roman" w:hAnsi="Times New Roman" w:cs="Times New Roman" w:eastAsia="Times New Roman"/>
                <w:sz w:val="25"/>
                <w:szCs w:val="25"/>
                <w:color w:val="4F4F4F"/>
                <w:spacing w:val="0"/>
                <w:w w:val="100"/>
                <w:position w:val="-9"/>
              </w:rPr>
              <w:tab/>
            </w:r>
            <w:r>
              <w:rPr>
                <w:rFonts w:ascii="Times New Roman" w:hAnsi="Times New Roman" w:cs="Times New Roman" w:eastAsia="Times New Roman"/>
                <w:sz w:val="25"/>
                <w:szCs w:val="25"/>
                <w:color w:val="4F4F4F"/>
                <w:spacing w:val="0"/>
                <w:w w:val="100"/>
                <w:position w:val="-9"/>
              </w:rPr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E7E7E"/>
                <w:spacing w:val="0"/>
                <w:w w:val="144"/>
                <w:position w:val="0"/>
              </w:rPr>
              <w:t>S.l-'1"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E7E7E"/>
                <w:spacing w:val="-12"/>
                <w:w w:val="145"/>
                <w:position w:val="0"/>
              </w:rPr>
              <w:t>'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06060"/>
                <w:spacing w:val="0"/>
                <w:w w:val="221"/>
                <w:position w:val="0"/>
              </w:rPr>
              <w:t>-•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spacing w:before="48" w:after="0" w:line="240" w:lineRule="auto"/>
        <w:ind w:left="1508" w:right="-20"/>
        <w:jc w:val="left"/>
        <w:tabs>
          <w:tab w:pos="3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8"/>
        </w:rPr>
        <w:t>r.-.lr'IPAtJI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9"/>
        </w:rPr>
        <w:t>)AI)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8"/>
        </w:rPr>
        <w:t>tlf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5"/>
          <w:w w:val="109"/>
        </w:rPr>
        <w:t>!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74"/>
        </w:rPr>
        <w:t>5..\.N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123"/>
          <w:position w:val="3"/>
        </w:rPr>
        <w:t>QrU.fll"1J't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163" w:lineRule="exact"/>
        <w:ind w:left="150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939393"/>
          <w:spacing w:val="0"/>
          <w:w w:val="129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939393"/>
          <w:spacing w:val="-23"/>
          <w:w w:val="129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29"/>
          <w:position w:val="-1"/>
        </w:rPr>
        <w:t>.unA</w:t>
      </w:r>
      <w:r>
        <w:rPr>
          <w:rFonts w:ascii="Arial" w:hAnsi="Arial" w:cs="Arial" w:eastAsia="Arial"/>
          <w:sz w:val="15"/>
          <w:szCs w:val="15"/>
          <w:color w:val="939393"/>
          <w:spacing w:val="-1"/>
          <w:w w:val="129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29"/>
          <w:position w:val="-1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left="1557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33"/>
          <w:position w:val="-1"/>
        </w:rPr>
        <w:t>TIPAl..ln.'\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33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12"/>
          <w:w w:val="133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33"/>
          <w:position w:val="-1"/>
        </w:rPr>
        <w:t>DIII.U: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93"/>
          <w:position w:val="4"/>
        </w:rPr>
        <w:t>-PTA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93"/>
          <w:position w:val="4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8"/>
          <w:w w:val="93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29"/>
          <w:position w:val="4"/>
        </w:rPr>
        <w:t>1.'1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2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29"/>
          <w:position w:val="4"/>
        </w:rPr>
        <w:t>1,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150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w w:val="114"/>
        </w:rPr>
        <w:t>SDASTL\</w:t>
      </w:r>
      <w:r>
        <w:rPr>
          <w:rFonts w:ascii="Arial" w:hAnsi="Arial" w:cs="Arial" w:eastAsia="Arial"/>
          <w:sz w:val="13"/>
          <w:szCs w:val="13"/>
          <w:color w:val="939393"/>
          <w:w w:val="115"/>
        </w:rPr>
        <w:t>)</w:t>
      </w:r>
      <w:r>
        <w:rPr>
          <w:rFonts w:ascii="Arial" w:hAnsi="Arial" w:cs="Arial" w:eastAsia="Arial"/>
          <w:sz w:val="13"/>
          <w:szCs w:val="13"/>
          <w:color w:val="939393"/>
          <w:w w:val="114"/>
        </w:rPr>
        <w:t>t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29" w:after="0" w:line="273" w:lineRule="auto"/>
        <w:ind w:left="1508" w:right="9311" w:firstLine="-450"/>
        <w:jc w:val="left"/>
        <w:tabs>
          <w:tab w:pos="1540" w:val="left"/>
          <w:tab w:pos="35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929016pt;margin-top:14.221461pt;width:5.38125pt;height:20.5pt;mso-position-horizontal-relative:page;mso-position-vertical-relative:paragraph;z-index:-6697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606060"/>
                      <w:spacing w:val="0"/>
                      <w:w w:val="7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707070"/>
          <w:w w:val="568"/>
        </w:rPr>
        <w:t>l</w:t>
      </w:r>
      <w:r>
        <w:rPr>
          <w:rFonts w:ascii="Arial" w:hAnsi="Arial" w:cs="Arial" w:eastAsia="Arial"/>
          <w:sz w:val="15"/>
          <w:szCs w:val="15"/>
          <w:color w:val="707070"/>
          <w:w w:val="100"/>
        </w:rPr>
        <w:tab/>
        <w:tab/>
      </w:r>
      <w:r>
        <w:rPr>
          <w:rFonts w:ascii="Arial" w:hAnsi="Arial" w:cs="Arial" w:eastAsia="Arial"/>
          <w:sz w:val="15"/>
          <w:szCs w:val="15"/>
          <w:color w:val="70707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39393"/>
          <w:w w:val="125"/>
          <w:position w:val="1"/>
        </w:rPr>
        <w:t>'1Cl1At11Wl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1"/>
        </w:rPr>
        <w:t>Dt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9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1"/>
        </w:rPr>
        <w:t>SAN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0"/>
          <w:position w:val="3"/>
        </w:rPr>
        <w:t>J.BT.Wil.II.D</w:t>
      </w:r>
      <w:r>
        <w:rPr>
          <w:rFonts w:ascii="Arial" w:hAnsi="Arial" w:cs="Arial" w:eastAsia="Arial"/>
          <w:sz w:val="13"/>
          <w:szCs w:val="13"/>
          <w:color w:val="939393"/>
          <w:spacing w:val="-30"/>
          <w:w w:val="110"/>
          <w:position w:val="3"/>
        </w:rPr>
        <w:t>.</w:t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229"/>
          <w:position w:val="3"/>
        </w:rPr>
        <w:t>'</w:t>
      </w:r>
      <w:r>
        <w:rPr>
          <w:rFonts w:ascii="Arial" w:hAnsi="Arial" w:cs="Arial" w:eastAsia="Arial"/>
          <w:sz w:val="13"/>
          <w:szCs w:val="13"/>
          <w:color w:val="B8B8B8"/>
          <w:spacing w:val="0"/>
          <w:w w:val="229"/>
          <w:position w:val="3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0"/>
          <w:position w:val="0"/>
        </w:rPr>
        <w:t>SDASTIAN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1508" w:right="-20"/>
        <w:jc w:val="left"/>
        <w:tabs>
          <w:tab w:pos="3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39393"/>
          <w:w w:val="92"/>
        </w:rPr>
        <w:t>MtJ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w w:val="93"/>
        </w:rPr>
        <w:t>)r.'k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7"/>
          <w:w w:val="92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5"/>
          <w:w w:val="59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89"/>
        </w:rPr>
        <w:t>'PAl.Q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90"/>
        </w:rPr>
        <w:t>)AJ)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  <w:t>Olll!l.U: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84"/>
          <w:position w:val="3"/>
        </w:rPr>
        <w:t>JIJ"'</w:t>
      </w:r>
      <w:r>
        <w:rPr>
          <w:rFonts w:ascii="Arial" w:hAnsi="Arial" w:cs="Arial" w:eastAsia="Arial"/>
          <w:sz w:val="14"/>
          <w:szCs w:val="14"/>
          <w:color w:val="7E7E7E"/>
          <w:spacing w:val="-12"/>
          <w:w w:val="85"/>
          <w:position w:val="3"/>
        </w:rPr>
        <w:t>r</w:t>
      </w:r>
      <w:r>
        <w:rPr>
          <w:rFonts w:ascii="Arial" w:hAnsi="Arial" w:cs="Arial" w:eastAsia="Arial"/>
          <w:sz w:val="14"/>
          <w:szCs w:val="14"/>
          <w:color w:val="939393"/>
          <w:spacing w:val="-9"/>
          <w:w w:val="95"/>
          <w:position w:val="3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-1"/>
          <w:w w:val="243"/>
          <w:position w:val="3"/>
        </w:rPr>
        <w:t>l</w:t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116"/>
          <w:position w:val="3"/>
        </w:rPr>
        <w:t>lfUI.W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150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110"/>
        </w:rPr>
        <w:t>SDAS'TlAN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9" w:lineRule="exact"/>
        <w:ind w:left="1059" w:right="-20"/>
        <w:jc w:val="left"/>
        <w:tabs>
          <w:tab w:pos="1500" w:val="left"/>
          <w:tab w:pos="3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89"/>
          <w:position w:val="1"/>
        </w:rPr>
        <w:t>MLINJ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6"/>
          <w:w w:val="89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-4"/>
          <w:w w:val="89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89"/>
          <w:position w:val="1"/>
        </w:rPr>
        <w:t>JtAUUA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89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0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96"/>
          <w:position w:val="1"/>
        </w:rPr>
        <w:t>Oti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1"/>
        </w:rPr>
        <w:t>S,u,!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2"/>
        </w:rPr>
        <w:t>IJ!'lALift1LP\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150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929016pt;margin-top:5.48012pt;width:5.32pt;height:19.0pt;mso-position-horizontal-relative:page;mso-position-vertical-relative:paragraph;z-index:-6695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E7E7E"/>
                      <w:spacing w:val="0"/>
                      <w:w w:val="8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939393"/>
          <w:w w:val="109"/>
        </w:rPr>
        <w:t>Sl'BA$'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8"/>
          <w:w w:val="15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14"/>
        </w:rPr>
        <w:t>AS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2" w:lineRule="exact"/>
        <w:ind w:left="1508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90"/>
          <w:position w:val="-1"/>
        </w:rPr>
        <w:t>Ml'NK"WA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"/>
          <w:w w:val="9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124"/>
          <w:position w:val="-1"/>
        </w:rPr>
        <w:t>Dl</w:t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124"/>
          <w:position w:val="-1"/>
        </w:rPr>
        <w:t>W</w:t>
      </w:r>
      <w:r>
        <w:rPr>
          <w:rFonts w:ascii="Arial" w:hAnsi="Arial" w:cs="Arial" w:eastAsia="Arial"/>
          <w:sz w:val="14"/>
          <w:szCs w:val="14"/>
          <w:color w:val="939393"/>
          <w:spacing w:val="-22"/>
          <w:w w:val="12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8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-1"/>
        </w:rPr>
        <w:t>SfJrri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"/>
          <w:w w:val="129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80"/>
          <w:position w:val="2"/>
        </w:rPr>
        <w:t>i&gt;TAL1f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31"/>
          <w:w w:val="81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14"/>
          <w:w w:val="82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89"/>
          <w:position w:val="2"/>
        </w:rPr>
        <w:t>J.ti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4"/>
          <w:w w:val="90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89"/>
          <w:position w:val="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141" w:lineRule="exact"/>
        <w:ind w:left="150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102"/>
          <w:position w:val="-1"/>
        </w:rPr>
        <w:t>SllDAst'lAW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1074" w:right="-20"/>
        <w:jc w:val="left"/>
        <w:tabs>
          <w:tab w:pos="1500" w:val="left"/>
          <w:tab w:pos="35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168"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90"/>
          <w:position w:val="-1"/>
        </w:rPr>
        <w:t>MUr.-1</w:t>
      </w:r>
      <w:r>
        <w:rPr>
          <w:rFonts w:ascii="Arial" w:hAnsi="Arial" w:cs="Arial" w:eastAsia="Arial"/>
          <w:sz w:val="13"/>
          <w:szCs w:val="13"/>
          <w:color w:val="939393"/>
          <w:spacing w:val="-9"/>
          <w:w w:val="91"/>
          <w:position w:val="-1"/>
        </w:rPr>
        <w:t>C</w:t>
      </w:r>
      <w:r>
        <w:rPr>
          <w:rFonts w:ascii="Arial" w:hAnsi="Arial" w:cs="Arial" w:eastAsia="Arial"/>
          <w:sz w:val="13"/>
          <w:szCs w:val="13"/>
          <w:color w:val="3B3B3B"/>
          <w:spacing w:val="-4"/>
          <w:w w:val="90"/>
          <w:position w:val="-1"/>
        </w:rPr>
        <w:t>t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1"/>
        </w:rPr>
        <w:t>JI.\l.JU,W</w:t>
      </w:r>
      <w:r>
        <w:rPr>
          <w:rFonts w:ascii="Arial" w:hAnsi="Arial" w:cs="Arial" w:eastAsia="Arial"/>
          <w:sz w:val="13"/>
          <w:szCs w:val="13"/>
          <w:color w:val="93939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-19"/>
          <w:w w:val="100"/>
          <w:position w:val="-1"/>
        </w:rPr>
        <w:t>U</w:t>
      </w:r>
      <w:r>
        <w:rPr>
          <w:rFonts w:ascii="Arial" w:hAnsi="Arial" w:cs="Arial" w:eastAsia="Arial"/>
          <w:sz w:val="13"/>
          <w:szCs w:val="13"/>
          <w:color w:val="939393"/>
          <w:spacing w:val="2"/>
          <w:w w:val="100"/>
          <w:position w:val="-1"/>
        </w:rPr>
        <w:t>K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1"/>
        </w:rPr>
        <w:t>!JAN</w:t>
      </w:r>
      <w:r>
        <w:rPr>
          <w:rFonts w:ascii="Arial" w:hAnsi="Arial" w:cs="Arial" w:eastAsia="Arial"/>
          <w:sz w:val="13"/>
          <w:szCs w:val="13"/>
          <w:color w:val="93939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1"/>
        </w:rPr>
      </w:r>
      <w:r>
        <w:rPr>
          <w:rFonts w:ascii="Arial" w:hAnsi="Arial" w:cs="Arial" w:eastAsia="Arial"/>
          <w:sz w:val="19"/>
          <w:szCs w:val="19"/>
          <w:color w:val="707070"/>
          <w:spacing w:val="0"/>
          <w:w w:val="81"/>
          <w:position w:val="2"/>
        </w:rPr>
        <w:t>•</w:t>
      </w:r>
      <w:r>
        <w:rPr>
          <w:rFonts w:ascii="Arial" w:hAnsi="Arial" w:cs="Arial" w:eastAsia="Arial"/>
          <w:sz w:val="19"/>
          <w:szCs w:val="19"/>
          <w:color w:val="707070"/>
          <w:spacing w:val="-29"/>
          <w:w w:val="81"/>
          <w:position w:val="2"/>
        </w:rPr>
        <w:t>u</w:t>
      </w:r>
      <w:r>
        <w:rPr>
          <w:rFonts w:ascii="Arial" w:hAnsi="Arial" w:cs="Arial" w:eastAsia="Arial"/>
          <w:sz w:val="19"/>
          <w:szCs w:val="19"/>
          <w:color w:val="A5A5A5"/>
          <w:spacing w:val="0"/>
          <w:w w:val="119"/>
          <w:position w:val="2"/>
        </w:rPr>
        <w:t>n.</w:t>
      </w:r>
      <w:r>
        <w:rPr>
          <w:rFonts w:ascii="Arial" w:hAnsi="Arial" w:cs="Arial" w:eastAsia="Arial"/>
          <w:sz w:val="19"/>
          <w:szCs w:val="19"/>
          <w:color w:val="A5A5A5"/>
          <w:spacing w:val="-28"/>
          <w:w w:val="120"/>
          <w:position w:val="2"/>
        </w:rPr>
        <w:t>u</w:t>
      </w:r>
      <w:r>
        <w:rPr>
          <w:rFonts w:ascii="Arial" w:hAnsi="Arial" w:cs="Arial" w:eastAsia="Arial"/>
          <w:sz w:val="19"/>
          <w:szCs w:val="19"/>
          <w:color w:val="707070"/>
          <w:spacing w:val="-1"/>
          <w:w w:val="93"/>
          <w:position w:val="2"/>
        </w:rPr>
        <w:t>t</w:t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109"/>
          <w:position w:val="2"/>
        </w:rPr>
        <w:t>M.fu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6" w:after="0" w:line="161" w:lineRule="exact"/>
        <w:ind w:left="155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929016pt;margin-top:4.360896pt;width:5.39pt;height:22pt;mso-position-horizontal-relative:page;mso-position-vertical-relative:paragraph;z-index:-6696" type="#_x0000_t202" filled="f" stroked="f">
            <v:textbox inset="0,0,0,0">
              <w:txbxContent>
                <w:p>
                  <w:pPr>
                    <w:spacing w:before="0" w:after="0" w:line="440" w:lineRule="exact"/>
                    <w:ind w:right="-106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4"/>
                      <w:szCs w:val="44"/>
                      <w:color w:val="606060"/>
                      <w:spacing w:val="0"/>
                      <w:w w:val="7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4"/>
                      <w:szCs w:val="4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7E7E7E"/>
          <w:w w:val="117"/>
        </w:rPr>
        <w:t>!Ui.ufi.!\</w:t>
      </w:r>
      <w:r>
        <w:rPr>
          <w:rFonts w:ascii="Arial" w:hAnsi="Arial" w:cs="Arial" w:eastAsia="Arial"/>
          <w:sz w:val="14"/>
          <w:szCs w:val="14"/>
          <w:color w:val="7E7E7E"/>
          <w:w w:val="118"/>
        </w:rPr>
        <w:t>N</w:t>
      </w:r>
      <w:r>
        <w:rPr>
          <w:rFonts w:ascii="Arial" w:hAnsi="Arial" w:cs="Arial" w:eastAsia="Arial"/>
          <w:sz w:val="14"/>
          <w:szCs w:val="14"/>
          <w:color w:val="000000"/>
          <w:w w:val="100"/>
        </w:rPr>
      </w:r>
    </w:p>
    <w:p>
      <w:pPr>
        <w:spacing w:before="0" w:after="0" w:line="183" w:lineRule="exact"/>
        <w:ind w:left="1508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83"/>
        </w:rPr>
        <w:t>tyCV¡.,ll,;lJI.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83"/>
        </w:rPr>
        <w:t>II&gt;AJ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83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5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83"/>
        </w:rPr>
        <w:t>Df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3"/>
          <w:w w:val="83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83"/>
        </w:rPr>
        <w:t>:CAN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19"/>
          <w:w w:val="141"/>
          <w:position w:val="3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3"/>
          <w:w w:val="88"/>
          <w:position w:val="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  <w:position w:val="3"/>
        </w:rPr>
        <w:t>JT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1"/>
          <w:position w:val="3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2"/>
          <w:w w:val="100"/>
          <w:position w:val="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2"/>
          <w:w w:val="100"/>
          <w:position w:val="3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29"/>
          <w:w w:val="100"/>
          <w:position w:val="3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3"/>
        </w:rPr>
        <w:t>!U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0" w:after="0" w:line="146" w:lineRule="exact"/>
        <w:ind w:left="150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929016pt;margin-top:5.482852pt;width:5.32pt;height:19pt;mso-position-horizontal-relative:page;mso-position-vertical-relative:paragraph;z-index:-6694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E7E7E"/>
                      <w:spacing w:val="0"/>
                      <w:w w:val="8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SlmA!f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4"/>
          <w:w w:val="10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5"/>
        </w:rPr>
        <w:t>AN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0" w:lineRule="exact"/>
        <w:ind w:left="1508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39393"/>
          <w:w w:val="91"/>
        </w:rPr>
        <w:t>Mt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39"/>
          <w:w w:val="9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77"/>
        </w:rPr>
        <w:t>"l\'JC:Il'AUU.o\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78"/>
        </w:rPr>
        <w:t>1)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4"/>
          <w:w w:val="100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83"/>
          <w:position w:val="3"/>
        </w:rPr>
        <w:t>a.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-23"/>
          <w:w w:val="83"/>
          <w:position w:val="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83"/>
          <w:position w:val="3"/>
        </w:rPr>
        <w:t>'f.U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6"/>
          <w:w w:val="83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83"/>
          <w:position w:val="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-4"/>
          <w:w w:val="83"/>
          <w:position w:val="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2"/>
          <w:w w:val="83"/>
          <w:position w:val="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83"/>
          <w:position w:val="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9"/>
          <w:w w:val="83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83"/>
          <w:position w:val="3"/>
        </w:rPr>
        <w:t>r:U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150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115"/>
        </w:rPr>
        <w:t>liF..MMTL\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" w:after="0" w:line="240" w:lineRule="auto"/>
        <w:ind w:left="1014" w:right="-20"/>
        <w:jc w:val="left"/>
        <w:tabs>
          <w:tab w:pos="1500" w:val="left"/>
          <w:tab w:pos="3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707070"/>
          <w:spacing w:val="0"/>
          <w:w w:val="200"/>
        </w:rPr>
        <w:t>lt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  <w:t>Ml!NICIPA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  <w:t>$AN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51"/>
          <w:position w:val="1"/>
        </w:rPr>
        <w:t>IC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6"/>
          <w:w w:val="52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75"/>
          <w:position w:val="1"/>
        </w:rPr>
        <w:t>F.T.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76"/>
          <w:position w:val="1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0"/>
          <w:position w:val="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1"/>
        </w:rPr>
        <w:t>R'TPI.i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150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15"/>
        </w:rPr>
        <w:t>$!JIAftW&lt;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40" w:lineRule="auto"/>
        <w:ind w:left="1014" w:right="-20"/>
        <w:jc w:val="left"/>
        <w:tabs>
          <w:tab w:pos="1500" w:val="left"/>
          <w:tab w:pos="35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16"/>
          <w:position w:val="1"/>
        </w:rPr>
        <w:t>WNICJ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40"/>
          <w:w w:val="117"/>
          <w:position w:val="1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3"/>
          <w:w w:val="237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9"/>
          <w:position w:val="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10"/>
          <w:position w:val="1"/>
        </w:rPr>
        <w:t>IJI).o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9"/>
          <w:position w:val="1"/>
        </w:rPr>
        <w:t>\l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4"/>
          <w:w w:val="110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79"/>
          <w:position w:val="1"/>
        </w:rPr>
        <w:t>'SAN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11"/>
          <w:position w:val="3"/>
        </w:rPr>
        <w:t>I</w:t>
      </w:r>
      <w:r>
        <w:rPr>
          <w:rFonts w:ascii="Arial" w:hAnsi="Arial" w:cs="Arial" w:eastAsia="Arial"/>
          <w:sz w:val="13"/>
          <w:szCs w:val="13"/>
          <w:color w:val="707070"/>
          <w:spacing w:val="-16"/>
          <w:w w:val="112"/>
          <w:position w:val="3"/>
        </w:rPr>
        <w:t>U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64"/>
          <w:position w:val="3"/>
        </w:rPr>
        <w:t>U</w:t>
      </w:r>
      <w:r>
        <w:rPr>
          <w:rFonts w:ascii="Arial" w:hAnsi="Arial" w:cs="Arial" w:eastAsia="Arial"/>
          <w:sz w:val="13"/>
          <w:szCs w:val="13"/>
          <w:color w:val="939393"/>
          <w:spacing w:val="-13"/>
          <w:w w:val="100"/>
          <w:position w:val="3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43"/>
          <w:position w:val="3"/>
        </w:rPr>
        <w:t>\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44"/>
          <w:position w:val="3"/>
        </w:rPr>
        <w:t>UilLiru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7" w:after="0" w:line="133" w:lineRule="exact"/>
        <w:ind w:left="150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-2"/>
        </w:rPr>
        <w:t>SUJA$11A'Irl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1014" w:right="-20"/>
        <w:jc w:val="left"/>
        <w:tabs>
          <w:tab w:pos="1500" w:val="left"/>
          <w:tab w:pos="35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34"/>
          <w:w w:val="76"/>
          <w:position w:val="-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229"/>
          <w:position w:val="-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19"/>
          <w:position w:val="0"/>
        </w:rPr>
        <w:t>).«.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22"/>
          <w:w w:val="119"/>
          <w:position w:val="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82"/>
          <w:position w:val="0"/>
        </w:rPr>
        <w:t>"&gt;&gt;CCP.UJ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47"/>
          <w:w w:val="83"/>
          <w:position w:val="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-21"/>
          <w:w w:val="182"/>
          <w:position w:val="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48"/>
          <w:position w:val="0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4"/>
          <w:w w:val="149"/>
          <w:position w:val="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18"/>
          <w:position w:val="0"/>
        </w:rPr>
        <w:t>DI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0"/>
        </w:rPr>
        <w:t>SA.)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0"/>
        </w:rPr>
        <w:t>o;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00"/>
          <w:position w:val="2"/>
        </w:rPr>
        <w:t>JU!l.U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07070"/>
          <w:spacing w:val="-9"/>
          <w:w w:val="100"/>
          <w:position w:val="2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0"/>
          <w:w w:val="100"/>
          <w:position w:val="2"/>
        </w:rPr>
        <w:t>n.n1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-26"/>
          <w:w w:val="100"/>
          <w:position w:val="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B8B8B8"/>
          <w:spacing w:val="0"/>
          <w:w w:val="100"/>
          <w:position w:val="6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30" w:after="0" w:line="148" w:lineRule="exact"/>
        <w:ind w:left="150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39393"/>
          <w:spacing w:val="0"/>
          <w:w w:val="123"/>
          <w:position w:val="-1"/>
        </w:rPr>
        <w:t>RJMstlA.'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6" w:lineRule="exact"/>
        <w:ind w:left="1014" w:right="-20"/>
        <w:jc w:val="left"/>
        <w:tabs>
          <w:tab w:pos="1500" w:val="left"/>
          <w:tab w:pos="35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681152pt;margin-top:.323316pt;width:8.32pt;height:32.0pt;mso-position-horizontal-relative:page;mso-position-vertical-relative:paragraph;z-index:-6691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606060"/>
                      <w:spacing w:val="0"/>
                      <w:w w:val="52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59"/>
          <w:position w:val="-16"/>
        </w:rPr>
        <w:t>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33"/>
          <w:position w:val="-1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20"/>
          <w:w w:val="133"/>
          <w:position w:val="-14"/>
        </w:rPr>
        <w:t>.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88"/>
          <w:position w:val="-14"/>
        </w:rPr>
        <w:t>"NIC</w:t>
      </w:r>
      <w:r>
        <w:rPr>
          <w:rFonts w:ascii="Arial" w:hAnsi="Arial" w:cs="Arial" w:eastAsia="Arial"/>
          <w:sz w:val="13"/>
          <w:szCs w:val="13"/>
          <w:color w:val="A5A5A5"/>
          <w:spacing w:val="-16"/>
          <w:w w:val="89"/>
          <w:position w:val="-14"/>
        </w:rPr>
        <w:t>J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16"/>
          <w:position w:val="-14"/>
        </w:rPr>
        <w:t>)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15"/>
          <w:position w:val="-14"/>
        </w:rPr>
        <w:t>'AIJI.Mi</w:t>
      </w:r>
      <w:r>
        <w:rPr>
          <w:rFonts w:ascii="Arial" w:hAnsi="Arial" w:cs="Arial" w:eastAsia="Arial"/>
          <w:sz w:val="13"/>
          <w:szCs w:val="13"/>
          <w:color w:val="7E7E7E"/>
          <w:spacing w:val="7"/>
          <w:w w:val="116"/>
          <w:position w:val="-14"/>
        </w:rPr>
        <w:t>j</w:t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114"/>
          <w:position w:val="-14"/>
        </w:rPr>
        <w:t>DI</w:t>
      </w:r>
      <w:r>
        <w:rPr>
          <w:rFonts w:ascii="Arial" w:hAnsi="Arial" w:cs="Arial" w:eastAsia="Arial"/>
          <w:sz w:val="14"/>
          <w:szCs w:val="14"/>
          <w:color w:val="939393"/>
          <w:spacing w:val="-1"/>
          <w:w w:val="114"/>
          <w:position w:val="-1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43"/>
          <w:position w:val="-14"/>
        </w:rPr>
        <w:t>w.;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105"/>
          <w:position w:val="-13"/>
        </w:rPr>
        <w:t>I.Jl'T.\Url.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-26"/>
          <w:w w:val="106"/>
          <w:position w:val="-1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70"/>
          <w:position w:val="-13"/>
        </w:rPr>
        <w:t>.:L'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9" w:lineRule="exact"/>
        <w:ind w:left="150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10"/>
        </w:rPr>
        <w:t>SEBAJ'TWi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3" w:lineRule="exact"/>
        <w:ind w:left="1508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39393"/>
          <w:w w:val="149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25"/>
          <w:w w:val="149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7"/>
          <w:w w:val="262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29"/>
          <w:w w:val="175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42"/>
        </w:rPr>
        <w:t>"'«1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4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25"/>
          <w:w w:val="14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139"/>
        </w:rPr>
        <w:t>\l</w:t>
      </w:r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0"/>
          <w:w w:val="11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A5A5A5"/>
          <w:spacing w:val="6"/>
          <w:w w:val="117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18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-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18"/>
        </w:rPr>
        <w:t>.!lA.</w:t>
      </w:r>
      <w:r>
        <w:rPr>
          <w:rFonts w:ascii="Arial" w:hAnsi="Arial" w:cs="Arial" w:eastAsia="Arial"/>
          <w:sz w:val="13"/>
          <w:szCs w:val="13"/>
          <w:color w:val="939393"/>
          <w:spacing w:val="-29"/>
          <w:w w:val="118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18"/>
          <w:position w:val="2"/>
        </w:rPr>
        <w:t>llt'fAIJIUUl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7" w:after="0" w:line="117" w:lineRule="exact"/>
        <w:ind w:left="150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w w:val="104"/>
          <w:position w:val="-3"/>
        </w:rPr>
        <w:t>SUI.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w w:val="103"/>
          <w:position w:val="-3"/>
        </w:rPr>
        <w:t>\.'flJA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w w:val="104"/>
          <w:position w:val="-3"/>
        </w:rPr>
        <w:t>)o'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  <w:position w:val="0"/>
        </w:rPr>
      </w:r>
    </w:p>
    <w:p>
      <w:pPr>
        <w:spacing w:before="0" w:after="0" w:line="264" w:lineRule="exact"/>
        <w:ind w:left="999" w:right="-20"/>
        <w:jc w:val="left"/>
        <w:tabs>
          <w:tab w:pos="1500" w:val="left"/>
          <w:tab w:pos="35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4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91"/>
        </w:rPr>
        <w:t>•a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-34"/>
          <w:w w:val="91"/>
        </w:rPr>
        <w:t>.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91"/>
        </w:rPr>
        <w:t>"NJarAl.JD,.W</w:t>
      </w:r>
      <w:r>
        <w:rPr>
          <w:rFonts w:ascii="Arial" w:hAnsi="Arial" w:cs="Arial" w:eastAsia="Arial"/>
          <w:sz w:val="15"/>
          <w:szCs w:val="15"/>
          <w:color w:val="A5A5A5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23"/>
        </w:rPr>
        <w:t>ut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5"/>
          <w:w w:val="12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23"/>
        </w:rPr>
        <w:t>$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27"/>
          <w:w w:val="123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63"/>
          <w:w w:val="123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23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35"/>
          <w:w w:val="12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4"/>
        </w:rPr>
        <w:t>ltFT</w:t>
      </w:r>
      <w:r>
        <w:rPr>
          <w:rFonts w:ascii="Arial" w:hAnsi="Arial" w:cs="Arial" w:eastAsia="Arial"/>
          <w:sz w:val="13"/>
          <w:szCs w:val="13"/>
          <w:color w:val="939393"/>
          <w:spacing w:val="1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00"/>
          <w:position w:val="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15"/>
          <w:w w:val="100"/>
          <w:position w:val="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00"/>
          <w:position w:val="4"/>
        </w:rPr>
        <w:t>tkll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2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-21"/>
          <w:w w:val="117"/>
          <w:position w:val="4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B8B8B8"/>
          <w:spacing w:val="0"/>
          <w:w w:val="208"/>
          <w:position w:val="4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150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39393"/>
          <w:spacing w:val="0"/>
          <w:w w:val="116"/>
        </w:rPr>
        <w:t>IOll.\!TWó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left="1508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681152pt;margin-top:.976735pt;width:8.071200pt;height:20pt;mso-position-horizontal-relative:page;mso-position-vertical-relative:paragraph;z-index:-6693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707070"/>
                      <w:spacing w:val="0"/>
                      <w:w w:val="113"/>
                    </w:rPr>
                    <w:t>"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939393"/>
          <w:spacing w:val="-6"/>
          <w:w w:val="117"/>
        </w:rPr>
        <w:t>.</w:t>
      </w:r>
      <w:r>
        <w:rPr>
          <w:rFonts w:ascii="Arial" w:hAnsi="Arial" w:cs="Arial" w:eastAsia="Arial"/>
          <w:sz w:val="15"/>
          <w:szCs w:val="15"/>
          <w:color w:val="939393"/>
          <w:spacing w:val="-78"/>
          <w:w w:val="118"/>
        </w:rPr>
        <w:t>_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77"/>
        </w:rPr>
        <w:t>"'</w:t>
      </w:r>
      <w:r>
        <w:rPr>
          <w:rFonts w:ascii="Arial" w:hAnsi="Arial" w:cs="Arial" w:eastAsia="Arial"/>
          <w:sz w:val="15"/>
          <w:szCs w:val="15"/>
          <w:color w:val="A5A5A5"/>
          <w:spacing w:val="-49"/>
          <w:w w:val="78"/>
        </w:rPr>
        <w:t>4</w:t>
      </w:r>
      <w:r>
        <w:rPr>
          <w:rFonts w:ascii="Arial" w:hAnsi="Arial" w:cs="Arial" w:eastAsia="Arial"/>
          <w:sz w:val="15"/>
          <w:szCs w:val="15"/>
          <w:color w:val="939393"/>
          <w:spacing w:val="-7"/>
          <w:w w:val="117"/>
        </w:rPr>
        <w:t>.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77"/>
        </w:rPr>
        <w:t>C:''P</w:t>
      </w:r>
      <w:r>
        <w:rPr>
          <w:rFonts w:ascii="Arial" w:hAnsi="Arial" w:cs="Arial" w:eastAsia="Arial"/>
          <w:sz w:val="15"/>
          <w:szCs w:val="15"/>
          <w:color w:val="A5A5A5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24"/>
        </w:rPr>
        <w:t>\</w:t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124"/>
        </w:rPr>
        <w:t>U</w:t>
      </w:r>
      <w:r>
        <w:rPr>
          <w:rFonts w:ascii="Arial" w:hAnsi="Arial" w:cs="Arial" w:eastAsia="Arial"/>
          <w:sz w:val="15"/>
          <w:szCs w:val="15"/>
          <w:color w:val="939393"/>
          <w:spacing w:val="6"/>
          <w:w w:val="12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124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5"/>
          <w:w w:val="124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24"/>
        </w:rPr>
        <w:t>PI'&amp;\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24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42"/>
          <w:w w:val="12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18"/>
        </w:rPr>
        <w:t>""'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17"/>
        </w:rPr>
        <w:t>\Ua."UV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40" w:lineRule="auto"/>
        <w:ind w:left="150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1"/>
        </w:rPr>
        <w:t>101.4Y1WI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440" w:right="1680"/>
        </w:sectPr>
      </w:pPr>
      <w:rPr/>
    </w:p>
    <w:p>
      <w:pPr>
        <w:spacing w:before="85" w:after="0" w:line="169" w:lineRule="exact"/>
        <w:ind w:left="140" w:right="-20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>J7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4"/>
        </w:rPr>
        <w:t>MtJNICWAJJIM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4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3"/>
          <w:w w:val="7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6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7"/>
          <w:position w:val="1"/>
        </w:rPr>
        <w:t>RE'L\t.HUU:lJ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780" w:bottom="280" w:left="1300" w:right="2260"/>
          <w:headerReference w:type="even" r:id="rId394"/>
          <w:footerReference w:type="even" r:id="rId395"/>
          <w:pgSz w:w="15860" w:h="12260" w:orient="landscape"/>
        </w:sectPr>
      </w:pPr>
      <w:rPr/>
    </w:p>
    <w:p>
      <w:pPr>
        <w:spacing w:before="0" w:after="0" w:line="430" w:lineRule="exact"/>
        <w:ind w:left="140" w:right="-66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pt;margin-top:11.26014pt;width:9.94707pt;height:31.5pt;mso-position-horizontal-relative:page;mso-position-vertical-relative:paragraph;z-index:-6690" type="#_x0000_t202" filled="f" stroked="f">
            <v:textbox inset="0,0,0,0">
              <w:txbxContent>
                <w:p>
                  <w:pPr>
                    <w:spacing w:before="0" w:after="0" w:line="630" w:lineRule="exact"/>
                    <w:ind w:right="-134"/>
                    <w:jc w:val="left"/>
                    <w:rPr>
                      <w:rFonts w:ascii="Arial" w:hAnsi="Arial" w:cs="Arial" w:eastAsia="Arial"/>
                      <w:sz w:val="63"/>
                      <w:szCs w:val="63"/>
                    </w:rPr>
                  </w:pPr>
                  <w:rPr/>
                  <w:r>
                    <w:rPr>
                      <w:rFonts w:ascii="Arial" w:hAnsi="Arial" w:cs="Arial" w:eastAsia="Arial"/>
                      <w:sz w:val="63"/>
                      <w:szCs w:val="63"/>
                      <w:color w:val="707070"/>
                      <w:spacing w:val="0"/>
                      <w:w w:val="56"/>
                      <w:position w:val="-1"/>
                    </w:rPr>
                    <w:t>..</w:t>
                  </w:r>
                  <w:r>
                    <w:rPr>
                      <w:rFonts w:ascii="Arial" w:hAnsi="Arial" w:cs="Arial" w:eastAsia="Arial"/>
                      <w:sz w:val="63"/>
                      <w:szCs w:val="6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9"/>
          <w:szCs w:val="39"/>
          <w:color w:val="525252"/>
          <w:spacing w:val="0"/>
          <w:w w:val="57"/>
        </w:rPr>
        <w:t>...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72"/>
        </w:rPr>
        <w:t>&amp;"EBA:-oTLAN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4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81"/>
        </w:rPr>
        <w:t>MUNICWALIIML&gt;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5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0"/>
          <w:w w:val="88"/>
        </w:rPr>
        <w:t>JJ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81"/>
        </w:rPr>
        <w:t>:SA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81"/>
        </w:rPr>
        <w:t>)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81"/>
        </w:rPr>
        <w:t>o:</w:t>
      </w:r>
      <w:r>
        <w:rPr>
          <w:rFonts w:ascii="Arial" w:hAnsi="Arial" w:cs="Arial" w:eastAsia="Arial"/>
          <w:sz w:val="12"/>
          <w:szCs w:val="12"/>
          <w:color w:val="878787"/>
          <w:spacing w:val="-27"/>
          <w:w w:val="8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71"/>
          <w:position w:val="3"/>
        </w:rPr>
        <w:t>R.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8"/>
          <w:w w:val="71"/>
          <w:position w:val="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4"/>
          <w:position w:val="3"/>
        </w:rPr>
        <w:t>f,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3"/>
          <w:position w:val="3"/>
        </w:rPr>
        <w:t>\UIVI.W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878787"/>
          <w:spacing w:val="0"/>
          <w:w w:val="108"/>
        </w:rPr>
        <w:t>tiGB¡.STIAN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240" w:lineRule="auto"/>
        <w:ind w:right="-20"/>
        <w:jc w:val="left"/>
        <w:tabs>
          <w:tab w:pos="1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878787"/>
          <w:spacing w:val="0"/>
          <w:w w:val="90"/>
        </w:rPr>
        <w:t>MI'JNk.""D'.AIJDA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90"/>
        </w:rPr>
        <w:t>DJ,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"/>
          <w:w w:val="90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</w:rPr>
        <w:t>SAl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7"/>
          <w:position w:val="1"/>
        </w:rPr>
        <w:t>RF.T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6"/>
          <w:w w:val="87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54"/>
          <w:w w:val="198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8"/>
          <w:w w:val="87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125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3"/>
          <w:w w:val="118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7"/>
          <w:position w:val="1"/>
        </w:rPr>
        <w:t>JI.F.U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8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position w:val="-1"/>
        </w:rPr>
        <w:t>SF8A1t1'v..N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300" w:right="2260"/>
          <w:cols w:num="2" w:equalWidth="0">
            <w:col w:w="339" w:space="311"/>
            <w:col w:w="11650"/>
          </w:cols>
        </w:sectPr>
      </w:pPr>
      <w:rPr/>
    </w:p>
    <w:p>
      <w:pPr>
        <w:spacing w:before="9" w:after="0" w:line="180" w:lineRule="exact"/>
        <w:ind w:left="650" w:right="8728" w:firstLine="-525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8"/>
          <w:szCs w:val="18"/>
          <w:color w:val="707070"/>
          <w:spacing w:val="-23"/>
          <w:w w:val="90"/>
        </w:rPr>
        <w:t>l</w:t>
      </w:r>
      <w:r>
        <w:rPr>
          <w:rFonts w:ascii="Courier New" w:hAnsi="Courier New" w:cs="Courier New" w:eastAsia="Courier New"/>
          <w:sz w:val="18"/>
          <w:szCs w:val="18"/>
          <w:color w:val="525252"/>
          <w:spacing w:val="0"/>
          <w:w w:val="90"/>
        </w:rPr>
        <w:t>O</w:t>
      </w:r>
      <w:r>
        <w:rPr>
          <w:rFonts w:ascii="Courier New" w:hAnsi="Courier New" w:cs="Courier New" w:eastAsia="Courier New"/>
          <w:sz w:val="18"/>
          <w:szCs w:val="18"/>
          <w:color w:val="525252"/>
          <w:spacing w:val="-97"/>
          <w:w w:val="90"/>
        </w:rPr>
        <w:t> </w:t>
      </w:r>
      <w:r>
        <w:rPr>
          <w:rFonts w:ascii="Courier New" w:hAnsi="Courier New" w:cs="Courier New" w:eastAsia="Courier New"/>
          <w:sz w:val="18"/>
          <w:szCs w:val="18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UNICU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22"/>
          <w:w w:val="10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</w:rPr>
        <w:t>AUDA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8"/>
          <w:position w:val="4"/>
        </w:rPr>
        <w:t>ki:..,.ALHLUU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8"/>
          <w:position w:val="4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0"/>
        </w:rPr>
        <w:t>Se8A</w:t>
      </w:r>
      <w:r>
        <w:rPr>
          <w:rFonts w:ascii="Arial" w:hAnsi="Arial" w:cs="Arial" w:eastAsia="Arial"/>
          <w:sz w:val="13"/>
          <w:szCs w:val="13"/>
          <w:color w:val="878787"/>
          <w:spacing w:val="-28"/>
          <w:w w:val="100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3D3D3D"/>
          <w:spacing w:val="-60"/>
          <w:w w:val="242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878787"/>
          <w:spacing w:val="9"/>
          <w:w w:val="100"/>
          <w:position w:val="0"/>
        </w:rPr>
        <w:t>'</w:t>
      </w:r>
      <w:r>
        <w:rPr>
          <w:rFonts w:ascii="Arial" w:hAnsi="Arial" w:cs="Arial" w:eastAsia="Arial"/>
          <w:sz w:val="13"/>
          <w:szCs w:val="13"/>
          <w:color w:val="9A9A9A"/>
          <w:spacing w:val="-2"/>
          <w:w w:val="229"/>
          <w:position w:val="0"/>
        </w:rPr>
        <w:t>'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26"/>
          <w:position w:val="0"/>
        </w:rPr>
        <w:t>l</w:t>
      </w:r>
      <w:r>
        <w:rPr>
          <w:rFonts w:ascii="Arial" w:hAnsi="Arial" w:cs="Arial" w:eastAsia="Arial"/>
          <w:sz w:val="13"/>
          <w:szCs w:val="13"/>
          <w:color w:val="707070"/>
          <w:spacing w:val="-14"/>
          <w:w w:val="125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86"/>
          <w:position w:val="0"/>
        </w:rPr>
        <w:t>I'J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25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525252"/>
          <w:spacing w:val="0"/>
          <w:w w:val="170"/>
          <w:position w:val="-1"/>
        </w:rPr>
        <w:t>!1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1"/>
        </w:rPr>
        <w:t>MIJNICtJ.':\LmA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1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878787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1"/>
        </w:rPr>
        <w:t>00</w:t>
      </w:r>
      <w:r>
        <w:rPr>
          <w:rFonts w:ascii="Arial" w:hAnsi="Arial" w:cs="Arial" w:eastAsia="Arial"/>
          <w:sz w:val="13"/>
          <w:szCs w:val="13"/>
          <w:color w:val="878787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79"/>
          <w:position w:val="1"/>
        </w:rPr>
        <w:t>S.:\1',;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4"/>
          <w:position w:val="2"/>
        </w:rPr>
        <w:t>R.Et..U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1"/>
          <w:w w:val="85"/>
          <w:position w:val="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9"/>
          <w:w w:val="100"/>
          <w:position w:val="2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92"/>
          <w:position w:val="2"/>
        </w:rPr>
        <w:t>rJ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2"/>
          <w:w w:val="91"/>
          <w:position w:val="2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5"/>
          <w:w w:val="185"/>
          <w:position w:val="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91"/>
          <w:position w:val="2"/>
        </w:rPr>
        <w:t>EU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4" w:after="0" w:line="160" w:lineRule="exact"/>
        <w:ind w:left="65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07070"/>
          <w:spacing w:val="0"/>
          <w:w w:val="222"/>
        </w:rPr>
        <w:t>Sf&amp;A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6" w:lineRule="exact"/>
        <w:ind w:left="125" w:right="-20"/>
        <w:jc w:val="left"/>
        <w:tabs>
          <w:tab w:pos="680" w:val="left"/>
          <w:tab w:pos="2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  <w:t>1&gt;</w:t>
      </w:r>
      <w:r>
        <w:rPr>
          <w:rFonts w:ascii="Arial" w:hAnsi="Arial" w:cs="Arial" w:eastAsia="Arial"/>
          <w:sz w:val="13"/>
          <w:szCs w:val="13"/>
          <w:color w:val="52525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0"/>
          <w:position w:val="-1"/>
        </w:rPr>
        <w:t>"NrCIPAliDADDJlSA.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  <w:position w:val="2"/>
        </w:rPr>
        <w:t>ldlfAtHl!IJ'1J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07070"/>
          <w:w w:val="110"/>
        </w:rPr>
        <w:t>SF.aASTL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1"/>
          <w:w w:val="110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2" w:after="0" w:line="304" w:lineRule="auto"/>
        <w:ind w:left="650" w:right="8759" w:firstLine="-525"/>
        <w:jc w:val="left"/>
        <w:tabs>
          <w:tab w:pos="680" w:val="left"/>
          <w:tab w:pos="26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525252"/>
          <w:w w:val="185"/>
        </w:rPr>
        <w:t>lJ</w:t>
      </w:r>
      <w:r>
        <w:rPr>
          <w:rFonts w:ascii="Arial" w:hAnsi="Arial" w:cs="Arial" w:eastAsia="Arial"/>
          <w:sz w:val="14"/>
          <w:szCs w:val="14"/>
          <w:color w:val="525252"/>
          <w:w w:val="100"/>
        </w:rPr>
        <w:tab/>
        <w:tab/>
      </w:r>
      <w:r>
        <w:rPr>
          <w:rFonts w:ascii="Arial" w:hAnsi="Arial" w:cs="Arial" w:eastAsia="Arial"/>
          <w:sz w:val="14"/>
          <w:szCs w:val="14"/>
          <w:color w:val="525252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w w:val="117"/>
          <w:position w:val="1"/>
        </w:rPr>
        <w:t>ti;NfCil'AL.t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18"/>
          <w:w w:val="118"/>
          <w:position w:val="1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0"/>
          <w:w w:val="99"/>
          <w:position w:val="1"/>
        </w:rPr>
        <w:t>A.</w:t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7"/>
          <w:w w:val="99"/>
          <w:position w:val="1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16"/>
          <w:position w:val="1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15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59"/>
          <w:position w:val="1"/>
        </w:rPr>
        <w:t>:{..t¡_O.Z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5"/>
          <w:position w:val="1"/>
        </w:rPr>
        <w:t>\UifA.U«Jr.l:U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5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  <w:position w:val="0"/>
        </w:rPr>
        <w:t>SEliASTIAW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14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8"/>
        </w:rPr>
        <w:t>MUNtCtP.U.tuA</w:t>
      </w:r>
      <w:r>
        <w:rPr>
          <w:rFonts w:ascii="Arial" w:hAnsi="Arial" w:cs="Arial" w:eastAsia="Arial"/>
          <w:sz w:val="15"/>
          <w:szCs w:val="15"/>
          <w:color w:val="707070"/>
          <w:spacing w:val="2"/>
          <w:w w:val="88"/>
        </w:rPr>
        <w:t>O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17"/>
        </w:rPr>
        <w:t>0</w:t>
      </w:r>
      <w:r>
        <w:rPr>
          <w:rFonts w:ascii="Arial" w:hAnsi="Arial" w:cs="Arial" w:eastAsia="Arial"/>
          <w:sz w:val="15"/>
          <w:szCs w:val="15"/>
          <w:color w:val="878787"/>
          <w:spacing w:val="8"/>
          <w:w w:val="117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65"/>
        </w:rPr>
        <w:t>:OA.'\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66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12"/>
          <w:position w:val="3"/>
        </w:rPr>
        <w:t>R.kiAU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9"/>
          <w:w w:val="112"/>
          <w:position w:val="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8"/>
          <w:w w:val="151"/>
          <w:position w:val="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55"/>
          <w:position w:val="3"/>
        </w:rPr>
        <w:t>Jutl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65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w w:val="99"/>
        </w:rPr>
        <w:t>SE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8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26"/>
        </w:rPr>
        <w:t>AmAN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left="125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707070"/>
          <w:spacing w:val="0"/>
          <w:w w:val="187"/>
        </w:rPr>
        <w:t>l$</w:t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79"/>
        </w:rPr>
        <w:t>inJ}o.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4"/>
          <w:w w:val="8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1"/>
          <w:w w:val="11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4"/>
        </w:rPr>
        <w:t>ClPAI.lDA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7"/>
        </w:rPr>
        <w:t>.OOSA}.'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9"/>
          <w:position w:val="1"/>
        </w:rPr>
        <w:t>RETJ.U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7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6"/>
          <w:w w:val="74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9"/>
          <w:position w:val="1"/>
        </w:rPr>
        <w:t>'Lf.U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>b'€Fi-AmAX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40" w:lineRule="auto"/>
        <w:ind w:left="125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5"/>
          <w:w w:val="19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20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3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4"/>
        </w:rPr>
        <w:t>.'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9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1"/>
          <w:w w:val="11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9"/>
        </w:rPr>
        <w:t>CIP..U.IDA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6"/>
          <w:w w:val="9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0"/>
          <w:w w:val="90"/>
        </w:rPr>
        <w:t>Dt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3"/>
          <w:w w:val="9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0"/>
        </w:rPr>
        <w:t>SA."'"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95"/>
          <w:position w:val="4"/>
        </w:rPr>
        <w:t>RJIT: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19"/>
          <w:w w:val="95"/>
          <w:position w:val="4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44"/>
          <w:position w:val="4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-12"/>
          <w:w w:val="144"/>
          <w:position w:val="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32"/>
          <w:position w:val="4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16"/>
          <w:w w:val="131"/>
          <w:position w:val="4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69"/>
          <w:position w:val="4"/>
        </w:rPr>
        <w:t>i'J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-7"/>
          <w:w w:val="70"/>
          <w:position w:val="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88"/>
          <w:position w:val="4"/>
        </w:rPr>
        <w:t>J·:U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</w:rPr>
        <w:t>sEOM'fi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w w:val="10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w w:val="100"/>
        </w:rPr>
      </w:r>
    </w:p>
    <w:p>
      <w:pPr>
        <w:spacing w:before="2" w:after="0" w:line="240" w:lineRule="auto"/>
        <w:ind w:left="125" w:right="-20"/>
        <w:jc w:val="left"/>
        <w:tabs>
          <w:tab w:pos="680" w:val="left"/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fUNIClPAlJDA</w:t>
      </w:r>
      <w:r>
        <w:rPr>
          <w:rFonts w:ascii="Arial" w:hAnsi="Arial" w:cs="Arial" w:eastAsia="Arial"/>
          <w:sz w:val="13"/>
          <w:szCs w:val="13"/>
          <w:color w:val="878787"/>
          <w:spacing w:val="-3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100"/>
        </w:rPr>
        <w:t>DI!:</w:t>
      </w:r>
      <w:r>
        <w:rPr>
          <w:rFonts w:ascii="Arial" w:hAnsi="Arial" w:cs="Arial" w:eastAsia="Arial"/>
          <w:sz w:val="14"/>
          <w:szCs w:val="14"/>
          <w:color w:val="878787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-30"/>
          <w:w w:val="110"/>
        </w:rPr>
        <w:t>•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10"/>
        </w:rPr>
        <w:t>.u.!</w:t>
      </w:r>
      <w:r>
        <w:rPr>
          <w:rFonts w:ascii="Arial" w:hAnsi="Arial" w:cs="Arial" w:eastAsia="Arial"/>
          <w:sz w:val="13"/>
          <w:szCs w:val="13"/>
          <w:color w:val="878787"/>
          <w:spacing w:val="-38"/>
          <w:w w:val="110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3"/>
        </w:rPr>
        <w:t>Q.ETAUR!U!U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65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w w:val="118"/>
        </w:rPr>
        <w:t>SlffiA.ttll\</w:t>
      </w:r>
      <w:r>
        <w:rPr>
          <w:rFonts w:ascii="Arial" w:hAnsi="Arial" w:cs="Arial" w:eastAsia="Arial"/>
          <w:sz w:val="13"/>
          <w:szCs w:val="13"/>
          <w:color w:val="878787"/>
          <w:w w:val="119"/>
        </w:rPr>
        <w:t>)1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0" w:after="0" w:line="166" w:lineRule="exact"/>
        <w:ind w:left="125" w:right="-20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25pt;margin-top:8.321423pt;width:10.803001pt;height:19.5pt;mso-position-horizontal-relative:page;mso-position-vertical-relative:paragraph;z-index:-6688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525252"/>
                      <w:spacing w:val="0"/>
                      <w:w w:val="100"/>
                    </w:rPr>
                    <w:t>,.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21"/>
          <w:position w:val="-3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20"/>
          <w:w w:val="121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21"/>
          <w:position w:val="-3"/>
        </w:rPr>
        <w:t>MV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6"/>
          <w:w w:val="121"/>
          <w:position w:val="-3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19"/>
          <w:w w:val="121"/>
          <w:position w:val="-3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21"/>
          <w:position w:val="-3"/>
        </w:rPr>
        <w:t>CW.\l.D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21"/>
          <w:position w:val="-3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21"/>
          <w:position w:val="-3"/>
        </w:rPr>
        <w:t>At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7"/>
          <w:w w:val="121"/>
          <w:position w:val="-3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21"/>
          <w:position w:val="-3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5"/>
          <w:w w:val="121"/>
          <w:position w:val="-3"/>
        </w:rPr>
        <w:t>E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121"/>
          <w:i/>
          <w:position w:val="-3"/>
        </w:rPr>
        <w:t>:&gt;A.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100"/>
          <w:i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100"/>
          <w:i/>
          <w:position w:val="-3"/>
        </w:rPr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74"/>
          <w:position w:val="0"/>
        </w:rPr>
        <w:t>R1'1'.U..Jil."Lf.:U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4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13"/>
        </w:rPr>
        <w:t>SEBASJlAN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79" w:lineRule="exact"/>
        <w:ind w:left="650" w:right="-20"/>
        <w:jc w:val="left"/>
        <w:tabs>
          <w:tab w:pos="26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pt;margin-top:7.651012pt;width:11.883301pt;height:19.5pt;mso-position-horizontal-relative:page;mso-position-vertical-relative:paragraph;z-index:-6687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525252"/>
                      <w:spacing w:val="0"/>
                      <w:w w:val="109"/>
                    </w:rPr>
                    <w:t>,.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707070"/>
          <w:w w:val="108"/>
          <w:position w:val="-1"/>
        </w:rPr>
        <w:t>MVNl'</w:t>
      </w:r>
      <w:r>
        <w:rPr>
          <w:rFonts w:ascii="Arial" w:hAnsi="Arial" w:cs="Arial" w:eastAsia="Arial"/>
          <w:sz w:val="12"/>
          <w:szCs w:val="12"/>
          <w:color w:val="707070"/>
          <w:spacing w:val="7"/>
          <w:w w:val="109"/>
          <w:position w:val="-1"/>
        </w:rPr>
        <w:t>C</w:t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09"/>
          <w:position w:val="-1"/>
        </w:rPr>
        <w:t>l</w:t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08"/>
          <w:position w:val="-1"/>
        </w:rPr>
        <w:t>P</w:t>
      </w:r>
      <w:r>
        <w:rPr>
          <w:rFonts w:ascii="Arial" w:hAnsi="Arial" w:cs="Arial" w:eastAsia="Arial"/>
          <w:sz w:val="12"/>
          <w:szCs w:val="12"/>
          <w:color w:val="707070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5"/>
          <w:position w:val="-1"/>
        </w:rPr>
        <w:t>\l.IDt\</w:t>
      </w:r>
      <w:r>
        <w:rPr>
          <w:rFonts w:ascii="Arial" w:hAnsi="Arial" w:cs="Arial" w:eastAsia="Arial"/>
          <w:sz w:val="12"/>
          <w:szCs w:val="12"/>
          <w:color w:val="878787"/>
          <w:spacing w:val="-5"/>
          <w:w w:val="115"/>
          <w:position w:val="-1"/>
        </w:rPr>
        <w:t>D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5"/>
          <w:position w:val="-1"/>
        </w:rPr>
        <w:t>00$..-\.'-i</w:t>
      </w:r>
      <w:r>
        <w:rPr>
          <w:rFonts w:ascii="Arial" w:hAnsi="Arial" w:cs="Arial" w:eastAsia="Arial"/>
          <w:sz w:val="12"/>
          <w:szCs w:val="12"/>
          <w:color w:val="878787"/>
          <w:spacing w:val="-31"/>
          <w:w w:val="115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85"/>
          <w:position w:val="2"/>
        </w:rPr>
        <w:t>Rh'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24"/>
          <w:w w:val="85"/>
          <w:position w:val="2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5"/>
          <w:position w:val="2"/>
        </w:rPr>
        <w:t>l\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7"/>
          <w:w w:val="85"/>
          <w:position w:val="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11"/>
          <w:w w:val="85"/>
          <w:position w:val="2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81"/>
          <w:w w:val="85"/>
          <w:position w:val="2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5"/>
          <w:position w:val="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6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14"/>
          <w:w w:val="102"/>
          <w:position w:val="2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71"/>
          <w:position w:val="2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55"/>
          <w:w w:val="72"/>
          <w:position w:val="2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16"/>
          <w:position w:val="2"/>
        </w:rPr>
        <w:t>t.W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>SEBASI"'AN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5" w:lineRule="exact"/>
        <w:ind w:left="650" w:right="-20"/>
        <w:jc w:val="left"/>
        <w:tabs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878787"/>
          <w:w w:val="128"/>
          <w:position w:val="-1"/>
        </w:rPr>
        <w:t>M</w:t>
      </w:r>
      <w:r>
        <w:rPr>
          <w:rFonts w:ascii="Arial" w:hAnsi="Arial" w:cs="Arial" w:eastAsia="Arial"/>
          <w:sz w:val="12"/>
          <w:szCs w:val="12"/>
          <w:color w:val="878787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27"/>
          <w:position w:val="-1"/>
        </w:rPr>
        <w:t>II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28"/>
          <w:position w:val="-1"/>
        </w:rPr>
        <w:t>N</w:t>
      </w:r>
      <w:r>
        <w:rPr>
          <w:rFonts w:ascii="Arial" w:hAnsi="Arial" w:cs="Arial" w:eastAsia="Arial"/>
          <w:sz w:val="12"/>
          <w:szCs w:val="12"/>
          <w:color w:val="878787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0"/>
          <w:position w:val="-1"/>
        </w:rPr>
        <w:t>CII&gt;.\LJnA</w:t>
      </w:r>
      <w:r>
        <w:rPr>
          <w:rFonts w:ascii="Arial" w:hAnsi="Arial" w:cs="Arial" w:eastAsia="Arial"/>
          <w:sz w:val="12"/>
          <w:szCs w:val="12"/>
          <w:color w:val="878787"/>
          <w:spacing w:val="-3"/>
          <w:w w:val="110"/>
          <w:position w:val="-1"/>
        </w:rPr>
        <w:t>O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0"/>
          <w:position w:val="-1"/>
        </w:rPr>
        <w:t>U6</w:t>
      </w:r>
      <w:r>
        <w:rPr>
          <w:rFonts w:ascii="Arial" w:hAnsi="Arial" w:cs="Arial" w:eastAsia="Arial"/>
          <w:sz w:val="12"/>
          <w:szCs w:val="12"/>
          <w:color w:val="878787"/>
          <w:spacing w:val="6"/>
          <w:w w:val="11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-1"/>
        </w:rPr>
        <w:t>A.'-:</w:t>
      </w:r>
      <w:r>
        <w:rPr>
          <w:rFonts w:ascii="Arial" w:hAnsi="Arial" w:cs="Arial" w:eastAsia="Arial"/>
          <w:sz w:val="13"/>
          <w:szCs w:val="13"/>
          <w:color w:val="878787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"/>
          <w:w w:val="75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76"/>
          <w:position w:val="2"/>
        </w:rPr>
        <w:t>U:."TAJ.Jn."LI.:U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160" w:lineRule="exact"/>
        <w:ind w:left="65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78787"/>
          <w:w w:val="75"/>
          <w:position w:val="-2"/>
        </w:rPr>
        <w:t>m:</w:t>
      </w:r>
      <w:r>
        <w:rPr>
          <w:rFonts w:ascii="Arial" w:hAnsi="Arial" w:cs="Arial" w:eastAsia="Arial"/>
          <w:sz w:val="16"/>
          <w:szCs w:val="16"/>
          <w:color w:val="878787"/>
          <w:spacing w:val="-14"/>
          <w:w w:val="75"/>
          <w:position w:val="-2"/>
        </w:rPr>
        <w:t>;</w:t>
      </w:r>
      <w:r>
        <w:rPr>
          <w:rFonts w:ascii="Arial" w:hAnsi="Arial" w:cs="Arial" w:eastAsia="Arial"/>
          <w:sz w:val="16"/>
          <w:szCs w:val="16"/>
          <w:color w:val="525252"/>
          <w:spacing w:val="1"/>
          <w:w w:val="98"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73"/>
          <w:position w:val="-2"/>
        </w:rPr>
        <w:t>"'-'CTIAN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125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21"/>
          <w:szCs w:val="21"/>
          <w:color w:val="707070"/>
          <w:spacing w:val="0"/>
          <w:w w:val="170"/>
        </w:rPr>
        <w:t>u</w:t>
      </w:r>
      <w:r>
        <w:rPr>
          <w:rFonts w:ascii="Arial" w:hAnsi="Arial" w:cs="Arial" w:eastAsia="Arial"/>
          <w:sz w:val="21"/>
          <w:szCs w:val="21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90"/>
          <w:position w:val="2"/>
        </w:rPr>
        <w:t>t.tuNrciPAI.DJA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91"/>
          <w:position w:val="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2"/>
        </w:rPr>
        <w:t>beSJU.: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15"/>
          <w:position w:val="3"/>
        </w:rPr>
        <w:t>REft\UfL"Ll:ll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65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w w:val="9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32"/>
          <w:w w:val="95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4"/>
          <w:w w:val="7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49"/>
          <w:w w:val="95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5"/>
        </w:rPr>
        <w:t>MSTTAN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auto"/>
        <w:ind w:left="11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16"/>
          <w:w w:val="195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9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72"/>
          <w:w w:val="1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5"/>
          <w:position w:val="1"/>
        </w:rPr>
        <w:t>MU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95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0"/>
          <w:w w:val="95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5"/>
          <w:position w:val="1"/>
        </w:rPr>
        <w:t>CIPALIDA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8"/>
          <w:w w:val="95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5"/>
          <w:i/>
          <w:position w:val="1"/>
        </w:rPr>
        <w:t>VE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SA.)¡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3"/>
        </w:rPr>
        <w:t>RErAUI'LLL«.l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72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707070"/>
          <w:spacing w:val="0"/>
          <w:w w:val="175"/>
        </w:rPr>
        <w:t>MnAll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7" w:lineRule="exact"/>
        <w:ind w:left="11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pt;margin-top:7.359508pt;width:10.803001pt;height:19.5pt;mso-position-horizontal-relative:page;mso-position-vertical-relative:paragraph;z-index:-6686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525252"/>
                      <w:spacing w:val="0"/>
                      <w:w w:val="100"/>
                    </w:rPr>
                    <w:t>,.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72"/>
          <w:position w:val="-3"/>
        </w:rPr>
        <w:t>Jl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78"/>
          <w:position w:val="-3"/>
        </w:rPr>
        <w:t>t.nno.."''Cli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7"/>
          <w:w w:val="78"/>
          <w:position w:val="-3"/>
        </w:rPr>
        <w:t>?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"/>
          <w:w w:val="198"/>
          <w:position w:val="-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9"/>
          <w:position w:val="-3"/>
        </w:rPr>
        <w:t>UJDAO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1"/>
          <w:w w:val="100"/>
          <w:position w:val="-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3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69"/>
          <w:position w:val="0"/>
        </w:rPr>
        <w:t>AEJ'..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7"/>
          <w:w w:val="70"/>
          <w:position w:val="0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4"/>
          <w:w w:val="153"/>
          <w:position w:val="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6"/>
          <w:position w:val="0"/>
        </w:rPr>
        <w:t>l...I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1"/>
          <w:w w:val="97"/>
          <w:position w:val="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77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33"/>
          <w:w w:val="77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14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6"/>
          <w:w w:val="114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89"/>
          <w:position w:val="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</w:rPr>
        <w:t>S'EBt.STIAN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0" w:lineRule="exact"/>
        <w:ind w:left="650" w:right="-20"/>
        <w:jc w:val="left"/>
        <w:tabs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2"/>
          <w:position w:val="-1"/>
        </w:rPr>
        <w:t>M'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9"/>
          <w:w w:val="82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82"/>
          <w:position w:val="-1"/>
        </w:rPr>
        <w:t>.I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3"/>
          <w:w w:val="82"/>
          <w:position w:val="-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6"/>
          <w:w w:val="82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2"/>
          <w:position w:val="-1"/>
        </w:rPr>
        <w:t>C"IP,\.LIDA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2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  <w:t>lli!SA.\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  <w:t>1</w:t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"/>
          <w:w w:val="90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  <w:position w:val="2"/>
        </w:rPr>
        <w:t>F.TALin;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10"/>
          <w:w w:val="9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0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3"/>
          <w:w w:val="99"/>
          <w:position w:val="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325"/>
          <w:position w:val="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7" w:after="0" w:line="147" w:lineRule="exact"/>
        <w:ind w:left="65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</w:rPr>
        <w:t>I&gt;J::OASTJA.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4" w:after="0" w:line="200" w:lineRule="exact"/>
        <w:ind w:left="125" w:right="-20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-1"/>
        </w:rPr>
        <w:t>&gt;S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878787"/>
          <w:spacing w:val="-44"/>
          <w:w w:val="76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525252"/>
          <w:spacing w:val="-4"/>
          <w:w w:val="188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80"/>
          <w:position w:val="0"/>
        </w:rPr>
        <w:t>flnro.'fClPALWA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81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878787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82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878787"/>
          <w:spacing w:val="2"/>
          <w:w w:val="82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82"/>
          <w:position w:val="0"/>
        </w:rPr>
        <w:t>SA!'.f</w:t>
      </w:r>
      <w:r>
        <w:rPr>
          <w:rFonts w:ascii="Arial" w:hAnsi="Arial" w:cs="Arial" w:eastAsia="Arial"/>
          <w:sz w:val="15"/>
          <w:szCs w:val="15"/>
          <w:color w:val="878787"/>
          <w:spacing w:val="-29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5"/>
          <w:position w:val="2"/>
        </w:rPr>
        <w:t>Rft.U.</w:t>
      </w:r>
      <w:r>
        <w:rPr>
          <w:rFonts w:ascii="Arial" w:hAnsi="Arial" w:cs="Arial" w:eastAsia="Arial"/>
          <w:sz w:val="15"/>
          <w:szCs w:val="15"/>
          <w:color w:val="707070"/>
          <w:spacing w:val="-43"/>
          <w:w w:val="106"/>
          <w:position w:val="2"/>
        </w:rPr>
        <w:t>U</w:t>
      </w:r>
      <w:r>
        <w:rPr>
          <w:rFonts w:ascii="Arial" w:hAnsi="Arial" w:cs="Arial" w:eastAsia="Arial"/>
          <w:sz w:val="15"/>
          <w:szCs w:val="15"/>
          <w:color w:val="9A9A9A"/>
          <w:spacing w:val="-34"/>
          <w:w w:val="125"/>
          <w:position w:val="2"/>
        </w:rPr>
        <w:t>U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22"/>
          <w:position w:val="2"/>
        </w:rPr>
        <w:t>U.t: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300" w:right="2260"/>
        </w:sectPr>
      </w:pPr>
      <w:rPr/>
    </w:p>
    <w:p>
      <w:pPr>
        <w:spacing w:before="0" w:after="0" w:line="415" w:lineRule="exact"/>
        <w:ind w:left="125" w:right="-98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525252"/>
          <w:spacing w:val="0"/>
          <w:w w:val="57"/>
        </w:rPr>
        <w:t>...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20" w:after="0" w:line="160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</w:rPr>
        <w:t>SEDASTlAN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8" w:lineRule="exact"/>
        <w:ind w:left="15"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07070"/>
          <w:w w:val="81"/>
          <w:position w:val="-1"/>
        </w:rPr>
        <w:t>MUNJClP..U.IDA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w w:val="82"/>
          <w:position w:val="-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878787"/>
          <w:spacing w:val="-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  <w:position w:val="-1"/>
        </w:rPr>
        <w:t>SAll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4"/>
        </w:rPr>
        <w:t>ltfiALtnJLI:.'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28"/>
          <w:w w:val="100"/>
          <w:position w:val="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  <w:position w:val="4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7" w:after="0" w:line="158" w:lineRule="exact"/>
        <w:ind w:left="1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SEOA$T1A..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300" w:right="2260"/>
          <w:cols w:num="2" w:equalWidth="0">
            <w:col w:w="292" w:space="343"/>
            <w:col w:w="11665"/>
          </w:cols>
        </w:sectPr>
      </w:pPr>
      <w:rPr/>
    </w:p>
    <w:p>
      <w:pPr>
        <w:spacing w:before="15" w:after="0" w:line="244" w:lineRule="auto"/>
        <w:ind w:left="699" w:right="8745" w:firstLine="-589"/>
        <w:jc w:val="left"/>
        <w:tabs>
          <w:tab w:pos="680" w:val="left"/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8"/>
          <w:szCs w:val="18"/>
          <w:color w:val="707070"/>
          <w:spacing w:val="0"/>
          <w:w w:val="100"/>
        </w:rPr>
        <w:t>J7</w:t>
      </w:r>
      <w:r>
        <w:rPr>
          <w:rFonts w:ascii="Courier New" w:hAnsi="Courier New" w:cs="Courier New" w:eastAsia="Courier New"/>
          <w:sz w:val="18"/>
          <w:szCs w:val="18"/>
          <w:color w:val="707070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16"/>
          <w:position w:val="1"/>
        </w:rPr>
        <w:t>IU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116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4"/>
          <w:w w:val="59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4"/>
          <w:position w:val="1"/>
        </w:rPr>
        <w:t>C[f&gt;AJ,IDA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5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OES/\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."4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94"/>
          <w:position w:val="3"/>
        </w:rPr>
        <w:t>RET.\LUULU1.: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94"/>
          <w:position w:val="3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36"/>
          <w:position w:val="0"/>
        </w:rPr>
        <w:t>A..tmAN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125" w:right="-20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position w:val="1"/>
        </w:rPr>
        <w:t>)lJ</w:t>
      </w:r>
      <w:r>
        <w:rPr>
          <w:rFonts w:ascii="Arial" w:hAnsi="Arial" w:cs="Arial" w:eastAsia="Arial"/>
          <w:sz w:val="12"/>
          <w:szCs w:val="12"/>
          <w:color w:val="525252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-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-1"/>
        </w:rPr>
        <w:t>'ICIP.U.U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-1"/>
        </w:rPr>
        <w:t>)AD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18"/>
          <w:position w:val="-1"/>
        </w:rPr>
        <w:t>tJBSA.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12"/>
          <w:position w:val="1"/>
        </w:rPr>
        <w:t>Rl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13"/>
          <w:w w:val="113"/>
          <w:position w:val="1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13"/>
          <w:w w:val="101"/>
          <w:position w:val="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5"/>
          <w:position w:val="1"/>
        </w:rPr>
        <w:t>:\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6"/>
          <w:position w:val="1"/>
        </w:rPr>
        <w:t>1..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6"/>
          <w:w w:val="76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525252"/>
          <w:spacing w:val="-35"/>
          <w:w w:val="131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96"/>
          <w:position w:val="1"/>
        </w:rPr>
        <w:t>\;l.J::U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650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878787"/>
          <w:spacing w:val="0"/>
          <w:w w:val="64"/>
          <w:position w:val="-16"/>
        </w:rPr>
        <w:t>""'AmA.'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85" w:lineRule="exact"/>
        <w:ind w:left="125" w:right="-20"/>
        <w:jc w:val="left"/>
        <w:tabs>
          <w:tab w:pos="6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74"/>
          <w:szCs w:val="74"/>
          <w:color w:val="525252"/>
          <w:spacing w:val="0"/>
          <w:w w:val="57"/>
          <w:position w:val="-53"/>
        </w:rPr>
        <w:t>..</w:t>
      </w:r>
      <w:r>
        <w:rPr>
          <w:rFonts w:ascii="Times New Roman" w:hAnsi="Times New Roman" w:cs="Times New Roman" w:eastAsia="Times New Roman"/>
          <w:sz w:val="74"/>
          <w:szCs w:val="74"/>
          <w:color w:val="525252"/>
          <w:spacing w:val="0"/>
          <w:w w:val="100"/>
          <w:position w:val="-53"/>
        </w:rPr>
        <w:tab/>
      </w:r>
      <w:r>
        <w:rPr>
          <w:rFonts w:ascii="Times New Roman" w:hAnsi="Times New Roman" w:cs="Times New Roman" w:eastAsia="Times New Roman"/>
          <w:sz w:val="74"/>
          <w:szCs w:val="74"/>
          <w:color w:val="525252"/>
          <w:spacing w:val="0"/>
          <w:w w:val="100"/>
          <w:position w:val="-53"/>
        </w:rPr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80"/>
          <w:position w:val="-36"/>
        </w:rPr>
        <w:t>SÉUAl&gt;1'1Al&lt;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11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  <w:t>J7</w:t>
      </w:r>
      <w:r>
        <w:rPr>
          <w:rFonts w:ascii="Arial" w:hAnsi="Arial" w:cs="Arial" w:eastAsia="Arial"/>
          <w:sz w:val="13"/>
          <w:szCs w:val="13"/>
          <w:color w:val="525252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5"/>
          <w:position w:val="1"/>
        </w:rPr>
        <w:t>MUNICEPALI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86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66"/>
          <w:position w:val="1"/>
        </w:rPr>
        <w:t>/1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1"/>
          <w:w w:val="67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50"/>
          <w:position w:val="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5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8"/>
          <w:w w:val="115"/>
          <w:position w:val="1"/>
        </w:rPr>
        <w:t>E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15"/>
          <w:i/>
          <w:position w:val="1"/>
        </w:rPr>
        <w:t>$.\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15"/>
          <w:i/>
          <w:position w:val="1"/>
        </w:rPr>
        <w:t>)1</w:t>
      </w:r>
      <w:r>
        <w:rPr>
          <w:rFonts w:ascii="Arial" w:hAnsi="Arial" w:cs="Arial" w:eastAsia="Arial"/>
          <w:sz w:val="11"/>
          <w:szCs w:val="11"/>
          <w:color w:val="878787"/>
          <w:spacing w:val="-33"/>
          <w:w w:val="115"/>
          <w:i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32"/>
          <w:position w:val="2"/>
        </w:rPr>
        <w:t>tnAU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15"/>
          <w:w w:val="133"/>
          <w:position w:val="2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14"/>
          <w:w w:val="185"/>
          <w:position w:val="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BCBCBC"/>
          <w:spacing w:val="-13"/>
          <w:w w:val="91"/>
          <w:position w:val="2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4"/>
          <w:position w:val="2"/>
        </w:rPr>
        <w:t>EU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50" w:right="-20"/>
        <w:jc w:val="left"/>
        <w:tabs>
          <w:tab w:pos="26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18364pt;margin-top:2.70687pt;width:1.67862pt;height:6.0pt;mso-position-horizontal-relative:page;mso-position-vertical-relative:paragraph;z-index:-6689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707070"/>
                      <w:spacing w:val="0"/>
                      <w:w w:val="10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</w:rPr>
        <w:t>MW..'JCfP,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</w:rPr>
        <w:t>.LIDA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26"/>
        </w:rPr>
        <w:t>01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12"/>
          <w:w w:val="126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21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21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6"/>
          <w:position w:val="1"/>
        </w:rPr>
        <w:t>Jt.E'r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7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707070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17"/>
          <w:position w:val="1"/>
        </w:rPr>
        <w:t>mJUu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2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9"/>
        </w:rPr>
        <w:t>Sfl'»ASUAN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84" w:lineRule="exact"/>
        <w:ind w:left="14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4"/>
          <w:w w:val="95"/>
          <w:position w:val="-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211"/>
          <w:position w:val="-1"/>
        </w:rPr>
        <w:t>tl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4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33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5"/>
          <w:w w:val="133"/>
          <w:position w:val="-1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-14"/>
          <w:w w:val="158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4"/>
          <w:position w:val="-1"/>
        </w:rPr>
        <w:t>\I.JilA.ll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1"/>
        </w:rPr>
        <w:t>SAN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2"/>
        </w:rPr>
        <w:t>RGT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11"/>
          <w:position w:val="2"/>
        </w:rPr>
        <w:t>FM.$11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6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SEBASTIA.\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5" w:lineRule="exact"/>
        <w:ind w:left="125" w:right="-20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9"/>
          <w:szCs w:val="19"/>
          <w:color w:val="525252"/>
          <w:spacing w:val="0"/>
          <w:w w:val="169"/>
        </w:rPr>
        <w:t>u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1"/>
        </w:rPr>
        <w:t>M1J!-.!ICO",.\.I.t:DAll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-3"/>
          <w:w w:val="7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2"/>
          <w:w w:val="8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4"/>
        </w:rPr>
        <w:t>SA.."'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28"/>
          <w:w w:val="8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32"/>
          <w:position w:val="3"/>
        </w:rPr>
        <w:t>lltT</w:t>
      </w:r>
      <w:r>
        <w:rPr>
          <w:rFonts w:ascii="Arial" w:hAnsi="Arial" w:cs="Arial" w:eastAsia="Arial"/>
          <w:sz w:val="14"/>
          <w:szCs w:val="14"/>
          <w:color w:val="707070"/>
          <w:spacing w:val="-27"/>
          <w:w w:val="100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32"/>
          <w:position w:val="3"/>
        </w:rPr>
        <w:t>K</w:t>
      </w:r>
      <w:r>
        <w:rPr>
          <w:rFonts w:ascii="Arial" w:hAnsi="Arial" w:cs="Arial" w:eastAsia="Arial"/>
          <w:sz w:val="14"/>
          <w:szCs w:val="14"/>
          <w:color w:val="707070"/>
          <w:spacing w:val="-16"/>
          <w:w w:val="100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13"/>
          <w:position w:val="3"/>
        </w:rPr>
        <w:t>Ht</w:t>
      </w:r>
      <w:r>
        <w:rPr>
          <w:rFonts w:ascii="Arial" w:hAnsi="Arial" w:cs="Arial" w:eastAsia="Arial"/>
          <w:sz w:val="14"/>
          <w:szCs w:val="14"/>
          <w:color w:val="707070"/>
          <w:spacing w:val="-45"/>
          <w:w w:val="114"/>
          <w:position w:val="3"/>
        </w:rPr>
        <w:t>n</w:t>
      </w:r>
      <w:r>
        <w:rPr>
          <w:rFonts w:ascii="Arial" w:hAnsi="Arial" w:cs="Arial" w:eastAsia="Arial"/>
          <w:sz w:val="14"/>
          <w:szCs w:val="14"/>
          <w:color w:val="BCBCBC"/>
          <w:spacing w:val="-16"/>
          <w:w w:val="213"/>
          <w:position w:val="3"/>
        </w:rPr>
        <w:t>.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183"/>
          <w:position w:val="3"/>
        </w:rPr>
        <w:t>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S!llt-'.:n'IA.\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4" w:after="0" w:line="240" w:lineRule="auto"/>
        <w:ind w:left="14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"/>
          <w:w w:val="88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34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35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42"/>
          <w:w w:val="6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0"/>
          <w:w w:val="13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68"/>
        </w:rPr>
        <w:t>'JCO&gt;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41"/>
          <w:w w:val="69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96"/>
        </w:rPr>
        <w:t>AI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5"/>
          <w:w w:val="9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13"/>
        </w:rPr>
        <w:t>Il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13"/>
        </w:rPr>
        <w:t>Aill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0"/>
          <w:w w:val="11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6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RBTA!.l-IIJLtU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63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</w:rPr>
        <w:t>Sli:HASTIA.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300" w:right="2260"/>
        </w:sectPr>
      </w:pPr>
      <w:rPr/>
    </w:p>
    <w:p>
      <w:pPr>
        <w:spacing w:before="46" w:after="0" w:line="240" w:lineRule="auto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42"/>
          <w:szCs w:val="42"/>
          <w:color w:val="565656"/>
          <w:spacing w:val="0"/>
          <w:w w:val="91"/>
          <w:position w:val="3"/>
        </w:rPr>
        <w:t>,.</w:t>
      </w:r>
      <w:r>
        <w:rPr>
          <w:rFonts w:ascii="Arial" w:hAnsi="Arial" w:cs="Arial" w:eastAsia="Arial"/>
          <w:sz w:val="42"/>
          <w:szCs w:val="42"/>
          <w:color w:val="565656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42"/>
          <w:szCs w:val="42"/>
          <w:color w:val="565656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1"/>
          <w:position w:val="0"/>
        </w:rPr>
        <w:t>MIJNIClPALWrltl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21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85"/>
          <w:position w:val="0"/>
        </w:rPr>
        <w:t>fJF.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127"/>
          <w:position w:val="0"/>
        </w:rPr>
        <w:t>:l.\}: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13"/>
          <w:w w:val="127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27"/>
          <w:position w:val="1"/>
        </w:rPr>
        <w:t>R.KL\WM.W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ind w:left="64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2"/>
        </w:rPr>
        <w:t>SI!H.M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>o,AK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5" w:lineRule="exact"/>
        <w:ind w:left="115" w:right="-20"/>
        <w:jc w:val="left"/>
        <w:tabs>
          <w:tab w:pos="640" w:val="left"/>
          <w:tab w:pos="26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42"/>
          <w:position w:val="-1"/>
        </w:rPr>
        <w:t>4!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00"/>
          <w:position w:val="-1"/>
        </w:rPr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6"/>
          <w:position w:val="1"/>
        </w:rPr>
        <w:t>MUNICI.PAUDA</w:t>
      </w:r>
      <w:r>
        <w:rPr>
          <w:rFonts w:ascii="Arial" w:hAnsi="Arial" w:cs="Arial" w:eastAsia="Arial"/>
          <w:sz w:val="12"/>
          <w:szCs w:val="12"/>
          <w:color w:val="8C8C8C"/>
          <w:spacing w:val="1"/>
          <w:w w:val="106"/>
          <w:position w:val="1"/>
        </w:rPr>
        <w:t>O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47"/>
          <w:position w:val="1"/>
        </w:rPr>
        <w:t>00</w:t>
      </w:r>
      <w:r>
        <w:rPr>
          <w:rFonts w:ascii="Arial" w:hAnsi="Arial" w:cs="Arial" w:eastAsia="Arial"/>
          <w:sz w:val="12"/>
          <w:szCs w:val="12"/>
          <w:color w:val="8C8C8C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69"/>
          <w:position w:val="1"/>
        </w:rPr>
        <w:t>v.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69"/>
          <w:position w:val="1"/>
        </w:rPr>
        <w:t>)l</w:t>
      </w:r>
      <w:r>
        <w:rPr>
          <w:rFonts w:ascii="Arial" w:hAnsi="Arial" w:cs="Arial" w:eastAsia="Arial"/>
          <w:sz w:val="12"/>
          <w:szCs w:val="12"/>
          <w:color w:val="8C8C8C"/>
          <w:spacing w:val="-56"/>
          <w:w w:val="169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80"/>
          <w:position w:val="4"/>
        </w:rPr>
        <w:t>RETA.".Jf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81"/>
          <w:position w:val="4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80"/>
          <w:position w:val="4"/>
        </w:rPr>
        <w:t>JLEU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580" w:bottom="280" w:left="1280" w:right="2260"/>
          <w:headerReference w:type="odd" r:id="rId396"/>
          <w:footerReference w:type="odd" r:id="rId397"/>
          <w:pgSz w:w="15860" w:h="12260" w:orient="landscape"/>
        </w:sectPr>
      </w:pPr>
      <w:rPr/>
    </w:p>
    <w:p>
      <w:pPr>
        <w:spacing w:before="0" w:after="0" w:line="433" w:lineRule="exact"/>
        <w:ind w:left="115" w:right="-73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565656"/>
          <w:spacing w:val="0"/>
          <w:w w:val="55"/>
        </w:rPr>
        <w:t>...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34" w:after="0" w:line="118" w:lineRule="exact"/>
        <w:ind w:left="115" w:right="-141"/>
        <w:jc w:val="left"/>
        <w:rPr>
          <w:rFonts w:ascii="Arial" w:hAnsi="Arial" w:cs="Arial" w:eastAsia="Arial"/>
          <w:sz w:val="67"/>
          <w:szCs w:val="67"/>
        </w:rPr>
      </w:pPr>
      <w:rPr/>
      <w:r>
        <w:rPr>
          <w:rFonts w:ascii="Arial" w:hAnsi="Arial" w:cs="Arial" w:eastAsia="Arial"/>
          <w:sz w:val="67"/>
          <w:szCs w:val="67"/>
          <w:color w:val="565656"/>
          <w:spacing w:val="0"/>
          <w:w w:val="58"/>
          <w:position w:val="-53"/>
        </w:rPr>
        <w:t>..</w: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17"/>
        </w:rPr>
        <w:t>Sf:8-A$flA}: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9" w:after="0" w:line="240" w:lineRule="auto"/>
        <w:ind w:left="43" w:right="-20"/>
        <w:jc w:val="left"/>
        <w:tabs>
          <w:tab w:pos="1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C7C7C"/>
          <w:w w:val="132"/>
        </w:rPr>
        <w:t>t\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w w:val="133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4"/>
          <w:w w:val="133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19"/>
          <w:w w:val="12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96"/>
        </w:rPr>
        <w:t>CH'.-\LIDA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1"/>
          <w:w w:val="97"/>
        </w:rPr>
        <w:t>D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23"/>
        </w:rPr>
        <w:t>DI</w:t>
      </w:r>
      <w:r>
        <w:rPr>
          <w:rFonts w:ascii="Arial" w:hAnsi="Arial" w:cs="Arial" w:eastAsia="Arial"/>
          <w:sz w:val="13"/>
          <w:szCs w:val="13"/>
          <w:color w:val="8C8C8C"/>
          <w:spacing w:val="6"/>
          <w:w w:val="123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102"/>
        </w:rPr>
        <w:t>SAN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8"/>
          <w:w w:val="80"/>
          <w:position w:val="3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13"/>
          <w:w w:val="99"/>
          <w:position w:val="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88"/>
          <w:position w:val="3"/>
        </w:rPr>
        <w:t>ET: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"/>
          <w:w w:val="88"/>
          <w:position w:val="3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-24"/>
          <w:w w:val="96"/>
          <w:position w:val="3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8"/>
          <w:w w:val="89"/>
          <w:position w:val="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-22"/>
          <w:w w:val="95"/>
          <w:position w:val="3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8"/>
          <w:position w:val="3"/>
        </w:rPr>
        <w:t>.1-I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"/>
          <w:w w:val="78"/>
          <w:position w:val="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7"/>
          <w:position w:val="3"/>
        </w:rPr>
        <w:t>U!U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D6D6D"/>
          <w:w w:val="106"/>
        </w:rPr>
        <w:t>Sl!</w:t>
      </w:r>
      <w:r>
        <w:rPr>
          <w:rFonts w:ascii="Arial" w:hAnsi="Arial" w:cs="Arial" w:eastAsia="Arial"/>
          <w:sz w:val="13"/>
          <w:szCs w:val="13"/>
          <w:color w:val="6D6D6D"/>
          <w:spacing w:val="-22"/>
          <w:w w:val="106"/>
        </w:rPr>
        <w:t>B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26"/>
        </w:rPr>
        <w:t>AstJA.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5" w:lineRule="atLeas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>SEBAS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8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AX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80" w:right="2260"/>
          <w:cols w:num="2" w:equalWidth="0">
            <w:col w:w="334" w:space="306"/>
            <w:col w:w="11680"/>
          </w:cols>
        </w:sectPr>
      </w:pPr>
      <w:rPr/>
    </w:p>
    <w:p>
      <w:pPr>
        <w:spacing w:before="0" w:after="0" w:line="162" w:lineRule="atLeast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6"/>
          <w:szCs w:val="16"/>
          <w:color w:val="565656"/>
          <w:spacing w:val="-34"/>
          <w:w w:val="100"/>
        </w:rPr>
        <w:t>4</w:t>
      </w:r>
      <w:r>
        <w:rPr>
          <w:rFonts w:ascii="Courier New" w:hAnsi="Courier New" w:cs="Courier New" w:eastAsia="Courier New"/>
          <w:sz w:val="16"/>
          <w:szCs w:val="16"/>
          <w:color w:val="7C7C7C"/>
          <w:spacing w:val="0"/>
          <w:w w:val="100"/>
        </w:rPr>
        <w:t>7</w:t>
      </w:r>
      <w:r>
        <w:rPr>
          <w:rFonts w:ascii="Courier New" w:hAnsi="Courier New" w:cs="Courier New" w:eastAsia="Courier New"/>
          <w:sz w:val="16"/>
          <w:szCs w:val="16"/>
          <w:color w:val="7C7C7C"/>
          <w:spacing w:val="-48"/>
          <w:w w:val="10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7C7C7C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1"/>
        </w:rPr>
        <w:t>Ml1NICIPAU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5"/>
          <w:w w:val="9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5"/>
          <w:w w:val="9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91"/>
        </w:rPr>
        <w:t>lJIE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>SA.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12"/>
          <w:position w:val="3"/>
        </w:rPr>
        <w:t>R</w:t>
      </w:r>
      <w:r>
        <w:rPr>
          <w:rFonts w:ascii="Arial" w:hAnsi="Arial" w:cs="Arial" w:eastAsia="Arial"/>
          <w:sz w:val="13"/>
          <w:szCs w:val="13"/>
          <w:color w:val="6D6D6D"/>
          <w:spacing w:val="-54"/>
          <w:w w:val="112"/>
          <w:position w:val="3"/>
        </w:rPr>
        <w:t>h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02"/>
          <w:position w:val="3"/>
        </w:rPr>
        <w:t>"T.\WiUU!.U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" w:lineRule="exact"/>
        <w:ind w:left="115" w:right="-20"/>
        <w:jc w:val="left"/>
        <w:tabs>
          <w:tab w:pos="720" w:val="left"/>
          <w:tab w:pos="16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85"/>
          <w:szCs w:val="85"/>
          <w:color w:val="3F3F3F"/>
          <w:spacing w:val="0"/>
          <w:w w:val="71"/>
          <w:position w:val="-66"/>
        </w:rPr>
        <w:t>·</w:t>
      </w:r>
      <w:r>
        <w:rPr>
          <w:rFonts w:ascii="Arial" w:hAnsi="Arial" w:cs="Arial" w:eastAsia="Arial"/>
          <w:sz w:val="85"/>
          <w:szCs w:val="85"/>
          <w:color w:val="3F3F3F"/>
          <w:spacing w:val="0"/>
          <w:w w:val="100"/>
          <w:position w:val="-66"/>
        </w:rPr>
        <w:tab/>
      </w:r>
      <w:r>
        <w:rPr>
          <w:rFonts w:ascii="Arial" w:hAnsi="Arial" w:cs="Arial" w:eastAsia="Arial"/>
          <w:sz w:val="85"/>
          <w:szCs w:val="85"/>
          <w:color w:val="3F3F3F"/>
          <w:spacing w:val="0"/>
          <w:w w:val="100"/>
          <w:position w:val="-66"/>
        </w:rPr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257"/>
          <w:position w:val="-35"/>
        </w:rPr>
        <w:t>IIAN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-35"/>
        </w:rPr>
        <w:tab/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-35"/>
        </w:rPr>
      </w:r>
      <w:r>
        <w:rPr>
          <w:rFonts w:ascii="Times New Roman" w:hAnsi="Times New Roman" w:cs="Times New Roman" w:eastAsia="Times New Roman"/>
          <w:sz w:val="21"/>
          <w:szCs w:val="21"/>
          <w:color w:val="7C7C7C"/>
          <w:spacing w:val="0"/>
          <w:w w:val="100"/>
          <w:position w:val="-53"/>
        </w:rPr>
        <w:t>m: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681" w:right="-20"/>
        <w:jc w:val="left"/>
        <w:tabs>
          <w:tab w:pos="26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3"/>
          <w:szCs w:val="13"/>
          <w:color w:val="8C8C8C"/>
          <w:w w:val="112"/>
          <w:position w:val="-1"/>
        </w:rPr>
        <w:t>ft/NICU</w:t>
      </w:r>
      <w:r>
        <w:rPr>
          <w:rFonts w:ascii="Arial" w:hAnsi="Arial" w:cs="Arial" w:eastAsia="Arial"/>
          <w:sz w:val="13"/>
          <w:szCs w:val="13"/>
          <w:color w:val="8C8C8C"/>
          <w:spacing w:val="-20"/>
          <w:w w:val="112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6D6D6D"/>
          <w:spacing w:val="-10"/>
          <w:w w:val="102"/>
          <w:position w:val="-1"/>
        </w:rPr>
        <w:t>A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12"/>
          <w:position w:val="-1"/>
        </w:rPr>
        <w:t>UIJA</w:t>
      </w:r>
      <w:r>
        <w:rPr>
          <w:rFonts w:ascii="Arial" w:hAnsi="Arial" w:cs="Arial" w:eastAsia="Arial"/>
          <w:sz w:val="13"/>
          <w:szCs w:val="13"/>
          <w:color w:val="8C8C8C"/>
          <w:spacing w:val="-6"/>
          <w:w w:val="113"/>
          <w:position w:val="-1"/>
        </w:rPr>
        <w:t>D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25"/>
          <w:position w:val="-1"/>
        </w:rPr>
        <w:t>b</w:t>
      </w:r>
      <w:r>
        <w:rPr>
          <w:rFonts w:ascii="Arial" w:hAnsi="Arial" w:cs="Arial" w:eastAsia="Arial"/>
          <w:sz w:val="13"/>
          <w:szCs w:val="13"/>
          <w:color w:val="8C8C8C"/>
          <w:spacing w:val="8"/>
          <w:w w:val="124"/>
          <w:position w:val="-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79"/>
          <w:position w:val="-1"/>
        </w:rPr>
        <w:t>:Lo\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0"/>
          <w:position w:val="-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77"/>
          <w:position w:val="2"/>
        </w:rPr>
        <w:t>R.E"f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40"/>
          <w:w w:val="78"/>
          <w:position w:val="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B1B1B1"/>
          <w:spacing w:val="0"/>
          <w:w w:val="131"/>
          <w:position w:val="2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B1B1B1"/>
          <w:spacing w:val="-17"/>
          <w:w w:val="132"/>
          <w:position w:val="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84"/>
          <w:position w:val="2"/>
        </w:rPr>
        <w:t>HU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3"/>
          <w:w w:val="83"/>
          <w:position w:val="2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29"/>
          <w:position w:val="2"/>
        </w:rPr>
        <w:t>W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80" w:right="2260"/>
        </w:sectPr>
      </w:pPr>
      <w:rPr/>
    </w:p>
    <w:p>
      <w:pPr>
        <w:spacing w:before="54" w:after="0" w:line="240" w:lineRule="auto"/>
        <w:ind w:left="701" w:right="-6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7C7C7C"/>
          <w:w w:val="145"/>
        </w:rPr>
        <w:t>t</w:t>
      </w:r>
      <w:r>
        <w:rPr>
          <w:rFonts w:ascii="Arial" w:hAnsi="Arial" w:cs="Arial" w:eastAsia="Arial"/>
          <w:sz w:val="15"/>
          <w:szCs w:val="15"/>
          <w:color w:val="7C7C7C"/>
          <w:spacing w:val="-13"/>
          <w:w w:val="146"/>
        </w:rPr>
        <w:t>(</w:t>
      </w:r>
      <w:r>
        <w:rPr>
          <w:rFonts w:ascii="Arial" w:hAnsi="Arial" w:cs="Arial" w:eastAsia="Arial"/>
          <w:sz w:val="15"/>
          <w:szCs w:val="15"/>
          <w:color w:val="B1B1B1"/>
          <w:spacing w:val="-12"/>
          <w:w w:val="157"/>
        </w:rPr>
        <w:t>t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86"/>
        </w:rPr>
        <w:t>NK:lPAI.U'MO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2" w:after="0" w:line="134" w:lineRule="exact"/>
        <w:ind w:left="64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C8C8C"/>
          <w:w w:val="107"/>
          <w:position w:val="-2"/>
        </w:rPr>
        <w:t>Sl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21"/>
          <w:w w:val="108"/>
          <w:position w:val="-2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81"/>
          <w:position w:val="-2"/>
        </w:rPr>
        <w:t>lt&lt;\.STL"-N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00"/>
        </w:rPr>
        <w:t>SAN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1"/>
          <w:w w:val="86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108"/>
        </w:rPr>
        <w:t>Jn'Al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25"/>
          <w:w w:val="10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2"/>
          <w:w w:val="19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19"/>
        </w:rPr>
        <w:t>tL.U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2"/>
          <w:w w:val="119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87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80" w:right="2260"/>
          <w:cols w:num="3" w:equalWidth="0">
            <w:col w:w="1668" w:space="217"/>
            <w:col w:w="272" w:space="478"/>
            <w:col w:w="9685"/>
          </w:cols>
        </w:sectPr>
      </w:pPr>
      <w:rPr/>
    </w:p>
    <w:p>
      <w:pPr>
        <w:spacing w:before="0" w:after="0" w:line="248" w:lineRule="exact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24"/>
          <w:szCs w:val="24"/>
          <w:color w:val="7C7C7C"/>
          <w:spacing w:val="-26"/>
          <w:w w:val="69"/>
          <w:position w:val="2"/>
        </w:rPr>
        <w:t>s</w:t>
      </w:r>
      <w:r>
        <w:rPr>
          <w:rFonts w:ascii="Courier New" w:hAnsi="Courier New" w:cs="Courier New" w:eastAsia="Courier New"/>
          <w:sz w:val="24"/>
          <w:szCs w:val="24"/>
          <w:color w:val="565656"/>
          <w:spacing w:val="0"/>
          <w:w w:val="69"/>
          <w:position w:val="2"/>
        </w:rPr>
        <w:t>o</w:t>
      </w:r>
      <w:r>
        <w:rPr>
          <w:rFonts w:ascii="Courier New" w:hAnsi="Courier New" w:cs="Courier New" w:eastAsia="Courier New"/>
          <w:sz w:val="24"/>
          <w:szCs w:val="24"/>
          <w:color w:val="565656"/>
          <w:spacing w:val="-98"/>
          <w:w w:val="69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color w:val="56565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color w:val="56565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2"/>
          <w:position w:val="2"/>
        </w:rPr>
        <w:t>Mti"NJClfAUDA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2"/>
          <w:position w:val="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9"/>
          <w:w w:val="9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3"/>
          <w:position w:val="2"/>
        </w:rPr>
        <w:t>Dl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4"/>
          <w:position w:val="2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2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16"/>
          <w:position w:val="4"/>
        </w:rPr>
        <w:t>ltb</w:t>
      </w:r>
      <w:r>
        <w:rPr>
          <w:rFonts w:ascii="Arial" w:hAnsi="Arial" w:cs="Arial" w:eastAsia="Arial"/>
          <w:sz w:val="15"/>
          <w:szCs w:val="15"/>
          <w:color w:val="7C7C7C"/>
          <w:spacing w:val="-4"/>
          <w:w w:val="116"/>
          <w:position w:val="4"/>
        </w:rPr>
        <w:t>'</w:t>
      </w:r>
      <w:r>
        <w:rPr>
          <w:rFonts w:ascii="Arial" w:hAnsi="Arial" w:cs="Arial" w:eastAsia="Arial"/>
          <w:sz w:val="15"/>
          <w:szCs w:val="15"/>
          <w:color w:val="9C9C9C"/>
          <w:spacing w:val="-38"/>
          <w:w w:val="108"/>
          <w:position w:val="4"/>
        </w:rPr>
        <w:t>.</w:t>
      </w:r>
      <w:r>
        <w:rPr>
          <w:rFonts w:ascii="Arial" w:hAnsi="Arial" w:cs="Arial" w:eastAsia="Arial"/>
          <w:sz w:val="15"/>
          <w:szCs w:val="15"/>
          <w:color w:val="7C7C7C"/>
          <w:spacing w:val="-6"/>
          <w:w w:val="116"/>
          <w:position w:val="4"/>
        </w:rPr>
        <w:t>t</w:t>
      </w:r>
      <w:r>
        <w:rPr>
          <w:rFonts w:ascii="Arial" w:hAnsi="Arial" w:cs="Arial" w:eastAsia="Arial"/>
          <w:sz w:val="15"/>
          <w:szCs w:val="15"/>
          <w:color w:val="9C9C9C"/>
          <w:spacing w:val="0"/>
          <w:w w:val="109"/>
          <w:position w:val="4"/>
        </w:rPr>
        <w:t>U</w:t>
      </w:r>
      <w:r>
        <w:rPr>
          <w:rFonts w:ascii="Arial" w:hAnsi="Arial" w:cs="Arial" w:eastAsia="Arial"/>
          <w:sz w:val="15"/>
          <w:szCs w:val="15"/>
          <w:color w:val="9C9C9C"/>
          <w:spacing w:val="-26"/>
          <w:w w:val="108"/>
          <w:position w:val="4"/>
        </w:rPr>
        <w:t>.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8"/>
          <w:position w:val="4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-19"/>
          <w:w w:val="99"/>
          <w:position w:val="4"/>
        </w:rPr>
        <w:t>J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88"/>
          <w:position w:val="4"/>
        </w:rPr>
        <w:t>OLEU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64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</w:rPr>
        <w:t>SE&amp;A:i'llAN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auto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  <w:i/>
        </w:rPr>
        <w:t>51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  <w:i/>
        </w:rPr>
      </w:r>
      <w:r>
        <w:rPr>
          <w:rFonts w:ascii="Arial" w:hAnsi="Arial" w:cs="Arial" w:eastAsia="Arial"/>
          <w:sz w:val="12"/>
          <w:szCs w:val="12"/>
          <w:color w:val="6D6D6D"/>
          <w:spacing w:val="0"/>
          <w:w w:val="121"/>
        </w:rPr>
        <w:t>M</w:t>
      </w:r>
      <w:r>
        <w:rPr>
          <w:rFonts w:ascii="Arial" w:hAnsi="Arial" w:cs="Arial" w:eastAsia="Arial"/>
          <w:sz w:val="12"/>
          <w:szCs w:val="12"/>
          <w:color w:val="6D6D6D"/>
          <w:spacing w:val="-10"/>
          <w:w w:val="121"/>
        </w:rPr>
        <w:t>t</w:t>
      </w:r>
      <w:r>
        <w:rPr>
          <w:rFonts w:ascii="Arial" w:hAnsi="Arial" w:cs="Arial" w:eastAsia="Arial"/>
          <w:sz w:val="12"/>
          <w:szCs w:val="12"/>
          <w:color w:val="6D6D6D"/>
          <w:spacing w:val="-41"/>
          <w:w w:val="121"/>
        </w:rPr>
        <w:t>.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21"/>
        </w:rPr>
        <w:t>"ND</w:t>
      </w:r>
      <w:r>
        <w:rPr>
          <w:rFonts w:ascii="Arial" w:hAnsi="Arial" w:cs="Arial" w:eastAsia="Arial"/>
          <w:sz w:val="12"/>
          <w:szCs w:val="12"/>
          <w:color w:val="8C8C8C"/>
          <w:spacing w:val="-19"/>
          <w:w w:val="121"/>
        </w:rPr>
        <w:t>P</w:t>
      </w:r>
      <w:r>
        <w:rPr>
          <w:rFonts w:ascii="Arial" w:hAnsi="Arial" w:cs="Arial" w:eastAsia="Arial"/>
          <w:sz w:val="12"/>
          <w:szCs w:val="12"/>
          <w:color w:val="565656"/>
          <w:spacing w:val="-10"/>
          <w:w w:val="121"/>
        </w:rPr>
        <w:t>A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21"/>
        </w:rPr>
        <w:t>LWAI&gt;DE</w:t>
      </w:r>
      <w:r>
        <w:rPr>
          <w:rFonts w:ascii="Arial" w:hAnsi="Arial" w:cs="Arial" w:eastAsia="Arial"/>
          <w:sz w:val="12"/>
          <w:szCs w:val="12"/>
          <w:color w:val="7C7C7C"/>
          <w:spacing w:val="-16"/>
          <w:w w:val="121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</w:rPr>
        <w:t>SAN</w:t>
      </w:r>
      <w:r>
        <w:rPr>
          <w:rFonts w:ascii="Arial" w:hAnsi="Arial" w:cs="Arial" w:eastAsia="Arial"/>
          <w:sz w:val="12"/>
          <w:szCs w:val="12"/>
          <w:color w:val="8C8C8C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6D6D6D"/>
          <w:spacing w:val="0"/>
          <w:w w:val="135"/>
          <w:position w:val="4"/>
        </w:rPr>
        <w:t>Rt.</w:t>
      </w:r>
      <w:r>
        <w:rPr>
          <w:rFonts w:ascii="Arial" w:hAnsi="Arial" w:cs="Arial" w:eastAsia="Arial"/>
          <w:sz w:val="12"/>
          <w:szCs w:val="12"/>
          <w:color w:val="6D6D6D"/>
          <w:spacing w:val="-30"/>
          <w:w w:val="135"/>
          <w:position w:val="4"/>
        </w:rPr>
        <w:t>,</w:t>
      </w:r>
      <w:r>
        <w:rPr>
          <w:rFonts w:ascii="Arial" w:hAnsi="Arial" w:cs="Arial" w:eastAsia="Arial"/>
          <w:sz w:val="12"/>
          <w:szCs w:val="12"/>
          <w:color w:val="8C8C8C"/>
          <w:spacing w:val="-70"/>
          <w:w w:val="135"/>
          <w:position w:val="4"/>
        </w:rPr>
        <w:t>A</w:t>
      </w:r>
      <w:r>
        <w:rPr>
          <w:rFonts w:ascii="Arial" w:hAnsi="Arial" w:cs="Arial" w:eastAsia="Arial"/>
          <w:sz w:val="12"/>
          <w:szCs w:val="12"/>
          <w:color w:val="6D6D6D"/>
          <w:spacing w:val="0"/>
          <w:w w:val="135"/>
          <w:position w:val="4"/>
        </w:rPr>
        <w:t>.</w:t>
      </w:r>
      <w:r>
        <w:rPr>
          <w:rFonts w:ascii="Arial" w:hAnsi="Arial" w:cs="Arial" w:eastAsia="Arial"/>
          <w:sz w:val="12"/>
          <w:szCs w:val="12"/>
          <w:color w:val="6D6D6D"/>
          <w:spacing w:val="-16"/>
          <w:w w:val="135"/>
          <w:position w:val="4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-15"/>
          <w:w w:val="126"/>
          <w:position w:val="4"/>
        </w:rPr>
        <w:t>L</w:t>
      </w:r>
      <w:r>
        <w:rPr>
          <w:rFonts w:ascii="Arial" w:hAnsi="Arial" w:cs="Arial" w:eastAsia="Arial"/>
          <w:sz w:val="12"/>
          <w:szCs w:val="12"/>
          <w:color w:val="565656"/>
          <w:spacing w:val="-16"/>
          <w:w w:val="134"/>
          <w:position w:val="4"/>
        </w:rPr>
        <w:t>H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5"/>
          <w:position w:val="4"/>
        </w:rPr>
        <w:t>lJU!I.l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0" w:after="0" w:line="240" w:lineRule="auto"/>
        <w:ind w:left="64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80"/>
        </w:rPr>
        <w:t>SEIMS'I'.lA.N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8" w:lineRule="exact"/>
        <w:ind w:left="115" w:right="-20"/>
        <w:jc w:val="left"/>
        <w:tabs>
          <w:tab w:pos="640" w:val="left"/>
          <w:tab w:pos="26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41"/>
          <w:position w:val="-1"/>
        </w:rPr>
        <w:t>Sl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-1"/>
        </w:rPr>
        <w:t>MI..'NICli'ALIDA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7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8"/>
          <w:position w:val="2"/>
        </w:rPr>
        <w:t>RET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4"/>
          <w:w w:val="100"/>
          <w:position w:val="2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2"/>
        </w:rPr>
        <w:t>l.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1"/>
          <w:w w:val="100"/>
          <w:position w:val="2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100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-7"/>
          <w:w w:val="100"/>
          <w:position w:val="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2"/>
        </w:rPr>
        <w:t>U!U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4" w:after="0" w:line="168" w:lineRule="exact"/>
        <w:ind w:left="64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C8C8C"/>
          <w:spacing w:val="0"/>
          <w:w w:val="75"/>
          <w:position w:val="-1"/>
        </w:rPr>
        <w:t>Sf:BA.""TL\.lrJ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15" w:right="-20"/>
        <w:jc w:val="left"/>
        <w:tabs>
          <w:tab w:pos="640" w:val="left"/>
          <w:tab w:pos="26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</w:rPr>
        <w:t>5J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0"/>
        </w:rPr>
        <w:t>MVNJCDIAUDA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8"/>
          <w:position w:val="4"/>
        </w:rPr>
        <w:t>RE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6"/>
          <w:w w:val="98"/>
          <w:position w:val="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27"/>
          <w:position w:val="4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26"/>
          <w:position w:val="4"/>
        </w:rPr>
        <w:t>\l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6"/>
          <w:w w:val="127"/>
          <w:position w:val="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8"/>
          <w:position w:val="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4"/>
          <w:w w:val="97"/>
          <w:position w:val="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96"/>
          <w:position w:val="4"/>
        </w:rPr>
        <w:t>il.t:'U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144" w:lineRule="exact"/>
        <w:ind w:left="64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-2"/>
        </w:rPr>
        <w:t>SEB-:\.Sil.AN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3" w:lineRule="exact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18"/>
          <w:w w:val="130"/>
        </w:rPr>
        <w:t>$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30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8C8C8C"/>
          <w:spacing w:val="-22"/>
          <w:w w:val="139"/>
        </w:rPr>
        <w:t>M</w:t>
      </w:r>
      <w:r>
        <w:rPr>
          <w:rFonts w:ascii="Arial" w:hAnsi="Arial" w:cs="Arial" w:eastAsia="Arial"/>
          <w:sz w:val="13"/>
          <w:szCs w:val="13"/>
          <w:color w:val="B1B1B1"/>
          <w:spacing w:val="-72"/>
          <w:w w:val="217"/>
        </w:rPr>
        <w:t>,</w:t>
      </w:r>
      <w:r>
        <w:rPr>
          <w:rFonts w:ascii="Arial" w:hAnsi="Arial" w:cs="Arial" w:eastAsia="Arial"/>
          <w:sz w:val="13"/>
          <w:szCs w:val="13"/>
          <w:color w:val="8C8C8C"/>
          <w:spacing w:val="4"/>
          <w:w w:val="139"/>
        </w:rPr>
        <w:t>l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23"/>
        </w:rPr>
        <w:t>'Nrri';WD..\</w:t>
      </w:r>
      <w:r>
        <w:rPr>
          <w:rFonts w:ascii="Arial" w:hAnsi="Arial" w:cs="Arial" w:eastAsia="Arial"/>
          <w:sz w:val="13"/>
          <w:szCs w:val="13"/>
          <w:color w:val="8C8C8C"/>
          <w:spacing w:val="5"/>
          <w:w w:val="124"/>
        </w:rPr>
        <w:t>0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color w:val="7C7C7C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56"/>
        </w:rPr>
        <w:t>s.-..t.J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D6D6D"/>
          <w:spacing w:val="0"/>
          <w:w w:val="67"/>
          <w:position w:val="3"/>
        </w:rPr>
        <w:t>a</w:t>
      </w:r>
      <w:r>
        <w:rPr>
          <w:rFonts w:ascii="Arial" w:hAnsi="Arial" w:cs="Arial" w:eastAsia="Arial"/>
          <w:sz w:val="19"/>
          <w:szCs w:val="19"/>
          <w:color w:val="6D6D6D"/>
          <w:spacing w:val="-16"/>
          <w:w w:val="66"/>
          <w:position w:val="3"/>
        </w:rPr>
        <w:t>.</w:t>
      </w:r>
      <w:r>
        <w:rPr>
          <w:rFonts w:ascii="Arial" w:hAnsi="Arial" w:cs="Arial" w:eastAsia="Arial"/>
          <w:sz w:val="19"/>
          <w:szCs w:val="19"/>
          <w:color w:val="8C8C8C"/>
          <w:spacing w:val="0"/>
          <w:w w:val="72"/>
          <w:position w:val="3"/>
        </w:rPr>
        <w:t>er.u.HUIJI:U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64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2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ASTIA.N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9" w:lineRule="exact"/>
        <w:ind w:left="115" w:right="-20"/>
        <w:jc w:val="left"/>
        <w:tabs>
          <w:tab w:pos="640" w:val="left"/>
          <w:tab w:pos="26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  <w:i/>
          <w:position w:val="-1"/>
        </w:rPr>
        <w:t>55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78"/>
          <w:position w:val="1"/>
        </w:rPr>
        <w:t>Mti"NJCC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37"/>
          <w:w w:val="79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5"/>
          <w:w w:val="216"/>
          <w:position w:val="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1"/>
          <w:position w:val="1"/>
        </w:rPr>
        <w:t>AJ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6"/>
          <w:w w:val="101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6"/>
          <w:w w:val="113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10"/>
          <w:position w:val="1"/>
        </w:rPr>
        <w:t>MD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4"/>
          <w:w w:val="75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85"/>
          <w:position w:val="1"/>
        </w:rPr>
        <w:t>Jii: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1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100"/>
          <w:position w:val="5"/>
        </w:rPr>
        <w:t>k,ET..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15"/>
          <w:w w:val="100"/>
          <w:position w:val="5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0"/>
          <w:w w:val="100"/>
          <w:position w:val="5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-17"/>
          <w:w w:val="100"/>
          <w:position w:val="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7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0"/>
          <w:position w:val="5"/>
        </w:rPr>
        <w:t>li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0"/>
          <w:position w:val="5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0"/>
          <w:position w:val="5"/>
        </w:rPr>
        <w:t>J{11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3" w:after="0" w:line="141" w:lineRule="exact"/>
        <w:ind w:left="64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  <w:position w:val="-1"/>
        </w:rPr>
        <w:t>SEDASTIA.N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left="115" w:right="-20"/>
        <w:jc w:val="left"/>
        <w:tabs>
          <w:tab w:pos="640" w:val="left"/>
          <w:tab w:pos="26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  <w:position w:val="-3"/>
        </w:rPr>
        <w:t>56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-3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79"/>
          <w:position w:val="-1"/>
        </w:rPr>
        <w:t>MLfh1CIJ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34"/>
          <w:w w:val="80"/>
          <w:position w:val="-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B1B1B1"/>
          <w:spacing w:val="-28"/>
          <w:w w:val="122"/>
          <w:position w:val="-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3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99"/>
          <w:position w:val="-1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22"/>
          <w:w w:val="99"/>
          <w:position w:val="-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93"/>
          <w:position w:val="-1"/>
        </w:rPr>
        <w:t>AD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D6D6D"/>
          <w:spacing w:val="0"/>
          <w:w w:val="88"/>
          <w:position w:val="-1"/>
        </w:rPr>
        <w:t>oe</w:t>
      </w:r>
      <w:r>
        <w:rPr>
          <w:rFonts w:ascii="Times New Roman" w:hAnsi="Times New Roman" w:cs="Times New Roman" w:eastAsia="Times New Roman"/>
          <w:sz w:val="21"/>
          <w:szCs w:val="21"/>
          <w:color w:val="6D6D6D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76"/>
          <w:position w:val="-1"/>
        </w:rPr>
        <w:t>S:AN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00"/>
          <w:position w:val="0"/>
        </w:rPr>
        <w:t>kf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2"/>
          <w:position w:val="0"/>
        </w:rPr>
        <w:t>TAUM.InJ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64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C8C8C"/>
          <w:w w:val="151"/>
          <w:i/>
          <w:position w:val="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8C8C8C"/>
          <w:spacing w:val="-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19"/>
          <w:position w:val="1"/>
        </w:rPr>
        <w:t>ITIA.'l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</w:rPr>
        <w:t>57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2"/>
        </w:rPr>
        <w:t>Ml,;I\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2"/>
        </w:rPr>
        <w:t>1</w:t>
      </w:r>
      <w:r>
        <w:rPr>
          <w:rFonts w:ascii="Arial" w:hAnsi="Arial" w:cs="Arial" w:eastAsia="Arial"/>
          <w:sz w:val="12"/>
          <w:szCs w:val="12"/>
          <w:color w:val="8C8C8C"/>
          <w:spacing w:val="-20"/>
          <w:w w:val="112"/>
        </w:rPr>
        <w:t>C</w:t>
      </w:r>
      <w:r>
        <w:rPr>
          <w:rFonts w:ascii="Arial" w:hAnsi="Arial" w:cs="Arial" w:eastAsia="Arial"/>
          <w:sz w:val="12"/>
          <w:szCs w:val="12"/>
          <w:color w:val="6D6D6D"/>
          <w:spacing w:val="0"/>
          <w:w w:val="112"/>
        </w:rPr>
        <w:t>IJI:\LI</w:t>
      </w:r>
      <w:r>
        <w:rPr>
          <w:rFonts w:ascii="Arial" w:hAnsi="Arial" w:cs="Arial" w:eastAsia="Arial"/>
          <w:sz w:val="12"/>
          <w:szCs w:val="12"/>
          <w:color w:val="6D6D6D"/>
          <w:spacing w:val="-13"/>
          <w:w w:val="112"/>
        </w:rPr>
        <w:t>D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2"/>
        </w:rPr>
        <w:t>A0</w:t>
      </w:r>
      <w:r>
        <w:rPr>
          <w:rFonts w:ascii="Arial" w:hAnsi="Arial" w:cs="Arial" w:eastAsia="Arial"/>
          <w:sz w:val="12"/>
          <w:szCs w:val="12"/>
          <w:color w:val="8C8C8C"/>
          <w:spacing w:val="-12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-38"/>
          <w:w w:val="118"/>
        </w:rPr>
        <w:t>m</w:t>
      </w:r>
      <w:r>
        <w:rPr>
          <w:rFonts w:ascii="Arial" w:hAnsi="Arial" w:cs="Arial" w:eastAsia="Arial"/>
          <w:sz w:val="18"/>
          <w:szCs w:val="18"/>
          <w:color w:val="8C8C8C"/>
          <w:spacing w:val="-19"/>
          <w:w w:val="166"/>
        </w:rPr>
        <w:t>: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9"/>
        </w:rPr>
        <w:t>SAN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3"/>
        </w:rPr>
        <w:t>k.ET.U.HLILEU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64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82"/>
        </w:rPr>
        <w:t>Sl'l!ASOAN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8" w:lineRule="exact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</w:rPr>
        <w:t>58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D6D6D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4"/>
        </w:rPr>
        <w:t>Ml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30"/>
          <w:w w:val="10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3"/>
          <w:w w:val="216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30"/>
          <w:w w:val="8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43"/>
          <w:w w:val="9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2"/>
        </w:rPr>
        <w:t>CD'ALI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6"/>
          <w:w w:val="9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92"/>
        </w:rPr>
        <w:t>AJJ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82"/>
        </w:rPr>
        <w:t>!SAN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95"/>
          <w:position w:val="3"/>
        </w:rPr>
        <w:t>lt.ET</w:t>
      </w:r>
      <w:r>
        <w:rPr>
          <w:rFonts w:ascii="Arial" w:hAnsi="Arial" w:cs="Arial" w:eastAsia="Arial"/>
          <w:sz w:val="13"/>
          <w:szCs w:val="13"/>
          <w:color w:val="6D6D6D"/>
          <w:spacing w:val="-27"/>
          <w:w w:val="95"/>
          <w:position w:val="3"/>
        </w:rPr>
        <w:t>A</w:t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150"/>
          <w:position w:val="3"/>
        </w:rPr>
        <w:t>!</w:t>
      </w:r>
      <w:r>
        <w:rPr>
          <w:rFonts w:ascii="Arial" w:hAnsi="Arial" w:cs="Arial" w:eastAsia="Arial"/>
          <w:sz w:val="13"/>
          <w:szCs w:val="13"/>
          <w:color w:val="9C9C9C"/>
          <w:spacing w:val="-13"/>
          <w:w w:val="150"/>
          <w:position w:val="3"/>
        </w:rPr>
        <w:t>.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11"/>
          <w:position w:val="3"/>
        </w:rPr>
        <w:t>JI</w:t>
      </w:r>
      <w:r>
        <w:rPr>
          <w:rFonts w:ascii="Arial" w:hAnsi="Arial" w:cs="Arial" w:eastAsia="Arial"/>
          <w:sz w:val="13"/>
          <w:szCs w:val="13"/>
          <w:color w:val="6D6D6D"/>
          <w:spacing w:val="-7"/>
          <w:w w:val="111"/>
          <w:position w:val="3"/>
        </w:rPr>
        <w:t>\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84"/>
          <w:position w:val="3"/>
        </w:rPr>
        <w:t>JU:.1J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4" w:after="0" w:line="131" w:lineRule="exact"/>
        <w:ind w:left="64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C7C7C"/>
          <w:w w:val="107"/>
          <w:position w:val="-2"/>
        </w:rPr>
        <w:t>SDASTL\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w w:val="108"/>
          <w:position w:val="-2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w w:val="107"/>
          <w:position w:val="-2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w w:val="108"/>
          <w:position w:val="-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  <w:position w:val="0"/>
        </w:rPr>
      </w:r>
    </w:p>
    <w:p>
      <w:pPr>
        <w:spacing w:before="0" w:after="0" w:line="93" w:lineRule="exact"/>
        <w:ind w:left="115" w:right="-20"/>
        <w:jc w:val="left"/>
        <w:tabs>
          <w:tab w:pos="640" w:val="left"/>
          <w:tab w:pos="26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.75pt;margin-top:4.627385pt;width:10.769761pt;height:27.0pt;mso-position-horizontal-relative:page;mso-position-vertical-relative:paragraph;z-index:-6684" type="#_x0000_t202" filled="f" stroked="f">
            <v:textbox inset="0,0,0,0">
              <w:txbxContent>
                <w:p>
                  <w:pPr>
                    <w:spacing w:before="0" w:after="0" w:line="540" w:lineRule="exact"/>
                    <w:ind w:right="-121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Pr/>
                  <w:r>
                    <w:rPr>
                      <w:rFonts w:ascii="Arial" w:hAnsi="Arial" w:cs="Arial" w:eastAsia="Arial"/>
                      <w:sz w:val="54"/>
                      <w:szCs w:val="54"/>
                      <w:color w:val="6D6D6D"/>
                      <w:spacing w:val="0"/>
                      <w:w w:val="71"/>
                      <w:position w:val="-1"/>
                    </w:rPr>
                    <w:t>,.</w:t>
                  </w:r>
                  <w:r>
                    <w:rPr>
                      <w:rFonts w:ascii="Arial" w:hAnsi="Arial" w:cs="Arial" w:eastAsia="Arial"/>
                      <w:sz w:val="54"/>
                      <w:szCs w:val="5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6D6D6D"/>
          <w:spacing w:val="0"/>
          <w:w w:val="81"/>
          <w:position w:val="-14"/>
        </w:rPr>
        <w:t>s•</w:t>
      </w:r>
      <w:r>
        <w:rPr>
          <w:rFonts w:ascii="Times New Roman" w:hAnsi="Times New Roman" w:cs="Times New Roman" w:eastAsia="Times New Roman"/>
          <w:sz w:val="29"/>
          <w:szCs w:val="29"/>
          <w:color w:val="6D6D6D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6D6D6D"/>
          <w:spacing w:val="0"/>
          <w:w w:val="100"/>
          <w:position w:val="-14"/>
        </w:rPr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1"/>
          <w:position w:val="-11"/>
        </w:rPr>
        <w:t>M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1"/>
          <w:position w:val="-11"/>
        </w:rPr>
        <w:t>\,.1\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1"/>
          <w:position w:val="-11"/>
        </w:rPr>
        <w:t>10J</w:t>
      </w:r>
      <w:r>
        <w:rPr>
          <w:rFonts w:ascii="Arial" w:hAnsi="Arial" w:cs="Arial" w:eastAsia="Arial"/>
          <w:sz w:val="12"/>
          <w:szCs w:val="12"/>
          <w:color w:val="8C8C8C"/>
          <w:spacing w:val="-20"/>
          <w:w w:val="111"/>
          <w:position w:val="-11"/>
        </w:rPr>
        <w:t>I</w:t>
      </w:r>
      <w:r>
        <w:rPr>
          <w:rFonts w:ascii="Arial" w:hAnsi="Arial" w:cs="Arial" w:eastAsia="Arial"/>
          <w:sz w:val="12"/>
          <w:szCs w:val="12"/>
          <w:color w:val="6D6D6D"/>
          <w:spacing w:val="0"/>
          <w:w w:val="111"/>
          <w:position w:val="-11"/>
        </w:rPr>
        <w:t>ALI</w:t>
      </w:r>
      <w:r>
        <w:rPr>
          <w:rFonts w:ascii="Arial" w:hAnsi="Arial" w:cs="Arial" w:eastAsia="Arial"/>
          <w:sz w:val="12"/>
          <w:szCs w:val="12"/>
          <w:color w:val="6D6D6D"/>
          <w:spacing w:val="-7"/>
          <w:w w:val="111"/>
          <w:position w:val="-11"/>
        </w:rPr>
        <w:t>D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11"/>
          <w:position w:val="-11"/>
        </w:rPr>
        <w:t>A</w:t>
      </w:r>
      <w:r>
        <w:rPr>
          <w:rFonts w:ascii="Arial" w:hAnsi="Arial" w:cs="Arial" w:eastAsia="Arial"/>
          <w:sz w:val="12"/>
          <w:szCs w:val="12"/>
          <w:color w:val="8C8C8C"/>
          <w:spacing w:val="8"/>
          <w:w w:val="111"/>
          <w:position w:val="-11"/>
        </w:rPr>
        <w:t>D</w:t>
      </w:r>
      <w:r>
        <w:rPr>
          <w:rFonts w:ascii="Arial" w:hAnsi="Arial" w:cs="Arial" w:eastAsia="Arial"/>
          <w:sz w:val="12"/>
          <w:szCs w:val="12"/>
          <w:color w:val="6D6D6D"/>
          <w:spacing w:val="0"/>
          <w:w w:val="111"/>
          <w:position w:val="-11"/>
        </w:rPr>
        <w:t>D</w:t>
      </w:r>
      <w:r>
        <w:rPr>
          <w:rFonts w:ascii="Arial" w:hAnsi="Arial" w:cs="Arial" w:eastAsia="Arial"/>
          <w:sz w:val="12"/>
          <w:szCs w:val="12"/>
          <w:color w:val="6D6D6D"/>
          <w:spacing w:val="2"/>
          <w:w w:val="111"/>
          <w:position w:val="-1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7"/>
          <w:w w:val="111"/>
          <w:i/>
          <w:position w:val="-1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11"/>
          <w:i/>
          <w:position w:val="-11"/>
        </w:rPr>
        <w:t>M: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36"/>
          <w:w w:val="111"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i/>
          <w:position w:val="-1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i/>
          <w:position w:val="-11"/>
        </w:rPr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-8"/>
        </w:rPr>
        <w:t>kE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6"/>
          <w:w w:val="100"/>
          <w:position w:val="-8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8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8"/>
        </w:rPr>
        <w:t>1.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26"/>
          <w:w w:val="100"/>
          <w:position w:val="-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-8"/>
        </w:rPr>
        <w:t>1-IlJI.EU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4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D6D6D"/>
          <w:w w:val="95"/>
        </w:rPr>
        <w:t>Sf.B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10"/>
          <w:w w:val="9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3"/>
        </w:rPr>
        <w:t>S'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6"/>
          <w:w w:val="10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23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5" w:lineRule="exact"/>
        <w:ind w:left="640" w:right="-20"/>
        <w:jc w:val="left"/>
        <w:tabs>
          <w:tab w:pos="26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C8C8C"/>
          <w:w w:val="9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w w:val="90"/>
        </w:rPr>
        <w:t>\,lt'.1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w w:val="9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23"/>
          <w:w w:val="9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6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40"/>
          <w:w w:val="6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92"/>
        </w:rPr>
        <w:t>.U,.IDJ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2"/>
          <w:w w:val="9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3"/>
          <w:w w:val="10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16"/>
          <w:w w:val="109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88"/>
          <w:w w:val="109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.: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73"/>
          <w:position w:val="1"/>
        </w:rPr>
        <w:t>R.ETA!..f..lt.'II.J&lt;U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7" w:after="0" w:line="147" w:lineRule="exact"/>
        <w:ind w:left="69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C7C7C"/>
        </w:rPr>
        <w:t>'E</w:t>
      </w:r>
      <w:r>
        <w:rPr>
          <w:rFonts w:ascii="Arial" w:hAnsi="Arial" w:cs="Arial" w:eastAsia="Arial"/>
          <w:sz w:val="13"/>
          <w:szCs w:val="13"/>
          <w:color w:val="7C7C7C"/>
          <w:spacing w:val="-74"/>
        </w:rPr>
        <w:t>B</w:t>
      </w:r>
      <w:r>
        <w:rPr>
          <w:rFonts w:ascii="Arial" w:hAnsi="Arial" w:cs="Arial" w:eastAsia="Arial"/>
          <w:sz w:val="13"/>
          <w:szCs w:val="13"/>
          <w:color w:val="565656"/>
          <w:spacing w:val="-38"/>
          <w:w w:val="230"/>
        </w:rPr>
        <w:t>.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27"/>
        </w:rPr>
        <w:t>-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26"/>
        </w:rPr>
        <w:t>\mAN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21" w:lineRule="exact"/>
        <w:ind w:left="115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.75pt;margin-top:6.034965pt;width:10.844551pt;height:22.5pt;mso-position-horizontal-relative:page;mso-position-vertical-relative:paragraph;z-index:-6683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565656"/>
                      <w:spacing w:val="0"/>
                      <w:w w:val="100"/>
                    </w:rPr>
                    <w:t>,,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3"/>
          <w:w w:val="100"/>
          <w:position w:val="-7"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00"/>
          <w:position w:val="-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-13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3"/>
          <w:position w:val="-6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3"/>
          <w:position w:val="-6"/>
        </w:rPr>
        <w:t>\.lll.'l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7"/>
          <w:w w:val="83"/>
          <w:position w:val="-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3"/>
          <w:position w:val="-6"/>
        </w:rPr>
        <w:t>IJ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5"/>
          <w:w w:val="83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"/>
          <w:w w:val="83"/>
          <w:position w:val="-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83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12"/>
          <w:w w:val="83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87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4"/>
          <w:w w:val="87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7"/>
          <w:position w:val="-6"/>
        </w:rPr>
        <w:t>&gt;A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8"/>
          <w:position w:val="-6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5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38"/>
          <w:position w:val="-6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7"/>
          <w:position w:val="-6"/>
        </w:rPr>
        <w:t>$AN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2"/>
          <w:w w:val="101"/>
          <w:position w:val="-3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82"/>
          <w:position w:val="-3"/>
        </w:rPr>
        <w:t>PTKU-IUU&gt;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63"/>
          <w:w w:val="83"/>
          <w:position w:val="-3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B1B1B1"/>
          <w:spacing w:val="0"/>
          <w:w w:val="83"/>
          <w:position w:val="-3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112"/>
        </w:rPr>
        <w:t>SJ;DAmAN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40" w:lineRule="auto"/>
        <w:ind w:left="640" w:right="-20"/>
        <w:jc w:val="left"/>
        <w:tabs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7C"/>
          <w:w w:val="129"/>
        </w:rPr>
        <w:t>ML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2"/>
          <w:w w:val="20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8"/>
          <w:w w:val="107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13"/>
          <w:w w:val="89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-14"/>
          <w:w w:val="14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1"/>
        </w:rPr>
        <w:t>I..Q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5"/>
          <w:w w:val="9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76"/>
        </w:rPr>
        <w:t>AJ;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77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12"/>
          <w:position w:val="3"/>
        </w:rPr>
        <w:t>Jl&amp;At.HVU.'</w:t>
      </w:r>
      <w:r>
        <w:rPr>
          <w:rFonts w:ascii="Arial" w:hAnsi="Arial" w:cs="Arial" w:eastAsia="Arial"/>
          <w:sz w:val="13"/>
          <w:szCs w:val="13"/>
          <w:color w:val="7C7C7C"/>
          <w:spacing w:val="-5"/>
          <w:w w:val="112"/>
          <w:position w:val="3"/>
        </w:rPr>
        <w:t>\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88"/>
          <w:position w:val="3"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2" w:after="0" w:line="126" w:lineRule="exact"/>
        <w:ind w:left="65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565656"/>
          <w:w w:val="153"/>
          <w:position w:val="-2"/>
        </w:rPr>
        <w:t>'</w:t>
      </w:r>
      <w:r>
        <w:rPr>
          <w:rFonts w:ascii="Arial" w:hAnsi="Arial" w:cs="Arial" w:eastAsia="Arial"/>
          <w:sz w:val="13"/>
          <w:szCs w:val="13"/>
          <w:color w:val="565656"/>
          <w:spacing w:val="-12"/>
          <w:w w:val="154"/>
          <w:position w:val="-2"/>
        </w:rPr>
        <w:t>i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43"/>
          <w:position w:val="-2"/>
        </w:rPr>
        <w:t>DAmAN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115" w:right="-20"/>
        <w:jc w:val="left"/>
        <w:tabs>
          <w:tab w:pos="640" w:val="left"/>
          <w:tab w:pos="26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6D6D6D"/>
          <w:spacing w:val="0"/>
          <w:w w:val="154"/>
        </w:rPr>
        <w:t>o</w:t>
      </w:r>
      <w:r>
        <w:rPr>
          <w:rFonts w:ascii="Arial" w:hAnsi="Arial" w:cs="Arial" w:eastAsia="Arial"/>
          <w:sz w:val="20"/>
          <w:szCs w:val="20"/>
          <w:color w:val="6D6D6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6D6D6D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14"/>
          <w:position w:val="1"/>
        </w:rPr>
        <w:t>MV</w:t>
      </w:r>
      <w:r>
        <w:rPr>
          <w:rFonts w:ascii="Arial" w:hAnsi="Arial" w:cs="Arial" w:eastAsia="Arial"/>
          <w:sz w:val="12"/>
          <w:szCs w:val="12"/>
          <w:color w:val="7C7C7C"/>
          <w:spacing w:val="-19"/>
          <w:w w:val="115"/>
          <w:position w:val="1"/>
        </w:rPr>
        <w:t>N</w:t>
      </w:r>
      <w:r>
        <w:rPr>
          <w:rFonts w:ascii="Arial" w:hAnsi="Arial" w:cs="Arial" w:eastAsia="Arial"/>
          <w:sz w:val="12"/>
          <w:szCs w:val="12"/>
          <w:color w:val="565656"/>
          <w:spacing w:val="-15"/>
          <w:w w:val="95"/>
          <w:position w:val="1"/>
        </w:rPr>
        <w:t>J</w:t>
      </w:r>
      <w:r>
        <w:rPr>
          <w:rFonts w:ascii="Arial" w:hAnsi="Arial" w:cs="Arial" w:eastAsia="Arial"/>
          <w:sz w:val="12"/>
          <w:szCs w:val="12"/>
          <w:color w:val="7C7C7C"/>
          <w:spacing w:val="-17"/>
          <w:w w:val="119"/>
          <w:position w:val="1"/>
        </w:rPr>
        <w:t>C</w:t>
      </w:r>
      <w:r>
        <w:rPr>
          <w:rFonts w:ascii="Arial" w:hAnsi="Arial" w:cs="Arial" w:eastAsia="Arial"/>
          <w:sz w:val="12"/>
          <w:szCs w:val="12"/>
          <w:color w:val="565656"/>
          <w:spacing w:val="-46"/>
          <w:w w:val="111"/>
          <w:position w:val="1"/>
        </w:rPr>
        <w:t>U</w:t>
      </w:r>
      <w:r>
        <w:rPr>
          <w:rFonts w:ascii="Times New Roman" w:hAnsi="Times New Roman" w:cs="Times New Roman" w:eastAsia="Times New Roman"/>
          <w:sz w:val="9"/>
          <w:szCs w:val="9"/>
          <w:color w:val="565656"/>
          <w:spacing w:val="-35"/>
          <w:w w:val="191"/>
          <w:position w:val="1"/>
        </w:rPr>
        <w:t>1</w:t>
      </w:r>
      <w:r>
        <w:rPr>
          <w:rFonts w:ascii="Arial" w:hAnsi="Arial" w:cs="Arial" w:eastAsia="Arial"/>
          <w:sz w:val="12"/>
          <w:szCs w:val="12"/>
          <w:color w:val="565656"/>
          <w:spacing w:val="0"/>
          <w:w w:val="119"/>
          <w:position w:val="1"/>
        </w:rPr>
        <w:t>ALli</w:t>
      </w:r>
      <w:r>
        <w:rPr>
          <w:rFonts w:ascii="Arial" w:hAnsi="Arial" w:cs="Arial" w:eastAsia="Arial"/>
          <w:sz w:val="12"/>
          <w:szCs w:val="12"/>
          <w:color w:val="565656"/>
          <w:spacing w:val="-8"/>
          <w:w w:val="119"/>
          <w:position w:val="1"/>
        </w:rPr>
        <w:t>&gt;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11"/>
          <w:position w:val="1"/>
        </w:rPr>
        <w:t>A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12"/>
          <w:position w:val="1"/>
        </w:rPr>
        <w:t>D</w:t>
      </w:r>
      <w:r>
        <w:rPr>
          <w:rFonts w:ascii="Arial" w:hAnsi="Arial" w:cs="Arial" w:eastAsia="Arial"/>
          <w:sz w:val="12"/>
          <w:szCs w:val="12"/>
          <w:color w:val="7C7C7C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2"/>
          <w:szCs w:val="12"/>
          <w:color w:val="7C7C7C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60"/>
          <w:position w:val="1"/>
        </w:rPr>
        <w:t>:-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1"/>
          <w:w w:val="61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7"/>
          <w:position w:val="1"/>
        </w:rPr>
        <w:t>M"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2"/>
          <w:position w:val="4"/>
        </w:rPr>
        <w:t>k!</w:t>
      </w:r>
      <w:r>
        <w:rPr>
          <w:rFonts w:ascii="Arial" w:hAnsi="Arial" w:cs="Arial" w:eastAsia="Arial"/>
          <w:sz w:val="18"/>
          <w:szCs w:val="18"/>
          <w:color w:val="6D6D6D"/>
          <w:spacing w:val="-31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7"/>
          <w:position w:val="4"/>
        </w:rPr>
        <w:t>A.u</w:t>
      </w:r>
      <w:r>
        <w:rPr>
          <w:rFonts w:ascii="Arial" w:hAnsi="Arial" w:cs="Arial" w:eastAsia="Arial"/>
          <w:sz w:val="18"/>
          <w:szCs w:val="18"/>
          <w:color w:val="8C8C8C"/>
          <w:spacing w:val="-60"/>
          <w:w w:val="88"/>
          <w:position w:val="4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-23"/>
          <w:w w:val="166"/>
          <w:position w:val="4"/>
        </w:rPr>
        <w:t>.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4"/>
        </w:rPr>
        <w:t>:uru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.75pt;margin-top:3.889345pt;width:8.7535pt;height:20.5pt;mso-position-horizontal-relative:page;mso-position-vertical-relative:paragraph;z-index:-6685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6D6D6D"/>
                      <w:spacing w:val="0"/>
                      <w:w w:val="61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>S.E8Arr1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-47"/>
          <w:w w:val="10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100"/>
        </w:rPr>
        <w:t>{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2" w:lineRule="exact"/>
        <w:ind w:left="640" w:right="-20"/>
        <w:jc w:val="left"/>
        <w:tabs>
          <w:tab w:pos="26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D6D6D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3"/>
          <w:szCs w:val="13"/>
          <w:color w:val="6D6D6D"/>
          <w:spacing w:val="-27"/>
          <w:w w:val="100"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  <w:position w:val="-1"/>
        </w:rPr>
        <w:t>Jh1</w:t>
      </w:r>
      <w:r>
        <w:rPr>
          <w:rFonts w:ascii="Arial" w:hAnsi="Arial" w:cs="Arial" w:eastAsia="Arial"/>
          <w:sz w:val="13"/>
          <w:szCs w:val="13"/>
          <w:color w:val="8C8C8C"/>
          <w:spacing w:val="-19"/>
          <w:w w:val="100"/>
          <w:position w:val="-1"/>
        </w:rPr>
        <w:t>C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00"/>
          <w:position w:val="-1"/>
        </w:rPr>
        <w:t>IPAt.[I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00"/>
          <w:position w:val="-1"/>
        </w:rPr>
        <w:t>..\</w:t>
      </w:r>
      <w:r>
        <w:rPr>
          <w:rFonts w:ascii="Arial" w:hAnsi="Arial" w:cs="Arial" w:eastAsia="Arial"/>
          <w:sz w:val="13"/>
          <w:szCs w:val="13"/>
          <w:color w:val="6D6D6D"/>
          <w:spacing w:val="7"/>
          <w:w w:val="100"/>
          <w:position w:val="-1"/>
        </w:rPr>
        <w:t>D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-1"/>
        </w:rPr>
        <w:t>D8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3"/>
          <w:szCs w:val="13"/>
          <w:color w:val="7C7C7C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219"/>
          <w:position w:val="-1"/>
        </w:rPr>
        <w:t>A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3"/>
        </w:rPr>
        <w:t>RE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58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3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3"/>
          <w:w w:val="100"/>
          <w:position w:val="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4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3"/>
        </w:rPr>
        <w:t>l\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1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5"/>
          <w:position w:val="3"/>
        </w:rPr>
        <w:t>UID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2" w:after="0" w:line="100" w:lineRule="exact"/>
        <w:ind w:left="6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D6D6D"/>
          <w:w w:val="86"/>
          <w:position w:val="-6"/>
        </w:rPr>
        <w:t>SE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9"/>
          <w:w w:val="86"/>
          <w:position w:val="-6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94"/>
          <w:position w:val="-6"/>
        </w:rPr>
        <w:t>ASl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12"/>
          <w:w w:val="95"/>
          <w:position w:val="-6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93"/>
          <w:position w:val="-6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1"/>
          <w:w w:val="94"/>
          <w:position w:val="-6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83"/>
          <w:position w:val="-6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left="130" w:right="-20"/>
        <w:jc w:val="left"/>
        <w:tabs>
          <w:tab w:pos="6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74"/>
          <w:szCs w:val="74"/>
          <w:color w:val="565656"/>
          <w:spacing w:val="0"/>
          <w:w w:val="57"/>
          <w:position w:val="-53"/>
        </w:rPr>
        <w:t>..</w:t>
      </w:r>
      <w:r>
        <w:rPr>
          <w:rFonts w:ascii="Times New Roman" w:hAnsi="Times New Roman" w:cs="Times New Roman" w:eastAsia="Times New Roman"/>
          <w:sz w:val="74"/>
          <w:szCs w:val="74"/>
          <w:color w:val="565656"/>
          <w:spacing w:val="0"/>
          <w:w w:val="100"/>
          <w:position w:val="-53"/>
        </w:rPr>
        <w:tab/>
      </w:r>
      <w:r>
        <w:rPr>
          <w:rFonts w:ascii="Times New Roman" w:hAnsi="Times New Roman" w:cs="Times New Roman" w:eastAsia="Times New Roman"/>
          <w:sz w:val="74"/>
          <w:szCs w:val="74"/>
          <w:color w:val="565656"/>
          <w:spacing w:val="0"/>
          <w:w w:val="100"/>
          <w:position w:val="-53"/>
        </w:rPr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00"/>
          <w:position w:val="-35"/>
        </w:rPr>
        <w:t>SDASTJA..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412" w:lineRule="exact"/>
        <w:ind w:left="115" w:right="-20"/>
        <w:jc w:val="left"/>
        <w:tabs>
          <w:tab w:pos="640" w:val="left"/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43"/>
          <w:szCs w:val="43"/>
          <w:color w:val="565656"/>
          <w:spacing w:val="0"/>
          <w:w w:val="132"/>
          <w:position w:val="-2"/>
        </w:rPr>
        <w:t>"</w:t>
      </w:r>
      <w:r>
        <w:rPr>
          <w:rFonts w:ascii="Arial" w:hAnsi="Arial" w:cs="Arial" w:eastAsia="Arial"/>
          <w:sz w:val="43"/>
          <w:szCs w:val="43"/>
          <w:color w:val="56565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3"/>
          <w:szCs w:val="43"/>
          <w:color w:val="56565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93"/>
          <w:position w:val="19"/>
        </w:rPr>
        <w:t>Mtft.,,t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2"/>
          <w:w w:val="93"/>
          <w:position w:val="19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93"/>
          <w:position w:val="19"/>
        </w:rPr>
        <w:t>IPAJ.U)AO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3"/>
          <w:w w:val="93"/>
          <w:position w:val="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1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7"/>
          <w:w w:val="100"/>
          <w:position w:val="19"/>
        </w:rPr>
        <w:t>E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  <w:position w:val="19"/>
        </w:rPr>
        <w:t>.&lt;\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  <w:position w:val="19"/>
        </w:rPr>
        <w:t>N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  <w:position w:val="19"/>
        </w:rPr>
        <w:tab/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  <w:position w:val="19"/>
        </w:rPr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10"/>
          <w:position w:val="21"/>
        </w:rPr>
        <w:t>lt</w:t>
      </w:r>
      <w:r>
        <w:rPr>
          <w:rFonts w:ascii="Arial" w:hAnsi="Arial" w:cs="Arial" w:eastAsia="Arial"/>
          <w:sz w:val="13"/>
          <w:szCs w:val="13"/>
          <w:color w:val="565656"/>
          <w:spacing w:val="-21"/>
          <w:w w:val="110"/>
          <w:position w:val="21"/>
        </w:rPr>
        <w:t>.</w:t>
      </w:r>
      <w:r>
        <w:rPr>
          <w:rFonts w:ascii="Arial" w:hAnsi="Arial" w:cs="Arial" w:eastAsia="Arial"/>
          <w:sz w:val="13"/>
          <w:szCs w:val="13"/>
          <w:color w:val="7C7C7C"/>
          <w:spacing w:val="0"/>
          <w:w w:val="124"/>
          <w:position w:val="21"/>
        </w:rPr>
        <w:t>El'A</w:t>
      </w:r>
      <w:r>
        <w:rPr>
          <w:rFonts w:ascii="Arial" w:hAnsi="Arial" w:cs="Arial" w:eastAsia="Arial"/>
          <w:sz w:val="13"/>
          <w:szCs w:val="13"/>
          <w:color w:val="7C7C7C"/>
          <w:spacing w:val="-17"/>
          <w:w w:val="125"/>
          <w:position w:val="21"/>
        </w:rPr>
        <w:t>U</w:t>
      </w:r>
      <w:r>
        <w:rPr>
          <w:rFonts w:ascii="Arial" w:hAnsi="Arial" w:cs="Arial" w:eastAsia="Arial"/>
          <w:sz w:val="13"/>
          <w:szCs w:val="13"/>
          <w:color w:val="3F3F3F"/>
          <w:spacing w:val="-17"/>
          <w:w w:val="77"/>
          <w:position w:val="21"/>
        </w:rPr>
        <w:t>L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30"/>
          <w:position w:val="21"/>
        </w:rPr>
        <w:t>VUU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655" w:right="-20"/>
        <w:jc w:val="left"/>
        <w:tabs>
          <w:tab w:pos="26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pt;margin-top:5.756889pt;width:9.151501pt;height:19.5pt;mso-position-horizontal-relative:page;mso-position-vertical-relative:paragraph;z-index:-6682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565656"/>
                      <w:spacing w:val="-41"/>
                      <w:w w:val="49"/>
                    </w:rPr>
                    <w:t>,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7C7C7C"/>
                      <w:spacing w:val="-41"/>
                      <w:w w:val="144"/>
                    </w:rPr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7C7C7C"/>
                      <w:spacing w:val="0"/>
                      <w:w w:val="144"/>
                      <w:emboss/>
                    </w:rPr>
                    <w:t>,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7C7C7C"/>
                      <w:spacing w:val="0"/>
                      <w:w w:val="144"/>
                    </w:rPr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6"/>
          <w:position w:val="-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6"/>
          <w:position w:val="-2"/>
        </w:rPr>
        <w:t>\P.&lt;.I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5"/>
          <w:w w:val="86"/>
          <w:position w:val="-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86"/>
          <w:position w:val="-2"/>
        </w:rPr>
        <w:t>lPALl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5"/>
          <w:w w:val="86"/>
          <w:position w:val="-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86"/>
          <w:position w:val="-2"/>
        </w:rPr>
        <w:t>AD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8"/>
          <w:w w:val="86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2"/>
        </w:rPr>
        <w:t>00:-lA.-.:'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100"/>
          <w:position w:val="1"/>
        </w:rPr>
        <w:t>RETAL.JM.Jro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D6D6D"/>
          <w:w w:val="96"/>
        </w:rPr>
        <w:t>SEBASn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26"/>
          <w:w w:val="9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5"/>
          <w:w w:val="176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15"/>
          <w:w w:val="9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7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0" w:lineRule="exact"/>
        <w:ind w:left="655" w:right="-20"/>
        <w:jc w:val="left"/>
        <w:tabs>
          <w:tab w:pos="264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pt;margin-top:7.145605pt;width:9.7227pt;height:22.5pt;mso-position-horizontal-relative:page;mso-position-vertical-relative:paragraph;z-index:-6681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7C7C7C"/>
                      <w:spacing w:val="0"/>
                      <w:w w:val="77"/>
                    </w:rPr>
                    <w:t>,.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7C7C7C"/>
          <w:w w:val="79"/>
        </w:rPr>
        <w:t>}...n,n.:JCtP.U.rt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w w:val="80"/>
        </w:rPr>
        <w:t>)AD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83"/>
        </w:rPr>
        <w:t>OI!.SA.."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89"/>
          <w:position w:val="3"/>
        </w:rPr>
        <w:t>RF.T.</w:t>
      </w:r>
      <w:r>
        <w:rPr>
          <w:rFonts w:ascii="Arial" w:hAnsi="Arial" w:cs="Arial" w:eastAsia="Arial"/>
          <w:sz w:val="13"/>
          <w:szCs w:val="13"/>
          <w:color w:val="6D6D6D"/>
          <w:spacing w:val="-16"/>
          <w:w w:val="89"/>
          <w:position w:val="3"/>
        </w:rPr>
        <w:t>\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21"/>
          <w:position w:val="3"/>
        </w:rPr>
        <w:t>UIL'Uru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C8C8C"/>
          <w:w w:val="115"/>
        </w:rPr>
        <w:t>SEBI\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3"/>
          <w:w w:val="116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6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1"/>
          <w:w w:val="106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7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9" w:lineRule="exact"/>
        <w:ind w:left="655" w:right="-20"/>
        <w:jc w:val="left"/>
        <w:tabs>
          <w:tab w:pos="26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7C7C7C"/>
          <w:w w:val="104"/>
          <w:position w:val="-1"/>
        </w:rPr>
        <w:t>t.</w:t>
      </w:r>
      <w:r>
        <w:rPr>
          <w:rFonts w:ascii="Arial" w:hAnsi="Arial" w:cs="Arial" w:eastAsia="Arial"/>
          <w:sz w:val="14"/>
          <w:szCs w:val="14"/>
          <w:color w:val="7C7C7C"/>
          <w:spacing w:val="-23"/>
          <w:w w:val="105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122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9C9C9C"/>
          <w:spacing w:val="-20"/>
          <w:w w:val="122"/>
          <w:position w:val="-1"/>
        </w:rPr>
        <w:t>-</w:t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103"/>
          <w:position w:val="-1"/>
        </w:rPr>
        <w:t>T.tPAI,</w:t>
      </w:r>
      <w:r>
        <w:rPr>
          <w:rFonts w:ascii="Arial" w:hAnsi="Arial" w:cs="Arial" w:eastAsia="Arial"/>
          <w:sz w:val="14"/>
          <w:szCs w:val="14"/>
          <w:color w:val="7C7C7C"/>
          <w:spacing w:val="-27"/>
          <w:w w:val="104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122"/>
          <w:position w:val="-1"/>
        </w:rPr>
        <w:t>.'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123"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9C9C9C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-1"/>
        </w:rPr>
        <w:t>l)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-1"/>
        </w:rPr>
        <w:t>e:</w:t>
      </w:r>
      <w:r>
        <w:rPr>
          <w:rFonts w:ascii="Arial" w:hAnsi="Arial" w:cs="Arial" w:eastAsia="Arial"/>
          <w:sz w:val="12"/>
          <w:szCs w:val="12"/>
          <w:color w:val="8C8C8C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-1"/>
        </w:rPr>
        <w:t>A..\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12"/>
          <w:szCs w:val="12"/>
          <w:color w:val="8C8C8C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8C8C8C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00"/>
          <w:position w:val="1"/>
        </w:rPr>
        <w:t>RltT</w:t>
      </w:r>
      <w:r>
        <w:rPr>
          <w:rFonts w:ascii="Arial" w:hAnsi="Arial" w:cs="Arial" w:eastAsia="Arial"/>
          <w:sz w:val="15"/>
          <w:szCs w:val="15"/>
          <w:color w:val="7C7C7C"/>
          <w:spacing w:val="-10"/>
          <w:w w:val="100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B1B1B1"/>
          <w:spacing w:val="-20"/>
          <w:w w:val="100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00"/>
          <w:position w:val="1"/>
        </w:rPr>
        <w:t>Ht."'J:t;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3" w:after="0" w:line="147" w:lineRule="exact"/>
        <w:ind w:left="65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C8C8C"/>
          <w:spacing w:val="0"/>
          <w:w w:val="100"/>
        </w:rPr>
        <w:t>\i:t&amp;A.STlAS"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21" w:lineRule="exact"/>
        <w:ind w:left="130" w:right="-20"/>
        <w:jc w:val="left"/>
        <w:tabs>
          <w:tab w:pos="640" w:val="left"/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pt;margin-top:6.034965pt;width:10.844551pt;height:22.5pt;mso-position-horizontal-relative:page;mso-position-vertical-relative:paragraph;z-index:-6680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6D6D6D"/>
                      <w:spacing w:val="0"/>
                      <w:w w:val="100"/>
                    </w:rPr>
                    <w:t>,.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6"/>
          <w:szCs w:val="46"/>
          <w:color w:val="6D6D6D"/>
          <w:spacing w:val="0"/>
          <w:w w:val="100"/>
          <w:position w:val="-28"/>
        </w:rPr>
        <w:t>"</w:t>
      </w:r>
      <w:r>
        <w:rPr>
          <w:rFonts w:ascii="Arial" w:hAnsi="Arial" w:cs="Arial" w:eastAsia="Arial"/>
          <w:sz w:val="46"/>
          <w:szCs w:val="46"/>
          <w:color w:val="6D6D6D"/>
          <w:spacing w:val="-90"/>
          <w:w w:val="100"/>
          <w:position w:val="-28"/>
        </w:rPr>
        <w:t> </w:t>
      </w:r>
      <w:r>
        <w:rPr>
          <w:rFonts w:ascii="Arial" w:hAnsi="Arial" w:cs="Arial" w:eastAsia="Arial"/>
          <w:sz w:val="46"/>
          <w:szCs w:val="46"/>
          <w:color w:val="6D6D6D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46"/>
          <w:szCs w:val="46"/>
          <w:color w:val="6D6D6D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4"/>
          <w:position w:val="-6"/>
        </w:rPr>
        <w:t>MU'NICrPAl,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5"/>
          <w:position w:val="-6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4"/>
          <w:position w:val="-6"/>
        </w:rPr>
        <w:t>l'»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5"/>
          <w:position w:val="-6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19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19"/>
          <w:position w:val="-6"/>
        </w:rPr>
        <w:t>b</w:t>
      </w:r>
      <w:r>
        <w:rPr>
          <w:rFonts w:ascii="Arial" w:hAnsi="Arial" w:cs="Arial" w:eastAsia="Arial"/>
          <w:sz w:val="15"/>
          <w:szCs w:val="15"/>
          <w:color w:val="8C8C8C"/>
          <w:spacing w:val="-1"/>
          <w:w w:val="119"/>
          <w:position w:val="-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38"/>
          <w:position w:val="-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9"/>
          <w:w w:val="138"/>
          <w:position w:val="-6"/>
        </w:rPr>
        <w:t>¡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1"/>
          <w:w w:val="82"/>
          <w:position w:val="-6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12"/>
          <w:position w:val="-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3"/>
        </w:rPr>
        <w:t>kET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4"/>
          <w:w w:val="100"/>
          <w:position w:val="-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C4C4C4"/>
          <w:spacing w:val="-5"/>
          <w:w w:val="100"/>
          <w:position w:val="-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-3"/>
        </w:rPr>
        <w:t>Hl11J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7"/>
          <w:w w:val="100"/>
          <w:position w:val="-3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-39"/>
          <w:w w:val="100"/>
          <w:position w:val="-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-3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9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</w:rPr>
        <w:t>sE'BASTIA.'l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0" w:lineRule="exact"/>
        <w:ind w:left="655" w:right="-20"/>
        <w:jc w:val="left"/>
        <w:tabs>
          <w:tab w:pos="2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  <w:t>.nr..,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2"/>
          <w:w w:val="100"/>
          <w:position w:val="-1"/>
        </w:rPr>
        <w:t>¡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-1"/>
        </w:rPr>
        <w:t>IJ&gt;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-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-1"/>
        </w:rPr>
        <w:t>UO: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36"/>
          <w:position w:val="-1"/>
        </w:rPr>
        <w:t>Uti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36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37"/>
          <w:position w:val="-1"/>
        </w:rPr>
        <w:t>l</w:t>
      </w:r>
      <w:r>
        <w:rPr>
          <w:rFonts w:ascii="Arial" w:hAnsi="Arial" w:cs="Arial" w:eastAsia="Arial"/>
          <w:sz w:val="13"/>
          <w:szCs w:val="13"/>
          <w:color w:val="8C8C8C"/>
          <w:spacing w:val="0"/>
          <w:w w:val="136"/>
          <w:position w:val="-1"/>
        </w:rPr>
        <w:t>\l'</w:t>
      </w:r>
      <w:r>
        <w:rPr>
          <w:rFonts w:ascii="Arial" w:hAnsi="Arial" w:cs="Arial" w:eastAsia="Arial"/>
          <w:sz w:val="13"/>
          <w:szCs w:val="13"/>
          <w:color w:val="8C8C8C"/>
          <w:spacing w:val="-23"/>
          <w:w w:val="13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229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B1B1B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93"/>
          <w:position w:val="2"/>
        </w:rPr>
        <w:t>RBTAI..I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93"/>
          <w:position w:val="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7"/>
          <w:w w:val="93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4"/>
          <w:w w:val="82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C9C9C"/>
          <w:spacing w:val="0"/>
          <w:w w:val="74"/>
          <w:position w:val="2"/>
        </w:rPr>
        <w:t>&gt;:0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24"/>
          <w:w w:val="11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0"/>
          <w:w w:val="6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D6D6D"/>
          <w:spacing w:val="-11"/>
          <w:w w:val="69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96"/>
        </w:rPr>
        <w:t>8Ai1'1A»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80" w:right="2260"/>
        </w:sectPr>
      </w:pPr>
      <w:rPr/>
    </w:p>
    <w:p>
      <w:pPr>
        <w:spacing w:before="78" w:after="0" w:line="240" w:lineRule="auto"/>
        <w:ind w:left="210" w:right="-20"/>
        <w:jc w:val="left"/>
        <w:tabs>
          <w:tab w:pos="720" w:val="left"/>
          <w:tab w:pos="27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4"/>
          <w:position w:val="1"/>
        </w:rPr>
        <w:t>Mln\1CJ11A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9"/>
          <w:w w:val="84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4"/>
          <w:w w:val="128"/>
          <w:position w:val="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55"/>
          <w:w w:val="128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39"/>
          <w:w w:val="198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5"/>
          <w:position w:val="1"/>
        </w:rPr>
        <w:t>.0.0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4"/>
          <w:w w:val="100"/>
          <w:position w:val="1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SAto: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707070"/>
          <w:spacing w:val="-37"/>
          <w:w w:val="102"/>
          <w:position w:val="3"/>
        </w:rPr>
        <w:t>N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87"/>
          <w:position w:val="3"/>
        </w:rPr>
        <w:t>.R</w:t>
      </w:r>
      <w:r>
        <w:rPr>
          <w:rFonts w:ascii="Arial" w:hAnsi="Arial" w:cs="Arial" w:eastAsia="Arial"/>
          <w:sz w:val="13"/>
          <w:szCs w:val="13"/>
          <w:color w:val="A5A5A5"/>
          <w:spacing w:val="-5"/>
          <w:w w:val="87"/>
          <w:position w:val="3"/>
        </w:rPr>
        <w:t>'</w:t>
      </w:r>
      <w:r>
        <w:rPr>
          <w:rFonts w:ascii="Arial" w:hAnsi="Arial" w:cs="Arial" w:eastAsia="Arial"/>
          <w:sz w:val="13"/>
          <w:szCs w:val="13"/>
          <w:color w:val="707070"/>
          <w:spacing w:val="-8"/>
          <w:w w:val="151"/>
          <w:position w:val="3"/>
        </w:rPr>
        <w:t>f</w:t>
      </w:r>
      <w:r>
        <w:rPr>
          <w:rFonts w:ascii="Arial" w:hAnsi="Arial" w:cs="Arial" w:eastAsia="Arial"/>
          <w:sz w:val="13"/>
          <w:szCs w:val="13"/>
          <w:color w:val="878787"/>
          <w:spacing w:val="-16"/>
          <w:w w:val="102"/>
          <w:position w:val="3"/>
        </w:rPr>
        <w:t>A</w:t>
      </w:r>
      <w:r>
        <w:rPr>
          <w:rFonts w:ascii="Arial" w:hAnsi="Arial" w:cs="Arial" w:eastAsia="Arial"/>
          <w:sz w:val="13"/>
          <w:szCs w:val="13"/>
          <w:color w:val="BABABA"/>
          <w:spacing w:val="0"/>
          <w:w w:val="152"/>
          <w:position w:val="3"/>
        </w:rPr>
        <w:t>t</w:t>
      </w:r>
      <w:r>
        <w:rPr>
          <w:rFonts w:ascii="Arial" w:hAnsi="Arial" w:cs="Arial" w:eastAsia="Arial"/>
          <w:sz w:val="13"/>
          <w:szCs w:val="13"/>
          <w:color w:val="BABABA"/>
          <w:spacing w:val="-14"/>
          <w:w w:val="152"/>
          <w:position w:val="3"/>
        </w:rPr>
        <w:t>.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1"/>
          <w:position w:val="3"/>
        </w:rPr>
        <w:t>FI\l'I.Rl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2"/>
          <w:position w:val="3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72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707070"/>
          <w:spacing w:val="0"/>
          <w:w w:val="111"/>
        </w:rPr>
        <w:t>SE8ASTIAN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93" w:lineRule="exact"/>
        <w:ind w:left="210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i/>
        </w:rPr>
        <w:t>12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i/>
        </w:rPr>
        <w:tab/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i/>
        </w:rPr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8"/>
        </w:rPr>
        <w:t>M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7"/>
        </w:rPr>
        <w:t>\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8"/>
        </w:rPr>
        <w:t>il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7"/>
        </w:rPr>
        <w:t>\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8"/>
        </w:rPr>
        <w:t>1e</w:t>
      </w:r>
      <w:r>
        <w:rPr>
          <w:rFonts w:ascii="Arial" w:hAnsi="Arial" w:cs="Arial" w:eastAsia="Arial"/>
          <w:sz w:val="13"/>
          <w:szCs w:val="13"/>
          <w:color w:val="878787"/>
          <w:spacing w:val="2"/>
          <w:w w:val="107"/>
        </w:rPr>
        <w:t>W</w:t>
      </w:r>
      <w:r>
        <w:rPr>
          <w:rFonts w:ascii="Arial" w:hAnsi="Arial" w:cs="Arial" w:eastAsia="Arial"/>
          <w:sz w:val="13"/>
          <w:szCs w:val="13"/>
          <w:color w:val="878787"/>
          <w:spacing w:val="-3"/>
          <w:w w:val="107"/>
        </w:rPr>
        <w:t>A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59"/>
        </w:rPr>
        <w:t>J</w:t>
      </w:r>
      <w:r>
        <w:rPr>
          <w:rFonts w:ascii="Arial" w:hAnsi="Arial" w:cs="Arial" w:eastAsia="Arial"/>
          <w:sz w:val="13"/>
          <w:szCs w:val="13"/>
          <w:color w:val="595959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25"/>
        </w:rPr>
        <w:t>mA</w:t>
      </w:r>
      <w:r>
        <w:rPr>
          <w:rFonts w:ascii="Arial" w:hAnsi="Arial" w:cs="Arial" w:eastAsia="Arial"/>
          <w:sz w:val="13"/>
          <w:szCs w:val="13"/>
          <w:color w:val="707070"/>
          <w:spacing w:val="-4"/>
          <w:w w:val="126"/>
        </w:rPr>
        <w:t>n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38"/>
        </w:rPr>
        <w:t>n</w:t>
      </w:r>
      <w:r>
        <w:rPr>
          <w:rFonts w:ascii="Arial" w:hAnsi="Arial" w:cs="Arial" w:eastAsia="Arial"/>
          <w:sz w:val="13"/>
          <w:szCs w:val="13"/>
          <w:color w:val="707070"/>
          <w:spacing w:val="7"/>
          <w:w w:val="138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81"/>
          <w:i/>
        </w:rPr>
        <w:t>s.u.: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  <w:i/>
        </w:rPr>
        <w:tab/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3"/>
        </w:rPr>
        <w:t>k.!TAL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4"/>
          <w:w w:val="100"/>
          <w:position w:val="3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-17"/>
          <w:w w:val="100"/>
          <w:position w:val="3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3"/>
        </w:rPr>
        <w:t>UM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78787"/>
          <w:w w:val="102"/>
        </w:rPr>
        <w:t>SE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7"/>
          <w:w w:val="103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21"/>
        </w:rPr>
        <w:t>AmAN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6" w:after="0" w:line="258" w:lineRule="auto"/>
        <w:ind w:left="720" w:right="8709" w:firstLine="-51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4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7"/>
          <w:w w:val="103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1"/>
          <w:w w:val="142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8"/>
          <w:position w:val="1"/>
        </w:rPr>
        <w:t>l\1CI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30"/>
          <w:w w:val="89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5"/>
          <w:w w:val="216"/>
          <w:position w:val="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4"/>
          <w:position w:val="1"/>
        </w:rPr>
        <w:t>AI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4"/>
          <w:w w:val="76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"/>
          <w:w w:val="81"/>
          <w:position w:val="1"/>
        </w:rPr>
        <w:t>&gt;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79"/>
          <w:position w:val="1"/>
        </w:rPr>
        <w:t>A-O</w:t>
      </w:r>
      <w:r>
        <w:rPr>
          <w:rFonts w:ascii="Arial" w:hAnsi="Arial" w:cs="Arial" w:eastAsia="Arial"/>
          <w:sz w:val="13"/>
          <w:szCs w:val="13"/>
          <w:color w:val="878787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4"/>
          <w:w w:val="100"/>
          <w:position w:val="1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3"/>
        </w:rPr>
        <w:t>:RETALIIUUU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46"/>
          <w:position w:val="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3"/>
          <w:w w:val="146"/>
          <w:position w:val="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91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0"/>
        </w:rPr>
        <w:t>WJAN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210" w:right="-20"/>
        <w:jc w:val="left"/>
        <w:tabs>
          <w:tab w:pos="720" w:val="left"/>
          <w:tab w:pos="27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31"/>
        </w:rPr>
        <w:t>7.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5"/>
        </w:rPr>
        <w:t>MVI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5"/>
        </w:rPr>
        <w:t>\1Cfi*ALIDAJ.'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5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2"/>
          <w:w w:val="7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75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7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10"/>
          <w:w w:val="7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12"/>
          <w:position w:val="2"/>
        </w:rPr>
        <w:t>IIEI'..U.tlut.EU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7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SIU</w:t>
      </w:r>
      <w:r>
        <w:rPr>
          <w:rFonts w:ascii="Arial" w:hAnsi="Arial" w:cs="Arial" w:eastAsia="Arial"/>
          <w:sz w:val="13"/>
          <w:szCs w:val="13"/>
          <w:color w:val="878787"/>
          <w:spacing w:val="-13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595959"/>
          <w:spacing w:val="-5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STIA.\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6" w:after="0" w:line="240" w:lineRule="auto"/>
        <w:ind w:left="210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>7!l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3"/>
          <w:position w:val="1"/>
        </w:rPr>
        <w:t>MLil\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3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"/>
          <w:w w:val="93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33"/>
          <w:w w:val="93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0"/>
          <w:w w:val="93"/>
          <w:position w:val="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3"/>
          <w:w w:val="93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1"/>
          <w:w w:val="93"/>
          <w:position w:val="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0"/>
          <w:w w:val="93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3"/>
          <w:position w:val="1"/>
        </w:rPr>
        <w:t>LlDA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3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5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3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3"/>
          <w:position w:val="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5"/>
          <w:w w:val="102"/>
          <w:position w:val="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3"/>
          <w:position w:val="3"/>
        </w:rPr>
        <w:t>FJA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6"/>
          <w:w w:val="113"/>
          <w:position w:val="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"/>
          <w:w w:val="59"/>
          <w:position w:val="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27"/>
          <w:position w:val="3"/>
        </w:rPr>
        <w:t>i.UU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SDASTIAN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58" w:lineRule="auto"/>
        <w:ind w:left="720" w:right="8756" w:firstLine="-51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i/>
        </w:rPr>
        <w:t>16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6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5"/>
          <w:position w:val="1"/>
        </w:rPr>
        <w:t>AL'l\1C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6"/>
          <w:w w:val="85"/>
          <w:position w:val="1"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707070"/>
          <w:spacing w:val="-31"/>
          <w:w w:val="127"/>
          <w:position w:val="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1"/>
          <w:position w:val="1"/>
        </w:rPr>
        <w:t>ALJDA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2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74"/>
          <w:position w:val="1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  <w:position w:val="3"/>
        </w:rPr>
        <w:t>JtJtT.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7"/>
          <w:w w:val="91"/>
          <w:position w:val="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74"/>
          <w:w w:val="91"/>
          <w:position w:val="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  <w:position w:val="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11"/>
          <w:w w:val="91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"/>
          <w:w w:val="100"/>
          <w:position w:val="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3"/>
        </w:rPr>
        <w:t>LEU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4"/>
          <w:position w:val="0"/>
        </w:rPr>
        <w:t>SEJL\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5"/>
          <w:position w:val="0"/>
        </w:rPr>
        <w:t>Sn.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4"/>
          <w:position w:val="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5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210" w:right="-20"/>
        <w:jc w:val="left"/>
        <w:tabs>
          <w:tab w:pos="700" w:val="left"/>
          <w:tab w:pos="27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-1"/>
        </w:rPr>
        <w:t>77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2"/>
          <w:position w:val="-1"/>
        </w:rPr>
        <w:t>"MUI'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2"/>
          <w:position w:val="-1"/>
        </w:rPr>
        <w:t>\JL"'JJALIDA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2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2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1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0"/>
          <w:position w:val="-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35"/>
          <w:w w:val="121"/>
          <w:position w:val="-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20"/>
          <w:w w:val="198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70"/>
          <w:position w:val="-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71"/>
          <w:position w:val="-1"/>
        </w:rPr>
        <w:t>111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11"/>
          <w:position w:val="2"/>
        </w:rPr>
        <w:t>UT.\</w:t>
      </w:r>
      <w:r>
        <w:rPr>
          <w:rFonts w:ascii="Arial" w:hAnsi="Arial" w:cs="Arial" w:eastAsia="Arial"/>
          <w:sz w:val="15"/>
          <w:szCs w:val="15"/>
          <w:color w:val="878787"/>
          <w:spacing w:val="-2"/>
          <w:w w:val="112"/>
          <w:position w:val="2"/>
        </w:rPr>
        <w:t>L</w:t>
      </w:r>
      <w:r>
        <w:rPr>
          <w:rFonts w:ascii="Arial" w:hAnsi="Arial" w:cs="Arial" w:eastAsia="Arial"/>
          <w:sz w:val="15"/>
          <w:szCs w:val="15"/>
          <w:color w:val="707070"/>
          <w:spacing w:val="-2"/>
          <w:w w:val="84"/>
          <w:position w:val="2"/>
        </w:rPr>
        <w:t>F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4"/>
          <w:position w:val="2"/>
        </w:rPr>
        <w:t>IIJ</w:t>
      </w:r>
      <w:r>
        <w:rPr>
          <w:rFonts w:ascii="Arial" w:hAnsi="Arial" w:cs="Arial" w:eastAsia="Arial"/>
          <w:sz w:val="15"/>
          <w:szCs w:val="15"/>
          <w:color w:val="707070"/>
          <w:spacing w:val="1"/>
          <w:w w:val="84"/>
          <w:position w:val="2"/>
        </w:rPr>
        <w:t>I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82"/>
          <w:position w:val="2"/>
        </w:rPr>
        <w:t>F.U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left="72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878787"/>
          <w:w w:val="124"/>
        </w:rPr>
        <w:t>SDAfnA</w:t>
      </w:r>
      <w:r>
        <w:rPr>
          <w:rFonts w:ascii="Arial" w:hAnsi="Arial" w:cs="Arial" w:eastAsia="Arial"/>
          <w:sz w:val="14"/>
          <w:szCs w:val="14"/>
          <w:color w:val="878787"/>
          <w:w w:val="125"/>
        </w:rPr>
        <w:t>)</w:t>
      </w:r>
      <w:r>
        <w:rPr>
          <w:rFonts w:ascii="Arial" w:hAnsi="Arial" w:cs="Arial" w:eastAsia="Arial"/>
          <w:sz w:val="14"/>
          <w:szCs w:val="14"/>
          <w:color w:val="878787"/>
          <w:w w:val="124"/>
        </w:rPr>
        <w:t>:</w:t>
      </w:r>
      <w:r>
        <w:rPr>
          <w:rFonts w:ascii="Arial" w:hAnsi="Arial" w:cs="Arial" w:eastAsia="Arial"/>
          <w:sz w:val="14"/>
          <w:szCs w:val="14"/>
          <w:color w:val="000000"/>
          <w:w w:val="100"/>
        </w:rPr>
      </w:r>
    </w:p>
    <w:p>
      <w:pPr>
        <w:spacing w:before="0" w:after="0" w:line="197" w:lineRule="exact"/>
        <w:ind w:left="195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595959"/>
          <w:spacing w:val="0"/>
          <w:w w:val="73"/>
          <w:position w:val="-1"/>
        </w:rPr>
        <w:t>111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78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78"/>
          <w:position w:val="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25"/>
          <w:w w:val="17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13"/>
          <w:position w:val="1"/>
        </w:rPr>
        <w:t>1C'IPAUnA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13"/>
          <w:position w:val="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3"/>
          <w:w w:val="11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98"/>
          <w:position w:val="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97"/>
          <w:position w:val="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1"/>
        </w:rPr>
        <w:t>SAN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0"/>
          <w:w w:val="75"/>
          <w:position w:val="2"/>
        </w:rPr>
        <w:t>kET..U..HUI.R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7"/>
          <w:w w:val="76"/>
          <w:position w:val="2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78"/>
          <w:position w:val="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2" w:after="0" w:line="144" w:lineRule="exact"/>
        <w:ind w:left="7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2"/>
        </w:rPr>
        <w:t>SEBAS1JA.N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195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i/>
        </w:rPr>
        <w:t>19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99"/>
          <w:position w:val="1"/>
        </w:rPr>
        <w:t>Ml;'N'J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99"/>
          <w:position w:val="1"/>
        </w:rPr>
        <w:t>:IPA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8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BABABA"/>
          <w:spacing w:val="0"/>
          <w:w w:val="257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BABABA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95959"/>
          <w:spacing w:val="-7"/>
          <w:w w:val="100"/>
          <w:position w:val="1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  <w:t>)AD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07070"/>
          <w:spacing w:val="0"/>
          <w:w w:val="85"/>
          <w:position w:val="1"/>
        </w:rPr>
        <w:t>ne</w:t>
      </w:r>
      <w:r>
        <w:rPr>
          <w:rFonts w:ascii="Times New Roman" w:hAnsi="Times New Roman" w:cs="Times New Roman" w:eastAsia="Times New Roman"/>
          <w:sz w:val="21"/>
          <w:szCs w:val="21"/>
          <w:color w:val="707070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  <w:t>SAN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6"/>
          <w:position w:val="3"/>
        </w:rPr>
        <w:t>UT,\LH1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2"/>
          <w:w w:val="107"/>
          <w:position w:val="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07"/>
          <w:position w:val="3"/>
        </w:rPr>
        <w:t>.1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6"/>
          <w:w w:val="107"/>
          <w:position w:val="3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31"/>
          <w:position w:val="3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9" w:after="0" w:line="151" w:lineRule="exact"/>
        <w:ind w:left="7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7"/>
          <w:position w:val="-1"/>
        </w:rPr>
        <w:t>Sf.BAmAN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left="263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3"/>
        </w:rPr>
        <w:t>Mllt\1CJJIA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6"/>
          <w:w w:val="8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7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1"/>
        </w:rPr>
        <w:t>»AD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1"/>
        </w:rPr>
        <w:t>SA'N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5"/>
        </w:rPr>
        <w:t>R.E'L\l.JJUI..h1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5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72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SE8ASTIAN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7" w:lineRule="exact"/>
        <w:ind w:left="195" w:right="-20"/>
        <w:jc w:val="left"/>
        <w:tabs>
          <w:tab w:pos="720" w:val="left"/>
          <w:tab w:pos="27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537399pt;margin-top:8.361077pt;width:14.90316pt;height:21pt;mso-position-horizontal-relative:page;mso-position-vertical-relative:paragraph;z-index:-6678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707070"/>
                      <w:spacing w:val="-52"/>
                      <w:w w:val="178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424242"/>
                      <w:spacing w:val="0"/>
                      <w:w w:val="167"/>
                    </w:rPr>
                    <w:t>,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31"/>
          <w:szCs w:val="31"/>
          <w:color w:val="595959"/>
          <w:spacing w:val="0"/>
          <w:w w:val="57"/>
          <w:position w:val="-10"/>
        </w:rPr>
        <w:t>••</w:t>
      </w:r>
      <w:r>
        <w:rPr>
          <w:rFonts w:ascii="Courier New" w:hAnsi="Courier New" w:cs="Courier New" w:eastAsia="Courier New"/>
          <w:sz w:val="31"/>
          <w:szCs w:val="31"/>
          <w:color w:val="595959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31"/>
          <w:szCs w:val="31"/>
          <w:color w:val="595959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6"/>
          <w:position w:val="-3"/>
        </w:rPr>
        <w:t>MUNJC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57"/>
          <w:w w:val="87"/>
          <w:position w:val="-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3"/>
          <w:w w:val="216"/>
          <w:position w:val="-3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3"/>
          <w:position w:val="-3"/>
        </w:rPr>
        <w:t>.UJDAD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  <w:position w:val="-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  <w:position w:val="-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3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3"/>
        </w:rPr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51"/>
          <w:position w:val="0"/>
        </w:rPr>
        <w:t>R</w:t>
      </w:r>
      <w:r>
        <w:rPr>
          <w:rFonts w:ascii="Arial" w:hAnsi="Arial" w:cs="Arial" w:eastAsia="Arial"/>
          <w:sz w:val="13"/>
          <w:szCs w:val="13"/>
          <w:color w:val="878787"/>
          <w:spacing w:val="7"/>
          <w:w w:val="150"/>
          <w:position w:val="0"/>
        </w:rPr>
        <w:t>!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27"/>
          <w:position w:val="0"/>
        </w:rPr>
        <w:t>fAl</w:t>
      </w:r>
      <w:r>
        <w:rPr>
          <w:rFonts w:ascii="Arial" w:hAnsi="Arial" w:cs="Arial" w:eastAsia="Arial"/>
          <w:sz w:val="13"/>
          <w:szCs w:val="13"/>
          <w:color w:val="878787"/>
          <w:spacing w:val="-19"/>
          <w:w w:val="127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13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595959"/>
          <w:spacing w:val="-20"/>
          <w:w w:val="114"/>
          <w:position w:val="0"/>
        </w:rPr>
        <w:t>J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6"/>
          <w:position w:val="0"/>
        </w:rPr>
        <w:t>UU.'U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820" w:bottom="280" w:left="1260" w:right="2260"/>
          <w:headerReference w:type="even" r:id="rId398"/>
          <w:footerReference w:type="even" r:id="rId399"/>
          <w:pgSz w:w="15860" w:h="12260" w:orient="landscape"/>
        </w:sectPr>
      </w:pPr>
      <w:rPr/>
    </w:p>
    <w:p>
      <w:pPr>
        <w:spacing w:before="18" w:after="0" w:line="196" w:lineRule="exact"/>
        <w:ind w:left="720" w:right="-46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SE8ASTli\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</w:rPr>
        <w:t>M'UNJCJJIAI.DMDDe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51"/>
        </w:rPr>
        <w:t>SEllAS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0"/>
          <w:w w:val="78"/>
        </w:rPr>
        <w:t>llETA.uruu:u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60" w:right="2260"/>
          <w:cols w:num="2" w:equalWidth="0">
            <w:col w:w="2235" w:space="480"/>
            <w:col w:w="9625"/>
          </w:cols>
        </w:sectPr>
      </w:pPr>
      <w:rPr/>
    </w:p>
    <w:p>
      <w:pPr>
        <w:spacing w:before="0" w:after="0" w:line="166" w:lineRule="exact"/>
        <w:ind w:left="195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color w:val="595959"/>
          <w:spacing w:val="0"/>
          <w:w w:val="141"/>
          <w:position w:val="-1"/>
        </w:rPr>
        <w:t>Ól</w:t>
      </w:r>
      <w:r>
        <w:rPr>
          <w:rFonts w:ascii="Arial" w:hAnsi="Arial" w:cs="Arial" w:eastAsia="Arial"/>
          <w:sz w:val="12"/>
          <w:szCs w:val="12"/>
          <w:color w:val="59595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59595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  <w:position w:val="1"/>
        </w:rPr>
        <w:t>MU?-.'JClPAl.Jl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2"/>
          <w:position w:val="1"/>
        </w:rPr>
        <w:t>).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  <w:position w:val="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2"/>
          <w:position w:val="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2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1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  <w:t>SAN</w:t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98"/>
          <w:position w:val="2"/>
        </w:rPr>
        <w:t>UTA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53"/>
          <w:w w:val="99"/>
          <w:position w:val="2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A5A5A5"/>
          <w:spacing w:val="0"/>
          <w:w w:val="278"/>
          <w:position w:val="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70"/>
          <w:position w:val="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6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2"/>
        </w:rPr>
        <w:t>i..!Uro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9" w:after="0" w:line="148" w:lineRule="exact"/>
        <w:ind w:left="7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216"/>
          <w:position w:val="-1"/>
        </w:rPr>
        <w:t>SlBA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78" w:lineRule="exact"/>
        <w:ind w:left="195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Courier New" w:hAnsi="Courier New" w:cs="Courier New" w:eastAsia="Courier New"/>
          <w:sz w:val="32"/>
          <w:szCs w:val="32"/>
          <w:color w:val="707070"/>
          <w:spacing w:val="0"/>
          <w:w w:val="56"/>
        </w:rPr>
        <w:t>••</w:t>
      </w:r>
      <w:r>
        <w:rPr>
          <w:rFonts w:ascii="Courier New" w:hAnsi="Courier New" w:cs="Courier New" w:eastAsia="Courier New"/>
          <w:sz w:val="32"/>
          <w:szCs w:val="32"/>
          <w:color w:val="707070"/>
          <w:spacing w:val="0"/>
          <w:w w:val="100"/>
        </w:rPr>
        <w:tab/>
      </w:r>
      <w:r>
        <w:rPr>
          <w:rFonts w:ascii="Courier New" w:hAnsi="Courier New" w:cs="Courier New" w:eastAsia="Courier New"/>
          <w:sz w:val="32"/>
          <w:szCs w:val="32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  <w:position w:val="6"/>
        </w:rPr>
        <w:t>UI..'NlCW.\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1"/>
          <w:position w:val="6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4"/>
          <w:w w:val="91"/>
          <w:position w:val="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76"/>
          <w:position w:val="6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14"/>
          <w:position w:val="6"/>
        </w:rPr>
        <w:t>MI)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3"/>
          <w:position w:val="6"/>
        </w:rPr>
        <w:t>l&gt;E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6"/>
        </w:rPr>
        <w:t>$AN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6"/>
          <w:position w:val="7"/>
        </w:rPr>
        <w:t>UW..Ht.Ut: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6" w:lineRule="exact"/>
        <w:ind w:left="72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1"/>
        </w:rPr>
        <w:t>Sl'llASTIAN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720" w:right="-20"/>
        <w:jc w:val="left"/>
        <w:tabs>
          <w:tab w:pos="2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878787"/>
          <w:w w:val="92"/>
          <w:position w:val="-1"/>
        </w:rPr>
        <w:t>MI</w:t>
      </w:r>
      <w:r>
        <w:rPr>
          <w:rFonts w:ascii="Arial" w:hAnsi="Arial" w:cs="Arial" w:eastAsia="Arial"/>
          <w:sz w:val="15"/>
          <w:szCs w:val="15"/>
          <w:color w:val="878787"/>
          <w:spacing w:val="-16"/>
          <w:w w:val="92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43"/>
          <w:w w:val="95"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878787"/>
          <w:spacing w:val="-9"/>
          <w:w w:val="92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8"/>
          <w:position w:val="-1"/>
        </w:rPr>
        <w:t>NJCJMtQ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49"/>
          <w:w w:val="109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BABABA"/>
          <w:spacing w:val="-21"/>
          <w:w w:val="214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45"/>
          <w:position w:val="-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46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45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91"/>
          <w:position w:val="-1"/>
        </w:rPr>
        <w:t>OH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-9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-1"/>
        </w:rPr>
        <w:t>SAN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85"/>
          <w:position w:val="2"/>
        </w:rPr>
        <w:t>RET.u</w:t>
      </w:r>
      <w:r>
        <w:rPr>
          <w:rFonts w:ascii="Arial" w:hAnsi="Arial" w:cs="Arial" w:eastAsia="Arial"/>
          <w:sz w:val="16"/>
          <w:szCs w:val="16"/>
          <w:color w:val="878787"/>
          <w:spacing w:val="-35"/>
          <w:w w:val="85"/>
          <w:position w:val="2"/>
        </w:rPr>
        <w:t>.</w:t>
      </w:r>
      <w:r>
        <w:rPr>
          <w:rFonts w:ascii="Arial" w:hAnsi="Arial" w:cs="Arial" w:eastAsia="Arial"/>
          <w:sz w:val="16"/>
          <w:szCs w:val="16"/>
          <w:color w:val="595959"/>
          <w:spacing w:val="-6"/>
          <w:w w:val="93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595959"/>
          <w:spacing w:val="0"/>
          <w:w w:val="92"/>
          <w:position w:val="2"/>
        </w:rPr>
        <w:t>t</w:t>
      </w:r>
      <w:r>
        <w:rPr>
          <w:rFonts w:ascii="Arial" w:hAnsi="Arial" w:cs="Arial" w:eastAsia="Arial"/>
          <w:sz w:val="16"/>
          <w:szCs w:val="16"/>
          <w:color w:val="595959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29"/>
          <w:position w:val="2"/>
        </w:rPr>
        <w:t>uru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5.613153pt;width:8.778pt;height:19pt;mso-position-horizontal-relative:page;mso-position-vertical-relative:paragraph;z-index:-6679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707070"/>
                      <w:spacing w:val="0"/>
                      <w:w w:val="66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SI'IIAS'IlAN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40" w:lineRule="auto"/>
        <w:ind w:left="720" w:right="-20"/>
        <w:jc w:val="left"/>
        <w:tabs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w w:val="88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82"/>
          <w:w w:val="87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292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7"/>
        </w:rPr>
        <w:t>JClP,\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7"/>
        </w:rPr>
        <w:t>UDAD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3"/>
          <w:w w:val="10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81"/>
        </w:rPr>
        <w:t>Ot::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</w:rPr>
        <w:t>liNJ</w:t>
      </w:r>
      <w:r>
        <w:rPr>
          <w:rFonts w:ascii="Arial" w:hAnsi="Arial" w:cs="Arial" w:eastAsia="Arial"/>
          <w:sz w:val="15"/>
          <w:szCs w:val="15"/>
          <w:color w:val="878787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  <w:position w:val="1"/>
        </w:rPr>
        <w:t>IU!TA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0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6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1"/>
        </w:rPr>
        <w:t>IL1.Ell'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72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78787"/>
          <w:w w:val="76"/>
        </w:rPr>
        <w:t>!</w:t>
      </w:r>
      <w:r>
        <w:rPr>
          <w:rFonts w:ascii="Arial" w:hAnsi="Arial" w:cs="Arial" w:eastAsia="Arial"/>
          <w:sz w:val="15"/>
          <w:szCs w:val="15"/>
          <w:color w:val="878787"/>
          <w:w w:val="77"/>
        </w:rPr>
        <w:t>)</w:t>
      </w:r>
      <w:r>
        <w:rPr>
          <w:rFonts w:ascii="Arial" w:hAnsi="Arial" w:cs="Arial" w:eastAsia="Arial"/>
          <w:sz w:val="15"/>
          <w:szCs w:val="15"/>
          <w:color w:val="878787"/>
          <w:w w:val="76"/>
        </w:rPr>
        <w:t>;E8.ASTIA.N</w:t>
      </w:r>
      <w:r>
        <w:rPr>
          <w:rFonts w:ascii="Arial" w:hAnsi="Arial" w:cs="Arial" w:eastAsia="Arial"/>
          <w:sz w:val="15"/>
          <w:szCs w:val="15"/>
          <w:color w:val="000000"/>
          <w:w w:val="100"/>
        </w:rPr>
      </w:r>
    </w:p>
    <w:p>
      <w:pPr>
        <w:spacing w:before="11" w:after="0" w:line="240" w:lineRule="auto"/>
        <w:ind w:left="195" w:right="-20"/>
        <w:jc w:val="left"/>
        <w:tabs>
          <w:tab w:pos="720" w:val="left"/>
          <w:tab w:pos="27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8"/>
        </w:rPr>
        <w:t>MU'NICU'</w:t>
      </w:r>
      <w:r>
        <w:rPr>
          <w:rFonts w:ascii="Arial" w:hAnsi="Arial" w:cs="Arial" w:eastAsia="Arial"/>
          <w:sz w:val="13"/>
          <w:szCs w:val="13"/>
          <w:color w:val="707070"/>
          <w:spacing w:val="7"/>
          <w:w w:val="149"/>
        </w:rPr>
        <w:t>D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1"/>
        </w:rPr>
        <w:t>D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878787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SAN</w:t>
      </w:r>
      <w:r>
        <w:rPr>
          <w:rFonts w:ascii="Arial" w:hAnsi="Arial" w:cs="Arial" w:eastAsia="Arial"/>
          <w:sz w:val="13"/>
          <w:szCs w:val="13"/>
          <w:color w:val="878787"/>
          <w:spacing w:val="-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17"/>
          <w:position w:val="3"/>
        </w:rPr>
        <w:t>RlrtAlHUU:V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0" w:after="0" w:line="171" w:lineRule="exact"/>
        <w:ind w:left="72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SEIM.1fi.Ml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9" w:lineRule="exact"/>
        <w:ind w:left="195" w:right="-20"/>
        <w:jc w:val="left"/>
        <w:tabs>
          <w:tab w:pos="720" w:val="left"/>
          <w:tab w:pos="27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6.465285pt;width:11.093851pt;height:22.5pt;mso-position-horizontal-relative:page;mso-position-vertical-relative:paragraph;z-index:-6677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595959"/>
                      <w:spacing w:val="0"/>
                      <w:w w:val="100"/>
                    </w:rPr>
                    <w:t>.,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position w:val="-5"/>
        </w:rPr>
        <w:t>18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-1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07070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2"/>
          <w:position w:val="-5"/>
        </w:rPr>
        <w:t>MUNICU'Al.WA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92"/>
          <w:position w:val="-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0"/>
          <w:w w:val="92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2"/>
          <w:position w:val="-5"/>
        </w:rPr>
        <w:t>IJ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91"/>
          <w:position w:val="-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5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5"/>
        </w:rPr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86"/>
          <w:i/>
          <w:position w:val="0"/>
        </w:rPr>
        <w:t>RP.T.</w:t>
      </w:r>
      <w:r>
        <w:rPr>
          <w:rFonts w:ascii="Arial" w:hAnsi="Arial" w:cs="Arial" w:eastAsia="Arial"/>
          <w:sz w:val="13"/>
          <w:szCs w:val="13"/>
          <w:color w:val="878787"/>
          <w:spacing w:val="-18"/>
          <w:w w:val="86"/>
          <w:i/>
          <w:position w:val="0"/>
        </w:rPr>
        <w:t>\</w:t>
      </w:r>
      <w:r>
        <w:rPr>
          <w:rFonts w:ascii="Arial" w:hAnsi="Arial" w:cs="Arial" w:eastAsia="Arial"/>
          <w:sz w:val="13"/>
          <w:szCs w:val="13"/>
          <w:color w:val="A5A5A5"/>
          <w:spacing w:val="3"/>
          <w:w w:val="58"/>
          <w:i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69"/>
          <w:position w:val="0"/>
        </w:rPr>
        <w:t>..1</w:t>
      </w:r>
      <w:r>
        <w:rPr>
          <w:rFonts w:ascii="Arial" w:hAnsi="Arial" w:cs="Arial" w:eastAsia="Arial"/>
          <w:sz w:val="13"/>
          <w:szCs w:val="13"/>
          <w:color w:val="595959"/>
          <w:spacing w:val="-10"/>
          <w:w w:val="70"/>
          <w:position w:val="0"/>
        </w:rPr>
        <w:t>-</w:t>
      </w:r>
      <w:r>
        <w:rPr>
          <w:rFonts w:ascii="Arial" w:hAnsi="Arial" w:cs="Arial" w:eastAsia="Arial"/>
          <w:sz w:val="13"/>
          <w:szCs w:val="13"/>
          <w:color w:val="A5A5A5"/>
          <w:spacing w:val="-32"/>
          <w:w w:val="120"/>
          <w:position w:val="0"/>
        </w:rPr>
        <w:t>,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69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595959"/>
          <w:spacing w:val="-13"/>
          <w:w w:val="69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A5A5A5"/>
          <w:spacing w:val="-21"/>
          <w:w w:val="120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51"/>
          <w:position w:val="0"/>
        </w:rPr>
        <w:t>U!ll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7" w:after="0" w:line="240" w:lineRule="auto"/>
        <w:ind w:left="7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SI:JM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'1'LI\.N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ind w:left="720" w:right="-20"/>
        <w:jc w:val="left"/>
        <w:tabs>
          <w:tab w:pos="27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w w:val="95"/>
          <w:position w:val="-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w w:val="94"/>
          <w:position w:val="-1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8"/>
          <w:position w:val="-1"/>
        </w:rPr>
        <w:t>'Nl!;lJ'AIJDAI,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3"/>
          <w:w w:val="88"/>
          <w:position w:val="-1"/>
        </w:rPr>
        <w:t>l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79"/>
          <w:position w:val="-1"/>
        </w:rPr>
        <w:t>DT;:</w:t>
      </w:r>
      <w:r>
        <w:rPr>
          <w:rFonts w:ascii="Arial" w:hAnsi="Arial" w:cs="Arial" w:eastAsia="Arial"/>
          <w:sz w:val="13"/>
          <w:szCs w:val="13"/>
          <w:color w:val="878787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1"/>
        </w:rPr>
        <w:t>S.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1"/>
        </w:rPr>
        <w:t>N</w:t>
        <w:tab/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595959"/>
          <w:spacing w:val="-11"/>
          <w:w w:val="79"/>
          <w:position w:val="2"/>
        </w:rPr>
        <w:t>R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79"/>
          <w:position w:val="2"/>
        </w:rPr>
        <w:t>El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79"/>
          <w:position w:val="2"/>
        </w:rPr>
        <w:t>lo:U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1" w:after="0" w:line="71" w:lineRule="exact"/>
        <w:ind w:left="72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115"/>
          <w:position w:val="-6"/>
        </w:rPr>
        <w:t>SEB.ASTL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0" w:lineRule="exact"/>
        <w:ind w:left="195" w:right="-20"/>
        <w:jc w:val="left"/>
        <w:tabs>
          <w:tab w:pos="720" w:val="left"/>
          <w:tab w:pos="27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1.522629pt;width:11.013521pt;height:35.5pt;mso-position-horizontal-relative:page;mso-position-vertical-relative:paragraph;z-index:-6676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7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color w:val="595959"/>
                      <w:spacing w:val="0"/>
                      <w:w w:val="55"/>
                      <w:position w:val="-1"/>
                    </w:rPr>
                    <w:t>..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8"/>
          <w:szCs w:val="38"/>
          <w:color w:val="595959"/>
          <w:spacing w:val="0"/>
          <w:w w:val="79"/>
          <w:position w:val="-28"/>
        </w:rPr>
        <w:t>••</w:t>
      </w:r>
      <w:r>
        <w:rPr>
          <w:rFonts w:ascii="Times New Roman" w:hAnsi="Times New Roman" w:cs="Times New Roman" w:eastAsia="Times New Roman"/>
          <w:sz w:val="38"/>
          <w:szCs w:val="38"/>
          <w:color w:val="595959"/>
          <w:spacing w:val="0"/>
          <w:w w:val="100"/>
          <w:position w:val="-28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595959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79"/>
          <w:position w:val="-21"/>
        </w:rPr>
        <w:t>MI.&gt;'NlCD'AUDA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2"/>
          <w:w w:val="79"/>
          <w:position w:val="-2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79"/>
          <w:position w:val="-21"/>
        </w:rPr>
        <w:t>tm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79"/>
          <w:position w:val="-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79"/>
          <w:position w:val="-2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21"/>
        </w:rPr>
        <w:t>SAN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2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-21"/>
        </w:rPr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  <w:position w:val="-18"/>
        </w:rPr>
        <w:t>RlttA!..Irtn.tU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SEil-\STI.AN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auto"/>
        <w:ind w:left="720" w:right="-20"/>
        <w:jc w:val="left"/>
        <w:tabs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7.718548pt;width:12.52095pt;height:21pt;mso-position-horizontal-relative:page;mso-position-vertical-relative:paragraph;z-index:-6675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707070"/>
                      <w:spacing w:val="-24"/>
                      <w:w w:val="178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424242"/>
                      <w:spacing w:val="0"/>
                      <w:w w:val="134"/>
                    </w:rPr>
                    <w:t>,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Mt.:NICJt'AIJI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878787"/>
          <w:spacing w:val="-1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878787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82"/>
        </w:rPr>
        <w:t>SA.}.I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2"/>
          <w:position w:val="1"/>
        </w:rPr>
        <w:t>RETAUIUlJ:tl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7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</w:rPr>
        <w:t>se&amp;A!n'IA.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</w:rPr>
        <w:t>..'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3" w:lineRule="exact"/>
        <w:ind w:left="720" w:right="-20"/>
        <w:jc w:val="left"/>
        <w:tabs>
          <w:tab w:pos="27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w w:val="93"/>
          <w:position w:val="-1"/>
        </w:rPr>
        <w:t>Mt.'NlClPAl..WADDE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  <w:t>SA.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81"/>
          <w:position w:val="2"/>
        </w:rPr>
        <w:t>R.ETA;Jil...I'JY.ll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72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5.805279pt;width:12.542446pt;height:46.5pt;mso-position-horizontal-relative:page;mso-position-vertical-relative:paragraph;z-index:-6674" type="#_x0000_t202" filled="f" stroked="f">
            <v:textbox inset="0,0,0,0">
              <w:txbxContent>
                <w:p>
                  <w:pPr>
                    <w:spacing w:before="0" w:after="0" w:line="930" w:lineRule="exact"/>
                    <w:ind w:right="-179"/>
                    <w:jc w:val="left"/>
                    <w:rPr>
                      <w:rFonts w:ascii="Arial" w:hAnsi="Arial" w:cs="Arial" w:eastAsia="Arial"/>
                      <w:sz w:val="93"/>
                      <w:szCs w:val="93"/>
                    </w:rPr>
                  </w:pPr>
                  <w:rPr/>
                  <w:r>
                    <w:rPr>
                      <w:rFonts w:ascii="Arial" w:hAnsi="Arial" w:cs="Arial" w:eastAsia="Arial"/>
                      <w:sz w:val="93"/>
                      <w:szCs w:val="93"/>
                      <w:color w:val="424242"/>
                      <w:spacing w:val="0"/>
                      <w:w w:val="81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</w:rPr>
        <w:t>seBASTIAW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tLeast"/>
        <w:ind w:left="72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5.335391pt;width:11.013521pt;height:35.5pt;mso-position-horizontal-relative:page;mso-position-vertical-relative:paragraph;z-index:-6673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7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color w:val="707070"/>
                      <w:spacing w:val="0"/>
                      <w:w w:val="55"/>
                      <w:position w:val="-1"/>
                    </w:rPr>
                    <w:t>..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878787"/>
          <w:w w:val="109"/>
        </w:rPr>
        <w:t>SJli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w w:val="11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w w:val="109"/>
        </w:rPr>
        <w:t>ASTIA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w w:val="110"/>
        </w:rPr>
        <w:t>)I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0" w:after="0" w:line="181" w:lineRule="atLeast"/>
        <w:ind w:left="195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66"/>
          <w:position w:val="1"/>
        </w:rPr>
        <w:t>9)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  <w:position w:val="1"/>
        </w:rPr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1"/>
          <w:position w:val="0"/>
        </w:rPr>
        <w:t>MIJIIIICrPALm-'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1"/>
          <w:position w:val="0"/>
        </w:rPr>
        <w:t>D</w:t>
      </w:r>
      <w:r>
        <w:rPr>
          <w:rFonts w:ascii="Arial" w:hAnsi="Arial" w:cs="Arial" w:eastAsia="Arial"/>
          <w:sz w:val="12"/>
          <w:szCs w:val="12"/>
          <w:color w:val="878787"/>
          <w:spacing w:val="17"/>
          <w:w w:val="111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878787"/>
          <w:spacing w:val="0"/>
          <w:w w:val="196"/>
          <w:position w:val="0"/>
        </w:rPr>
        <w:t>$.AS</w:t>
      </w:r>
      <w:r>
        <w:rPr>
          <w:rFonts w:ascii="Arial" w:hAnsi="Arial" w:cs="Arial" w:eastAsia="Arial"/>
          <w:sz w:val="10"/>
          <w:szCs w:val="10"/>
          <w:color w:val="87878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0"/>
          <w:szCs w:val="10"/>
          <w:color w:val="87878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84"/>
          <w:position w:val="3"/>
        </w:rPr>
        <w:t>RRTALJ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2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position w:val="3"/>
        </w:rPr>
        <w:t>rouru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60" w:right="2260"/>
        </w:sectPr>
      </w:pPr>
      <w:rPr/>
    </w:p>
    <w:p>
      <w:pPr>
        <w:spacing w:before="38" w:after="0" w:line="240" w:lineRule="auto"/>
        <w:ind w:left="720" w:right="-68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14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</w:rPr>
        <w:t>NJClPAUl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179" w:lineRule="exact"/>
        <w:ind w:left="72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0"/>
          <w:w w:val="100"/>
          <w:position w:val="-1"/>
        </w:rPr>
        <w:t>SE8.:U1'1.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right="-20"/>
        <w:jc w:val="left"/>
        <w:tabs>
          <w:tab w:pos="120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3"/>
          <w:w w:val="100"/>
          <w:position w:val="-5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BABABA"/>
          <w:spacing w:val="-15"/>
          <w:w w:val="100"/>
          <w:position w:val="-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5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0"/>
          <w:position w:val="-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-5"/>
        </w:rPr>
        <w:t>'iAN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-5"/>
        </w:rPr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07"/>
          <w:position w:val="0"/>
        </w:rPr>
        <w:t>IUITAL</w:t>
      </w:r>
      <w:r>
        <w:rPr>
          <w:rFonts w:ascii="Arial" w:hAnsi="Arial" w:cs="Arial" w:eastAsia="Arial"/>
          <w:sz w:val="12"/>
          <w:szCs w:val="12"/>
          <w:color w:val="707070"/>
          <w:spacing w:val="4"/>
          <w:w w:val="108"/>
          <w:position w:val="0"/>
        </w:rPr>
        <w:t>J</w:t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07"/>
          <w:position w:val="0"/>
        </w:rPr>
        <w:t>-I</w:t>
      </w:r>
      <w:r>
        <w:rPr>
          <w:rFonts w:ascii="Arial" w:hAnsi="Arial" w:cs="Arial" w:eastAsia="Arial"/>
          <w:sz w:val="12"/>
          <w:szCs w:val="12"/>
          <w:color w:val="707070"/>
          <w:spacing w:val="-18"/>
          <w:w w:val="108"/>
          <w:position w:val="0"/>
        </w:rPr>
        <w:t>l</w:t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125"/>
          <w:position w:val="0"/>
        </w:rPr>
        <w:t>'U:U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60" w:right="2260"/>
          <w:cols w:num="2" w:equalWidth="0">
            <w:col w:w="1507" w:space="0"/>
            <w:col w:w="10833"/>
          </w:cols>
        </w:sectPr>
      </w:pPr>
      <w:rPr/>
    </w:p>
    <w:p>
      <w:pPr>
        <w:spacing w:before="0" w:after="0" w:line="161" w:lineRule="exact"/>
        <w:ind w:left="720" w:right="-20"/>
        <w:jc w:val="left"/>
        <w:tabs>
          <w:tab w:pos="2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color w:val="878787"/>
          <w:w w:val="109"/>
          <w:position w:val="-1"/>
        </w:rPr>
        <w:t>MUNICI</w:t>
      </w:r>
      <w:r>
        <w:rPr>
          <w:rFonts w:ascii="Arial" w:hAnsi="Arial" w:cs="Arial" w:eastAsia="Arial"/>
          <w:sz w:val="12"/>
          <w:szCs w:val="12"/>
          <w:color w:val="878787"/>
          <w:spacing w:val="-52"/>
          <w:w w:val="109"/>
          <w:position w:val="-1"/>
        </w:rPr>
        <w:t>P</w:t>
      </w:r>
      <w:r>
        <w:rPr>
          <w:rFonts w:ascii="Arial" w:hAnsi="Arial" w:cs="Arial" w:eastAsia="Arial"/>
          <w:sz w:val="12"/>
          <w:szCs w:val="12"/>
          <w:color w:val="424242"/>
          <w:spacing w:val="-1"/>
          <w:w w:val="249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30"/>
          <w:position w:val="-1"/>
        </w:rPr>
        <w:t>\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31"/>
          <w:position w:val="-1"/>
        </w:rPr>
        <w:t>Ul)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30"/>
          <w:position w:val="-1"/>
        </w:rPr>
        <w:t>A</w:t>
      </w:r>
      <w:r>
        <w:rPr>
          <w:rFonts w:ascii="Arial" w:hAnsi="Arial" w:cs="Arial" w:eastAsia="Arial"/>
          <w:sz w:val="12"/>
          <w:szCs w:val="12"/>
          <w:color w:val="878787"/>
          <w:spacing w:val="-3"/>
          <w:w w:val="130"/>
          <w:position w:val="-1"/>
        </w:rPr>
        <w:t>O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9"/>
          <w:position w:val="-1"/>
        </w:rPr>
        <w:t>D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8"/>
          <w:position w:val="-1"/>
        </w:rPr>
        <w:t>E</w:t>
      </w:r>
      <w:r>
        <w:rPr>
          <w:rFonts w:ascii="Arial" w:hAnsi="Arial" w:cs="Arial" w:eastAsia="Arial"/>
          <w:sz w:val="12"/>
          <w:szCs w:val="12"/>
          <w:color w:val="878787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  <w:position w:val="-1"/>
        </w:rPr>
        <w:t>SAN</w:t>
      </w:r>
      <w:r>
        <w:rPr>
          <w:rFonts w:ascii="Arial" w:hAnsi="Arial" w:cs="Arial" w:eastAsia="Arial"/>
          <w:sz w:val="12"/>
          <w:szCs w:val="12"/>
          <w:color w:val="878787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  <w:position w:val="1"/>
        </w:rPr>
        <w:t>IWC'A..!M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8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  <w:position w:val="1"/>
        </w:rPr>
        <w:t>Hll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7" w:after="0" w:line="240" w:lineRule="auto"/>
        <w:ind w:left="7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spacing w:val="0"/>
          <w:w w:val="108"/>
        </w:rPr>
        <w:t>SI!Biast!AN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1" w:lineRule="exact"/>
        <w:ind w:left="104" w:right="-20"/>
        <w:jc w:val="left"/>
        <w:tabs>
          <w:tab w:pos="720" w:val="left"/>
          <w:tab w:pos="2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75pt;margin-top:7.571422pt;width:11.127091pt;height:19.5pt;mso-position-horizontal-relative:page;mso-position-vertical-relative:paragraph;z-index:-6672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707070"/>
                      <w:spacing w:val="0"/>
                      <w:w w:val="102"/>
                    </w:rPr>
                    <w:t>.,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-5"/>
          <w:w w:val="328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95959"/>
          <w:spacing w:val="0"/>
          <w:w w:val="101"/>
          <w:i/>
          <w:position w:val="-2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95959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95959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2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5"/>
          <w:w w:val="100"/>
          <w:position w:val="-2"/>
        </w:rPr>
        <w:t>V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2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7"/>
          <w:position w:val="-2"/>
        </w:rPr>
        <w:t>JP,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6"/>
          <w:position w:val="-2"/>
        </w:rPr>
        <w:t>\LaJA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4"/>
          <w:w w:val="107"/>
          <w:position w:val="-2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49"/>
          <w:position w:val="-2"/>
        </w:rPr>
        <w:t>00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2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5"/>
          <w:w w:val="132"/>
          <w:position w:val="-2"/>
        </w:rPr>
        <w:t>S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32"/>
          <w:position w:val="-2"/>
        </w:rPr>
        <w:t>A:.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1"/>
          <w:w w:val="86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13"/>
          <w:position w:val="1"/>
        </w:rPr>
        <w:t>E'J'AU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68"/>
          <w:w w:val="114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1"/>
          <w:w w:val="321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21"/>
          <w:position w:val="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13"/>
          <w:w w:val="121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1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7"/>
          <w:w w:val="96"/>
        </w:rPr>
        <w:t>SEBAS'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6"/>
          <w:w w:val="97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3"/>
          <w:w w:val="7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03"/>
        </w:rPr>
        <w:t>Al"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7" w:lineRule="exact"/>
        <w:ind w:left="720" w:right="-20"/>
        <w:jc w:val="left"/>
        <w:tabs>
          <w:tab w:pos="2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878787"/>
          <w:w w:val="93"/>
          <w:position w:val="-1"/>
        </w:rPr>
        <w:t>M1/NfC</w:t>
      </w:r>
      <w:r>
        <w:rPr>
          <w:rFonts w:ascii="Arial" w:hAnsi="Arial" w:cs="Arial" w:eastAsia="Arial"/>
          <w:sz w:val="13"/>
          <w:szCs w:val="13"/>
          <w:color w:val="878787"/>
          <w:spacing w:val="-1"/>
          <w:w w:val="93"/>
          <w:position w:val="-1"/>
        </w:rPr>
        <w:t>I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93"/>
          <w:position w:val="-1"/>
        </w:rPr>
        <w:t>P'</w:t>
      </w:r>
      <w:r>
        <w:rPr>
          <w:rFonts w:ascii="Arial" w:hAnsi="Arial" w:cs="Arial" w:eastAsia="Arial"/>
          <w:sz w:val="13"/>
          <w:szCs w:val="13"/>
          <w:color w:val="878787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22"/>
          <w:position w:val="-1"/>
        </w:rPr>
        <w:t>\UOA</w:t>
      </w:r>
      <w:r>
        <w:rPr>
          <w:rFonts w:ascii="Arial" w:hAnsi="Arial" w:cs="Arial" w:eastAsia="Arial"/>
          <w:sz w:val="13"/>
          <w:szCs w:val="13"/>
          <w:color w:val="707070"/>
          <w:spacing w:val="-4"/>
          <w:w w:val="122"/>
          <w:position w:val="-1"/>
        </w:rPr>
        <w:t>D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22"/>
          <w:position w:val="-1"/>
        </w:rPr>
        <w:t>00</w:t>
      </w:r>
      <w:r>
        <w:rPr>
          <w:rFonts w:ascii="Arial" w:hAnsi="Arial" w:cs="Arial" w:eastAsia="Arial"/>
          <w:sz w:val="13"/>
          <w:szCs w:val="13"/>
          <w:color w:val="878787"/>
          <w:spacing w:val="-1"/>
          <w:w w:val="122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22"/>
          <w:position w:val="-1"/>
        </w:rPr>
        <w:t>A.'\;</w:t>
      </w:r>
      <w:r>
        <w:rPr>
          <w:rFonts w:ascii="Arial" w:hAnsi="Arial" w:cs="Arial" w:eastAsia="Arial"/>
          <w:sz w:val="11"/>
          <w:szCs w:val="11"/>
          <w:color w:val="878787"/>
          <w:spacing w:val="-32"/>
          <w:w w:val="122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0"/>
          <w:w w:val="127"/>
          <w:position w:val="2"/>
        </w:rPr>
        <w:t>R.</w:t>
      </w:r>
      <w:r>
        <w:rPr>
          <w:rFonts w:ascii="Times New Roman" w:hAnsi="Times New Roman" w:cs="Times New Roman" w:eastAsia="Times New Roman"/>
          <w:sz w:val="14"/>
          <w:szCs w:val="14"/>
          <w:color w:val="878787"/>
          <w:spacing w:val="-15"/>
          <w:w w:val="127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0"/>
          <w:w w:val="112"/>
          <w:position w:val="2"/>
        </w:rPr>
        <w:t>&amp;J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9"/>
          <w:w w:val="113"/>
          <w:position w:val="2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35"/>
          <w:w w:val="138"/>
          <w:position w:val="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6"/>
          <w:w w:val="298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00"/>
          <w:position w:val="2"/>
        </w:rPr>
        <w:t>btJ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left="7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Sf!R...urt'lA.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</w:rPr>
        <w:t>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1260" w:right="2260"/>
        </w:sectPr>
      </w:pPr>
      <w:rPr/>
    </w:p>
    <w:p>
      <w:pPr>
        <w:spacing w:before="87" w:after="0" w:line="214" w:lineRule="auto"/>
        <w:ind w:left="1425" w:right="8519" w:firstLine="-523"/>
        <w:jc w:val="left"/>
        <w:tabs>
          <w:tab w:pos="1420" w:val="left"/>
          <w:tab w:pos="34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125366pt;margin-top:40.817616pt;width:88.905516pt;height:23.580115pt;mso-position-horizontal-relative:page;mso-position-vertical-relative:paragraph;z-index:-6668" type="#_x0000_t202" filled="f" stroked="f">
            <v:textbox inset="0,0,0,0">
              <w:txbxContent>
                <w:p>
                  <w:pPr>
                    <w:spacing w:before="0" w:after="0" w:line="472" w:lineRule="exact"/>
                    <w:ind w:right="-111"/>
                    <w:jc w:val="left"/>
                    <w:tabs>
                      <w:tab w:pos="1540" w:val="left"/>
                    </w:tabs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7C7C7C"/>
                      <w:spacing w:val="0"/>
                      <w:w w:val="135"/>
                      <w:position w:val="-2"/>
                    </w:rPr>
                    <w:t>"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7C7C7C"/>
                      <w:spacing w:val="-115"/>
                      <w:w w:val="135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7C7C7C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7C7C7C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A3A3A3"/>
                      <w:spacing w:val="0"/>
                      <w:w w:val="135"/>
                      <w:position w:val="11"/>
                    </w:rPr>
                    <w:t>'*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1"/>
          <w:szCs w:val="71"/>
          <w:color w:val="6B6B6B"/>
          <w:spacing w:val="0"/>
          <w:w w:val="55"/>
        </w:rPr>
        <w:t>..</w:t>
      </w:r>
      <w:r>
        <w:rPr>
          <w:rFonts w:ascii="Arial" w:hAnsi="Arial" w:cs="Arial" w:eastAsia="Arial"/>
          <w:sz w:val="71"/>
          <w:szCs w:val="71"/>
          <w:color w:val="6B6B6B"/>
          <w:spacing w:val="0"/>
          <w:w w:val="100"/>
        </w:rPr>
        <w:tab/>
      </w:r>
      <w:r>
        <w:rPr>
          <w:rFonts w:ascii="Arial" w:hAnsi="Arial" w:cs="Arial" w:eastAsia="Arial"/>
          <w:sz w:val="71"/>
          <w:szCs w:val="71"/>
          <w:color w:val="6B6B6B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94"/>
          <w:position w:val="1"/>
        </w:rPr>
        <w:t>)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93"/>
          <w:position w:val="1"/>
        </w:rPr>
        <w:t>.ft.;"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94"/>
          <w:position w:val="1"/>
        </w:rPr>
        <w:t>)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93"/>
          <w:position w:val="1"/>
        </w:rPr>
        <w:t>.lCIJ&gt;'J..Dl.\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94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919191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919191"/>
          <w:spacing w:val="-3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1"/>
        </w:rPr>
        <w:t>S.'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1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8"/>
          <w:position w:val="1"/>
        </w:rPr>
        <w:t>l.n.\LIJ.:.1.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5"/>
          <w:w w:val="109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01"/>
          <w:position w:val="1"/>
        </w:rPr>
        <w:t>.'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0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11"/>
          <w:position w:val="0"/>
        </w:rPr>
        <w:t>SlliAS'nA'-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1425" w:right="-20"/>
        <w:jc w:val="left"/>
        <w:tabs>
          <w:tab w:pos="2660" w:val="left"/>
          <w:tab w:pos="34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19191"/>
          <w:w w:val="183"/>
          <w:position w:val="-1"/>
        </w:rPr>
        <w:t>\l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-10"/>
          <w:w w:val="183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8"/>
          <w:w w:val="116"/>
          <w:position w:val="-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1"/>
          <w:position w:val="-1"/>
        </w:rPr>
        <w:t>h1CW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00"/>
          <w:position w:val="-1"/>
        </w:rPr>
        <w:t>\LilAJJ</w:t>
      </w:r>
      <w:r>
        <w:rPr>
          <w:rFonts w:ascii="Arial" w:hAnsi="Arial" w:cs="Arial" w:eastAsia="Arial"/>
          <w:sz w:val="14"/>
          <w:szCs w:val="14"/>
          <w:color w:val="91919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37"/>
          <w:position w:val="-1"/>
        </w:rPr>
        <w:t>!.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37"/>
          <w:position w:val="-1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37"/>
          <w:position w:val="-1"/>
        </w:rPr>
        <w:t>"'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-50"/>
          <w:w w:val="137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919191"/>
          <w:spacing w:val="0"/>
          <w:w w:val="92"/>
          <w:position w:val="3"/>
        </w:rPr>
        <w:t>turf.\</w:t>
      </w:r>
      <w:r>
        <w:rPr>
          <w:rFonts w:ascii="Times New Roman" w:hAnsi="Times New Roman" w:cs="Times New Roman" w:eastAsia="Times New Roman"/>
          <w:sz w:val="19"/>
          <w:szCs w:val="19"/>
          <w:color w:val="919191"/>
          <w:spacing w:val="0"/>
          <w:w w:val="93"/>
          <w:position w:val="3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919191"/>
          <w:spacing w:val="-71"/>
          <w:w w:val="92"/>
          <w:position w:val="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B8B8B8"/>
          <w:spacing w:val="-22"/>
          <w:w w:val="215"/>
          <w:position w:val="3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919191"/>
          <w:spacing w:val="0"/>
          <w:w w:val="169"/>
          <w:position w:val="3"/>
        </w:rPr>
        <w:t>ur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142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19191"/>
          <w:w w:val="104"/>
        </w:rPr>
        <w:t>SEBASTI.\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w w:val="10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</w:rPr>
      </w:r>
    </w:p>
    <w:p>
      <w:pPr>
        <w:spacing w:before="0" w:after="0" w:line="38" w:lineRule="exact"/>
        <w:ind w:left="1425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531555pt;margin-top:.346362pt;width:42.736092pt;height:8pt;mso-position-horizontal-relative:page;mso-position-vertical-relative:paragraph;z-index:-6667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919191"/>
                      <w:spacing w:val="0"/>
                      <w:w w:val="124"/>
                    </w:rPr>
                    <w:t>l8'f\l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919191"/>
                      <w:spacing w:val="-19"/>
                      <w:w w:val="124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19191"/>
                      <w:spacing w:val="0"/>
                      <w:w w:val="124"/>
                    </w:rPr>
                    <w:t>HL'l.m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919191"/>
          <w:w w:val="101"/>
          <w:position w:val="-9"/>
        </w:rPr>
        <w:t>Id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w w:val="100"/>
          <w:position w:val="-9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5"/>
          <w:w w:val="101"/>
          <w:position w:val="-9"/>
        </w:rPr>
        <w:t>.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42"/>
          <w:position w:val="-9"/>
        </w:rPr>
        <w:t>'N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43"/>
          <w:position w:val="-9"/>
        </w:rPr>
        <w:t>(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42"/>
          <w:position w:val="-9"/>
        </w:rPr>
        <w:t>.Y\L.I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43"/>
          <w:position w:val="-9"/>
        </w:rPr>
        <w:t>)</w:t>
      </w:r>
      <w:r>
        <w:rPr>
          <w:rFonts w:ascii="Arial" w:hAnsi="Arial" w:cs="Arial" w:eastAsia="Arial"/>
          <w:sz w:val="12"/>
          <w:szCs w:val="12"/>
          <w:color w:val="919191"/>
          <w:spacing w:val="-24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30"/>
          <w:position w:val="-9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5"/>
          <w:w w:val="130"/>
          <w:position w:val="-9"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30"/>
          <w:position w:val="-9"/>
        </w:rPr>
        <w:t>(Jf'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30"/>
          <w:position w:val="-9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1"/>
          <w:w w:val="130"/>
          <w:position w:val="-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82"/>
          <w:position w:val="-9"/>
        </w:rPr>
        <w:t>,,.,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300" w:bottom="280" w:left="680" w:right="2260"/>
          <w:headerReference w:type="odd" r:id="rId400"/>
          <w:footerReference w:type="odd" r:id="rId401"/>
          <w:pgSz w:w="15860" w:h="12260" w:orient="landscape"/>
        </w:sectPr>
      </w:pPr>
      <w:rPr/>
    </w:p>
    <w:p>
      <w:pPr>
        <w:spacing w:before="0" w:after="0" w:line="143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10"/>
        </w:rPr>
        <w:t>111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158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96"/>
        </w:rPr>
        <w:t>STL'-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  <w:cols w:num="2" w:equalWidth="0">
            <w:col w:w="1089" w:space="405"/>
            <w:col w:w="11426"/>
          </w:cols>
        </w:sectPr>
      </w:pPr>
      <w:rPr/>
    </w:p>
    <w:p>
      <w:pPr>
        <w:spacing w:before="2" w:after="0" w:line="240" w:lineRule="auto"/>
        <w:ind w:left="858" w:right="-20"/>
        <w:jc w:val="left"/>
        <w:tabs>
          <w:tab w:pos="1460" w:val="left"/>
          <w:tab w:pos="34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71"/>
        </w:rPr>
        <w:t>111</w:t>
      </w:r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44"/>
        </w:rPr>
        <w:t>e</w:t>
      </w:r>
      <w:r>
        <w:rPr>
          <w:rFonts w:ascii="Arial" w:hAnsi="Arial" w:cs="Arial" w:eastAsia="Arial"/>
          <w:sz w:val="13"/>
          <w:szCs w:val="13"/>
          <w:color w:val="919191"/>
          <w:spacing w:val="-22"/>
          <w:w w:val="144"/>
        </w:rPr>
        <w:t>l</w:t>
      </w:r>
      <w:r>
        <w:rPr>
          <w:rFonts w:ascii="Arial" w:hAnsi="Arial" w:cs="Arial" w:eastAsia="Arial"/>
          <w:sz w:val="12"/>
          <w:szCs w:val="12"/>
          <w:color w:val="B8B8B8"/>
          <w:spacing w:val="1"/>
          <w:w w:val="227"/>
        </w:rPr>
        <w:t>!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6"/>
        </w:rPr>
        <w:t>t-.l</w:t>
      </w:r>
      <w:r>
        <w:rPr>
          <w:rFonts w:ascii="Arial" w:hAnsi="Arial" w:cs="Arial" w:eastAsia="Arial"/>
          <w:sz w:val="12"/>
          <w:szCs w:val="12"/>
          <w:color w:val="919191"/>
          <w:spacing w:val="1"/>
          <w:w w:val="107"/>
        </w:rPr>
        <w:t>e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6"/>
        </w:rPr>
        <w:t>tP</w:t>
      </w:r>
      <w:r>
        <w:rPr>
          <w:rFonts w:ascii="Arial" w:hAnsi="Arial" w:cs="Arial" w:eastAsia="Arial"/>
          <w:sz w:val="12"/>
          <w:szCs w:val="12"/>
          <w:color w:val="919191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24"/>
        </w:rPr>
        <w:t>\</w:t>
      </w:r>
      <w:r>
        <w:rPr>
          <w:rFonts w:ascii="Arial" w:hAnsi="Arial" w:cs="Arial" w:eastAsia="Arial"/>
          <w:sz w:val="12"/>
          <w:szCs w:val="12"/>
          <w:color w:val="7C7C7C"/>
          <w:spacing w:val="-12"/>
          <w:w w:val="124"/>
        </w:rPr>
        <w:t>I</w:t>
      </w:r>
      <w:r>
        <w:rPr>
          <w:rFonts w:ascii="Arial" w:hAnsi="Arial" w:cs="Arial" w:eastAsia="Arial"/>
          <w:sz w:val="12"/>
          <w:szCs w:val="12"/>
          <w:color w:val="7C7C7C"/>
          <w:spacing w:val="-7"/>
          <w:w w:val="124"/>
        </w:rPr>
        <w:t>,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24"/>
        </w:rPr>
        <w:t>DAU</w:t>
      </w:r>
      <w:r>
        <w:rPr>
          <w:rFonts w:ascii="Arial" w:hAnsi="Arial" w:cs="Arial" w:eastAsia="Arial"/>
          <w:sz w:val="12"/>
          <w:szCs w:val="12"/>
          <w:color w:val="919191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93"/>
        </w:rPr>
        <w:t>oP.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61"/>
        </w:rPr>
        <w:t>'A.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2"/>
          <w:position w:val="1"/>
        </w:rPr>
        <w:t>AlTAol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12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  <w:position w:val="1"/>
        </w:rPr>
        <w:t>HLT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38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1"/>
        </w:rPr>
        <w:t>!'IJ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142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  <w:t>$1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00"/>
        </w:rPr>
        <w:t>\R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-16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37"/>
          <w:w w:val="10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0"/>
        </w:rPr>
        <w:t>STIA...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" w:after="0" w:line="240" w:lineRule="auto"/>
        <w:ind w:left="843" w:right="-20"/>
        <w:jc w:val="left"/>
        <w:tabs>
          <w:tab w:pos="1420" w:val="left"/>
          <w:tab w:pos="3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23"/>
          <w:w w:val="14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42"/>
        </w:rPr>
        <w:t>01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49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-7"/>
          <w:w w:val="93"/>
          <w:position w:val="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-16"/>
          <w:w w:val="174"/>
          <w:position w:val="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77"/>
          <w:position w:val="1"/>
        </w:rPr>
        <w:t>,..,: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78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77"/>
          <w:position w:val="1"/>
        </w:rPr>
        <w:t>CU&gt;AUJV,t&gt;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78"/>
          <w:position w:val="1"/>
        </w:rPr>
        <w:t>t&gt;R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4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00"/>
          <w:position w:val="1"/>
        </w:rPr>
        <w:t>SA}.I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19"/>
          <w:position w:val="3"/>
        </w:rPr>
        <w:t>ll!fAI.HVLaf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142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19191"/>
          <w:spacing w:val="-23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5D5D5D"/>
          <w:spacing w:val="-17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100"/>
        </w:rPr>
        <w:t>!v.511A'N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5" w:lineRule="exact"/>
        <w:ind w:left="858" w:right="-20"/>
        <w:jc w:val="left"/>
        <w:tabs>
          <w:tab w:pos="1420" w:val="left"/>
          <w:tab w:pos="34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13131"/>
          <w:spacing w:val="18"/>
          <w:w w:val="225"/>
          <w:position w:val="-2"/>
        </w:rPr>
        <w:t>l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225"/>
          <w:position w:val="-2"/>
        </w:rPr>
        <w:t>ú</w:t>
      </w:r>
      <w:r>
        <w:rPr>
          <w:rFonts w:ascii="Arial" w:hAnsi="Arial" w:cs="Arial" w:eastAsia="Arial"/>
          <w:sz w:val="15"/>
          <w:szCs w:val="15"/>
          <w:color w:val="6B6B6B"/>
          <w:spacing w:val="-93"/>
          <w:w w:val="225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7C7C7C"/>
          <w:spacing w:val="0"/>
          <w:w w:val="156"/>
          <w:position w:val="0"/>
        </w:rPr>
        <w:t>).f</w:t>
      </w:r>
      <w:r>
        <w:rPr>
          <w:rFonts w:ascii="Times New Roman" w:hAnsi="Times New Roman" w:cs="Times New Roman" w:eastAsia="Times New Roman"/>
          <w:sz w:val="10"/>
          <w:szCs w:val="10"/>
          <w:color w:val="7C7C7C"/>
          <w:spacing w:val="-10"/>
          <w:w w:val="155"/>
          <w:position w:val="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94"/>
          <w:position w:val="0"/>
        </w:rPr>
        <w:t>'1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93"/>
          <w:position w:val="0"/>
        </w:rPr>
        <w:t>\:JC'SPAUIMI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-2"/>
          <w:w w:val="94"/>
          <w:position w:val="0"/>
        </w:rPr>
        <w:t>)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22"/>
          <w:position w:val="0"/>
        </w:rPr>
        <w:t>DI!</w:t>
      </w:r>
      <w:r>
        <w:rPr>
          <w:rFonts w:ascii="Arial" w:hAnsi="Arial" w:cs="Arial" w:eastAsia="Arial"/>
          <w:sz w:val="13"/>
          <w:szCs w:val="13"/>
          <w:color w:val="919191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  <w:position w:val="0"/>
        </w:rPr>
        <w:t>SAN</w:t>
      </w:r>
      <w:r>
        <w:rPr>
          <w:rFonts w:ascii="Arial" w:hAnsi="Arial" w:cs="Arial" w:eastAsia="Arial"/>
          <w:sz w:val="12"/>
          <w:szCs w:val="12"/>
          <w:color w:val="919191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40"/>
          <w:position w:val="1"/>
        </w:rPr>
        <w:t>kn.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39"/>
          <w:position w:val="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4"/>
          <w:w w:val="14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95"/>
          <w:position w:val="1"/>
        </w:rPr>
        <w:t>.J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57"/>
          <w:position w:val="1"/>
        </w:rPr>
        <w:t>11.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20"/>
          <w:w w:val="57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17"/>
          <w:position w:val="1"/>
        </w:rPr>
        <w:t>'lt\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18"/>
          <w:position w:val="1"/>
        </w:rPr>
        <w:t>.1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</w:sectPr>
      </w:pPr>
      <w:rPr/>
    </w:p>
    <w:p>
      <w:pPr>
        <w:spacing w:before="0" w:after="0" w:line="368" w:lineRule="exact"/>
        <w:ind w:right="-20"/>
        <w:jc w:val="righ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484848"/>
          <w:spacing w:val="-44"/>
          <w:w w:val="77"/>
        </w:rPr>
        <w:t>,</w:t>
      </w:r>
      <w:r>
        <w:rPr>
          <w:rFonts w:ascii="Arial" w:hAnsi="Arial" w:cs="Arial" w:eastAsia="Arial"/>
          <w:sz w:val="36"/>
          <w:szCs w:val="36"/>
          <w:color w:val="6B6B6B"/>
          <w:spacing w:val="0"/>
          <w:w w:val="63"/>
        </w:rPr>
        <w:t>..,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919191"/>
          <w:w w:val="92"/>
        </w:rPr>
        <w:t>Sf.IJAl</w:t>
      </w:r>
      <w:r>
        <w:rPr>
          <w:rFonts w:ascii="Arial" w:hAnsi="Arial" w:cs="Arial" w:eastAsia="Arial"/>
          <w:sz w:val="14"/>
          <w:szCs w:val="14"/>
          <w:color w:val="919191"/>
          <w:spacing w:val="-21"/>
          <w:w w:val="93"/>
        </w:rPr>
        <w:t>i</w:t>
      </w:r>
      <w:r>
        <w:rPr>
          <w:rFonts w:ascii="Arial" w:hAnsi="Arial" w:cs="Arial" w:eastAsia="Arial"/>
          <w:sz w:val="14"/>
          <w:szCs w:val="14"/>
          <w:color w:val="6B6B6B"/>
          <w:spacing w:val="-43"/>
          <w:w w:val="140"/>
        </w:rPr>
        <w:t>f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92"/>
        </w:rPr>
        <w:t>'</w:t>
      </w:r>
      <w:r>
        <w:rPr>
          <w:rFonts w:ascii="Arial" w:hAnsi="Arial" w:cs="Arial" w:eastAsia="Arial"/>
          <w:sz w:val="14"/>
          <w:szCs w:val="14"/>
          <w:color w:val="919191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25"/>
        </w:rPr>
        <w:t>w.t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tabs>
          <w:tab w:pos="19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19191"/>
          <w:spacing w:val="0"/>
          <w:w w:val="127"/>
        </w:rPr>
        <w:t>W</w:t>
      </w:r>
      <w:r>
        <w:rPr>
          <w:rFonts w:ascii="Arial" w:hAnsi="Arial" w:cs="Arial" w:eastAsia="Arial"/>
          <w:sz w:val="13"/>
          <w:szCs w:val="13"/>
          <w:color w:val="919191"/>
          <w:spacing w:val="-20"/>
          <w:w w:val="127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27"/>
        </w:rPr>
        <w:t>'JoaCf:W0,_\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27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4"/>
          <w:w w:val="127"/>
        </w:rPr>
        <w:t>)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27"/>
        </w:rPr>
        <w:t>00</w:t>
      </w:r>
      <w:r>
        <w:rPr>
          <w:rFonts w:ascii="Arial" w:hAnsi="Arial" w:cs="Arial" w:eastAsia="Arial"/>
          <w:sz w:val="13"/>
          <w:szCs w:val="13"/>
          <w:color w:val="919191"/>
          <w:spacing w:val="-45"/>
          <w:w w:val="127"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15"/>
        </w:rPr>
        <w:t>llel'A</w:t>
      </w:r>
      <w:r>
        <w:rPr>
          <w:rFonts w:ascii="Arial" w:hAnsi="Arial" w:cs="Arial" w:eastAsia="Arial"/>
          <w:sz w:val="14"/>
          <w:szCs w:val="14"/>
          <w:color w:val="919191"/>
          <w:spacing w:val="-8"/>
          <w:w w:val="116"/>
        </w:rPr>
        <w:t>U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19"/>
        </w:rPr>
        <w:t>ll'Lf1.l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1" w:after="0" w:line="135" w:lineRule="exact"/>
        <w:ind w:left="6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19191"/>
          <w:spacing w:val="0"/>
          <w:w w:val="181"/>
        </w:rPr>
        <w:t>A$TL\.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  <w:cols w:num="2" w:equalWidth="0">
            <w:col w:w="1092" w:space="333"/>
            <w:col w:w="11495"/>
          </w:cols>
        </w:sectPr>
      </w:pPr>
      <w:rPr/>
    </w:p>
    <w:p>
      <w:pPr>
        <w:spacing w:before="30" w:after="0" w:line="240" w:lineRule="auto"/>
        <w:ind w:left="843" w:right="-20"/>
        <w:jc w:val="left"/>
        <w:tabs>
          <w:tab w:pos="1420" w:val="left"/>
          <w:tab w:pos="34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82"/>
        </w:rPr>
        <w:t>115</w:t>
      </w:r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00"/>
          <w:position w:val="1"/>
        </w:rPr>
        <w:t>,..._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204"/>
          <w:position w:val="1"/>
        </w:rPr>
        <w:t>;UJD..U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-2"/>
          <w:w w:val="205"/>
          <w:position w:val="1"/>
        </w:rPr>
        <w:t>)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22"/>
          <w:position w:val="1"/>
        </w:rPr>
        <w:t>DI</w:t>
      </w:r>
      <w:r>
        <w:rPr>
          <w:rFonts w:ascii="Arial" w:hAnsi="Arial" w:cs="Arial" w:eastAsia="Arial"/>
          <w:sz w:val="13"/>
          <w:szCs w:val="13"/>
          <w:color w:val="919191"/>
          <w:spacing w:val="-9"/>
          <w:w w:val="122"/>
          <w:position w:val="1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7"/>
          <w:position w:val="1"/>
        </w:rPr>
        <w:t>SAl\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35"/>
          <w:position w:val="1"/>
        </w:rPr>
        <w:t>iln.WIUDI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142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19191"/>
          <w:w w:val="103"/>
        </w:rPr>
        <w:t>SE&amp;\STlo\</w:t>
      </w:r>
      <w:r>
        <w:rPr>
          <w:rFonts w:ascii="Arial" w:hAnsi="Arial" w:cs="Arial" w:eastAsia="Arial"/>
          <w:sz w:val="13"/>
          <w:szCs w:val="13"/>
          <w:color w:val="919191"/>
          <w:w w:val="104"/>
        </w:rPr>
        <w:t>N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10" w:after="0" w:line="240" w:lineRule="auto"/>
        <w:ind w:left="843" w:right="-20"/>
        <w:jc w:val="left"/>
        <w:tabs>
          <w:tab w:pos="1400" w:val="left"/>
          <w:tab w:pos="34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83"/>
        </w:rPr>
        <w:t>110</w:t>
      </w:r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</w:rPr>
        <w:t>.....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81"/>
        </w:rPr>
        <w:t>U&gt;nPS..\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81"/>
        </w:rPr>
        <w:t>N'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-67"/>
          <w:w w:val="1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24"/>
          <w:position w:val="1"/>
        </w:rPr>
        <w:t>Ut:"'-"l'U'IJ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133" w:lineRule="exact"/>
        <w:ind w:left="142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4"/>
          <w:position w:val="-3"/>
        </w:rPr>
        <w:t>SEB...stw&lt;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</w:sectPr>
      </w:pPr>
      <w:rPr/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67"/>
          <w:szCs w:val="67"/>
        </w:rPr>
      </w:pPr>
      <w:rPr/>
      <w:r>
        <w:rPr>
          <w:rFonts w:ascii="Arial" w:hAnsi="Arial" w:cs="Arial" w:eastAsia="Arial"/>
          <w:sz w:val="39"/>
          <w:szCs w:val="39"/>
          <w:color w:val="5D5D5D"/>
          <w:spacing w:val="-52"/>
          <w:w w:val="107"/>
        </w:rPr>
        <w:t>,</w:t>
      </w:r>
      <w:r>
        <w:rPr>
          <w:rFonts w:ascii="Arial" w:hAnsi="Arial" w:cs="Arial" w:eastAsia="Arial"/>
          <w:sz w:val="67"/>
          <w:szCs w:val="67"/>
          <w:color w:val="5D5D5D"/>
          <w:spacing w:val="0"/>
          <w:w w:val="52"/>
        </w:rPr>
        <w:t>..</w: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66" w:lineRule="atLeas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919191"/>
          <w:spacing w:val="0"/>
          <w:w w:val="113"/>
        </w:rPr>
        <w:t>SfJIIA$rL\.N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  <w:cols w:num="2" w:equalWidth="0">
            <w:col w:w="1100" w:space="310"/>
            <w:col w:w="11510"/>
          </w:cols>
        </w:sectPr>
      </w:pPr>
      <w:rPr/>
    </w:p>
    <w:p>
      <w:pPr>
        <w:spacing w:before="0" w:after="0" w:line="450" w:lineRule="atLeast"/>
        <w:ind w:left="843" w:right="-20"/>
        <w:jc w:val="left"/>
        <w:tabs>
          <w:tab w:pos="1400" w:val="left"/>
          <w:tab w:pos="3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6"/>
          <w:szCs w:val="16"/>
          <w:color w:val="5D5D5D"/>
          <w:spacing w:val="0"/>
          <w:w w:val="100"/>
          <w:position w:val="1"/>
        </w:rPr>
        <w:t>1.,</w:t>
      </w:r>
      <w:r>
        <w:rPr>
          <w:rFonts w:ascii="Courier New" w:hAnsi="Courier New" w:cs="Courier New" w:eastAsia="Courier New"/>
          <w:sz w:val="16"/>
          <w:szCs w:val="16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5D5D5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0"/>
        </w:rPr>
        <w:t>MI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255"/>
          <w:position w:val="0"/>
        </w:rPr>
        <w:t>IV.\</w:t>
      </w:r>
      <w:r>
        <w:rPr>
          <w:rFonts w:ascii="Arial" w:hAnsi="Arial" w:cs="Arial" w:eastAsia="Arial"/>
          <w:sz w:val="14"/>
          <w:szCs w:val="14"/>
          <w:color w:val="919191"/>
          <w:spacing w:val="3"/>
          <w:w w:val="256"/>
          <w:position w:val="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919191"/>
          <w:spacing w:val="0"/>
          <w:w w:val="88"/>
          <w:position w:val="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919191"/>
          <w:spacing w:val="1"/>
          <w:w w:val="88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95"/>
          <w:position w:val="0"/>
        </w:rPr>
        <w:t>SA,..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97"/>
          <w:position w:val="1"/>
        </w:rPr>
        <w:t>A.V'ALH</w:t>
      </w:r>
      <w:r>
        <w:rPr>
          <w:rFonts w:ascii="Arial" w:hAnsi="Arial" w:cs="Arial" w:eastAsia="Arial"/>
          <w:sz w:val="14"/>
          <w:szCs w:val="14"/>
          <w:color w:val="919191"/>
          <w:spacing w:val="-28"/>
          <w:w w:val="97"/>
          <w:position w:val="1"/>
        </w:rPr>
        <w:t>\</w:t>
      </w:r>
      <w:r>
        <w:rPr>
          <w:rFonts w:ascii="Arial" w:hAnsi="Arial" w:cs="Arial" w:eastAsia="Arial"/>
          <w:sz w:val="14"/>
          <w:szCs w:val="14"/>
          <w:color w:val="B8B8B8"/>
          <w:spacing w:val="0"/>
          <w:w w:val="40"/>
          <w:position w:val="1"/>
        </w:rPr>
        <w:t>.!</w:t>
      </w:r>
      <w:r>
        <w:rPr>
          <w:rFonts w:ascii="Arial" w:hAnsi="Arial" w:cs="Arial" w:eastAsia="Arial"/>
          <w:sz w:val="14"/>
          <w:szCs w:val="14"/>
          <w:color w:val="B8B8B8"/>
          <w:spacing w:val="-10"/>
          <w:w w:val="40"/>
          <w:position w:val="1"/>
        </w:rPr>
        <w:t>"</w:t>
      </w:r>
      <w:r>
        <w:rPr>
          <w:rFonts w:ascii="Arial" w:hAnsi="Arial" w:cs="Arial" w:eastAsia="Arial"/>
          <w:sz w:val="14"/>
          <w:szCs w:val="14"/>
          <w:color w:val="919191"/>
          <w:spacing w:val="0"/>
          <w:w w:val="103"/>
          <w:position w:val="1"/>
        </w:rPr>
        <w:t>1-0J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7" w:lineRule="exact"/>
        <w:ind w:left="1425" w:right="-20"/>
        <w:jc w:val="left"/>
        <w:tabs>
          <w:tab w:pos="33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7C"/>
          <w:position w:val="-5"/>
        </w:rPr>
        <w:t>t.J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4"/>
          <w:position w:val="-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71"/>
          <w:position w:val="-5"/>
        </w:rPr>
        <w:t>'Jio.1CI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"/>
          <w:w w:val="72"/>
          <w:position w:val="-5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93"/>
          <w:position w:val="-5"/>
        </w:rPr>
        <w:t>.U.I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40"/>
          <w:w w:val="93"/>
          <w:position w:val="-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-23"/>
          <w:w w:val="197"/>
          <w:position w:val="-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126"/>
          <w:position w:val="-5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919191"/>
          <w:spacing w:val="0"/>
          <w:w w:val="73"/>
          <w:position w:val="-5"/>
        </w:rPr>
        <w:t>m:</w:t>
      </w:r>
      <w:r>
        <w:rPr>
          <w:rFonts w:ascii="Times New Roman" w:hAnsi="Times New Roman" w:cs="Times New Roman" w:eastAsia="Times New Roman"/>
          <w:sz w:val="23"/>
          <w:szCs w:val="23"/>
          <w:color w:val="919191"/>
          <w:spacing w:val="-4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5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01"/>
          <w:position w:val="-2"/>
        </w:rPr>
        <w:t>UTALH\Jlt'U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</w:sectPr>
      </w:pPr>
      <w:rPr/>
    </w:p>
    <w:p>
      <w:pPr>
        <w:spacing w:before="0" w:after="0" w:line="268" w:lineRule="exact"/>
        <w:ind w:right="-20"/>
        <w:jc w:val="righ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5D5D5D"/>
          <w:spacing w:val="0"/>
          <w:w w:val="79"/>
          <w:position w:val="3"/>
        </w:rPr>
        <w:t>,.,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97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919191"/>
          <w:w w:val="96"/>
          <w:position w:val="1"/>
        </w:rPr>
        <w:t>.S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0"/>
          <w:w w:val="96"/>
          <w:position w:val="1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5"/>
          <w:w w:val="219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93"/>
          <w:position w:val="1"/>
        </w:rPr>
        <w:t>A$TlAN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190" w:lineRule="atLeast"/>
        <w:ind w:left="15" w:right="8626" w:firstLine="-15"/>
        <w:jc w:val="left"/>
        <w:tabs>
          <w:tab w:pos="1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7C"/>
          <w:w w:val="12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25"/>
          <w:w w:val="12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93"/>
        </w:rPr>
        <w:t>OOCIPALIDIJ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85"/>
        </w:rPr>
        <w:t>013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92"/>
          <w:position w:val="3"/>
        </w:rPr>
        <w:t>JUITM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4"/>
          <w:w w:val="93"/>
          <w:position w:val="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94"/>
          <w:position w:val="3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17"/>
          <w:w w:val="94"/>
          <w:position w:val="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70"/>
          <w:position w:val="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136"/>
          <w:position w:val="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47"/>
          <w:position w:val="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47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23"/>
          <w:position w:val="0"/>
        </w:rPr>
        <w:t>IDAnlAN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60" w:h="12260" w:orient="landscape"/>
          <w:pgMar w:top="1260" w:bottom="280" w:left="680" w:right="2260"/>
          <w:cols w:num="2" w:equalWidth="0">
            <w:col w:w="1068" w:space="342"/>
            <w:col w:w="11510"/>
          </w:cols>
        </w:sectPr>
      </w:pPr>
      <w:rPr/>
    </w:p>
    <w:p>
      <w:pPr>
        <w:spacing w:before="13" w:after="0" w:line="240" w:lineRule="auto"/>
        <w:ind w:left="824" w:right="8600"/>
        <w:jc w:val="center"/>
        <w:tabs>
          <w:tab w:pos="1360" w:val="left"/>
          <w:tab w:pos="336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35.083881pt;margin-top:291.821167pt;width:672.565504pt;height:.1pt;mso-position-horizontal-relative:page;mso-position-vertical-relative:page;z-index:-6671" coordorigin="702,5836" coordsize="13451,2">
            <v:shape style="position:absolute;left:702;top:5836;width:13451;height:2" coordorigin="702,5836" coordsize="13451,0" path="m702,5836l14153,5836e" filled="f" stroked="t" strokeweight="1.492931pt" strokecolor="#646464">
              <v:path arrowok="t"/>
            </v:shape>
          </v:group>
          <w10:wrap type="none"/>
        </w:pict>
      </w:r>
      <w:r>
        <w:rPr/>
        <w:pict>
          <v:group style="position:absolute;margin-left:39.562675pt;margin-top:333.141357pt;width:668.833176pt;height:86.740135pt;mso-position-horizontal-relative:page;mso-position-vertical-relative:page;z-index:-6670" coordorigin="791,6663" coordsize="13377,1735">
            <v:group style="position:absolute;left:14138;top:6685;width:2;height:1698" coordorigin="14138,6685" coordsize="2,1698">
              <v:shape style="position:absolute;left:14138;top:6685;width:2;height:1698" coordorigin="14138,6685" coordsize="0,1698" path="m14138,8383l14138,6685e" filled="f" stroked="t" strokeweight="1.492931pt" strokecolor="#838383">
                <v:path arrowok="t"/>
              </v:shape>
            </v:group>
            <v:group style="position:absolute;left:806;top:6700;width:13347;height:2" coordorigin="806,6700" coordsize="13347,2">
              <v:shape style="position:absolute;left:806;top:6700;width:13347;height:2" coordorigin="806,6700" coordsize="13347,0" path="m806,6700l14153,6700e" filled="f" stroked="t" strokeweight=".746466pt" strokecolor="#606060">
                <v:path arrowok="t"/>
              </v:shape>
            </v:group>
            <v:group style="position:absolute;left:814;top:6670;width:2;height:1698" coordorigin="814,6670" coordsize="2,1698">
              <v:shape style="position:absolute;left:814;top:6670;width:2;height:1698" coordorigin="814,6670" coordsize="0,1698" path="m814,8368l814,6670e" filled="f" stroked="t" strokeweight=".746466pt" strokecolor="#676767">
                <v:path arrowok="t"/>
              </v:shape>
            </v:group>
            <v:group style="position:absolute;left:806;top:8368;width:13347;height:2" coordorigin="806,8368" coordsize="13347,2">
              <v:shape style="position:absolute;left:806;top:8368;width:13347;height:2" coordorigin="806,8368" coordsize="13347,0" path="m806,8368l14153,8368e" filled="f" stroked="t" strokeweight="1.492931pt" strokecolor="#646464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8"/>
          <w:szCs w:val="18"/>
          <w:color w:val="484848"/>
          <w:spacing w:val="0"/>
          <w:w w:val="60"/>
        </w:rPr>
        <w:t>IIU</w:t>
      </w:r>
      <w:r>
        <w:rPr>
          <w:rFonts w:ascii="Courier New" w:hAnsi="Courier New" w:cs="Courier New" w:eastAsia="Courier New"/>
          <w:sz w:val="18"/>
          <w:szCs w:val="18"/>
          <w:color w:val="484848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484848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13"/>
          <w:position w:val="1"/>
        </w:rPr>
        <w:t>3Jl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26"/>
          <w:w w:val="114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6"/>
          <w:position w:val="1"/>
        </w:rPr>
        <w:t>TXICIJt\l,ID.o.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7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1"/>
          <w:position w:val="1"/>
        </w:rPr>
        <w:t>Df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90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0"/>
          <w:position w:val="1"/>
        </w:rPr>
        <w:t>S.o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0"/>
          <w:position w:val="1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8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-25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19191"/>
          <w:spacing w:val="0"/>
          <w:w w:val="100"/>
          <w:position w:val="1"/>
        </w:rPr>
      </w:r>
      <w:r>
        <w:rPr>
          <w:rFonts w:ascii="Arial" w:hAnsi="Arial" w:cs="Arial" w:eastAsia="Arial"/>
          <w:sz w:val="12"/>
          <w:szCs w:val="12"/>
          <w:color w:val="919191"/>
          <w:spacing w:val="0"/>
          <w:w w:val="110"/>
          <w:position w:val="1"/>
        </w:rPr>
        <w:t>JWTALIJ.IU1J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1379" w:right="1072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919191"/>
          <w:spacing w:val="0"/>
          <w:w w:val="105"/>
        </w:rPr>
        <w:t>stn.\5l'IAN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3A3A3"/>
          <w:w w:val="81"/>
          <w:i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0"/>
          <w:w w:val="85"/>
        </w:rPr>
        <w:t>Dt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-16"/>
          <w:w w:val="86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64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3"/>
          <w:w w:val="164"/>
        </w:rPr>
        <w:t>.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00"/>
        </w:rPr>
        <w:t>k'tlot: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01"/>
        </w:rPr>
        <w:t>r</w:t>
      </w:r>
      <w:r>
        <w:rPr>
          <w:rFonts w:ascii="Arial" w:hAnsi="Arial" w:cs="Arial" w:eastAsia="Arial"/>
          <w:sz w:val="12"/>
          <w:szCs w:val="12"/>
          <w:color w:val="6B6B6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114"/>
        </w:rPr>
        <w:t>ft'l.lldla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51"/>
        </w:rPr>
        <w:t>ct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9"/>
          <w:w w:val="15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51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5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16"/>
          <w:w w:val="151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333"/>
        </w:rPr>
        <w:t>tu</w:t>
      </w:r>
      <w:r>
        <w:rPr>
          <w:rFonts w:ascii="Arial" w:hAnsi="Arial" w:cs="Arial" w:eastAsia="Arial"/>
          <w:sz w:val="12"/>
          <w:szCs w:val="12"/>
          <w:color w:val="6B6B6B"/>
          <w:spacing w:val="-5"/>
          <w:w w:val="334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0"/>
          <w:w w:val="107"/>
        </w:rPr>
        <w:t>pr-ec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-2"/>
          <w:w w:val="10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-52"/>
          <w:w w:val="108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69"/>
        </w:rPr>
        <w:t>dtio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0"/>
          <w:w w:val="170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91919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Mt'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0"/>
          <w:w w:val="187"/>
        </w:rPr>
        <w:t>........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0"/>
          <w:w w:val="1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28"/>
          <w:w w:val="187"/>
        </w:rPr>
        <w:t> 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439"/>
        </w:rPr>
        <w:t>el-</w:t>
      </w:r>
      <w:r>
        <w:rPr>
          <w:rFonts w:ascii="Arial" w:hAnsi="Arial" w:cs="Arial" w:eastAsia="Arial"/>
          <w:sz w:val="14"/>
          <w:szCs w:val="14"/>
          <w:color w:val="6B6B6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0"/>
          <w:w w:val="11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3" w:after="0" w:line="142" w:lineRule="exact"/>
        <w:ind w:left="12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88.829407pt;margin-top:9.057167pt;width:15.675778pt;height:.1pt;mso-position-horizontal-relative:page;mso-position-vertical-relative:paragraph;z-index:-6669" coordorigin="1777,181" coordsize="314,2">
            <v:shape style="position:absolute;left:1777;top:181;width:314;height:2" coordorigin="1777,181" coordsize="314,0" path="m1777,181l2090,181e" filled="f" stroked="t" strokeweight=".74646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A3A3A3"/>
          <w:w w:val="93"/>
          <w:position w:val="-3"/>
        </w:rPr>
        <w:t>'!</w:t>
      </w:r>
      <w:r>
        <w:rPr>
          <w:rFonts w:ascii="Arial" w:hAnsi="Arial" w:cs="Arial" w:eastAsia="Arial"/>
          <w:sz w:val="15"/>
          <w:szCs w:val="15"/>
          <w:color w:val="A3A3A3"/>
          <w:spacing w:val="8"/>
          <w:w w:val="94"/>
          <w:position w:val="-3"/>
        </w:rPr>
        <w:t>J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39"/>
          <w:position w:val="-3"/>
        </w:rPr>
        <w:t>Dtttfm: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7C7C7C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293"/>
          <w:position w:val="-3"/>
        </w:rPr>
        <w:t>¡</w:t>
      </w:r>
      <w:r>
        <w:rPr>
          <w:rFonts w:ascii="Arial" w:hAnsi="Arial" w:cs="Arial" w:eastAsia="Arial"/>
          <w:sz w:val="14"/>
          <w:szCs w:val="14"/>
          <w:color w:val="6B6B6B"/>
          <w:spacing w:val="3"/>
          <w:w w:val="293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5"/>
          <w:szCs w:val="15"/>
          <w:color w:val="6B6B6B"/>
          <w:spacing w:val="-1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0"/>
          <w:w w:val="142"/>
          <w:position w:val="-3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-23"/>
          <w:w w:val="142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9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5"/>
          <w:szCs w:val="15"/>
          <w:color w:val="5D5D5D"/>
          <w:spacing w:val="-25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7C7C7C"/>
          <w:spacing w:val="-14"/>
          <w:w w:val="88"/>
          <w:position w:val="-3"/>
        </w:rPr>
        <w:t>c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66"/>
          <w:position w:val="-3"/>
        </w:rPr>
        <w:t>...</w:t>
      </w:r>
      <w:r>
        <w:rPr>
          <w:rFonts w:ascii="Arial" w:hAnsi="Arial" w:cs="Arial" w:eastAsia="Arial"/>
          <w:sz w:val="15"/>
          <w:szCs w:val="15"/>
          <w:color w:val="7C7C7C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61"/>
          <w:position w:val="-3"/>
        </w:rPr>
        <w:t>bt.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62"/>
          <w:position w:val="-3"/>
        </w:rPr>
        <w:t>v</w:t>
      </w:r>
      <w:r>
        <w:rPr>
          <w:rFonts w:ascii="Arial" w:hAnsi="Arial" w:cs="Arial" w:eastAsia="Arial"/>
          <w:sz w:val="15"/>
          <w:szCs w:val="15"/>
          <w:color w:val="7C7C7C"/>
          <w:spacing w:val="-29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315"/>
          <w:position w:val="-3"/>
        </w:rPr>
        <w:t>..</w:t>
      </w:r>
      <w:r>
        <w:rPr>
          <w:rFonts w:ascii="Arial" w:hAnsi="Arial" w:cs="Arial" w:eastAsia="Arial"/>
          <w:sz w:val="15"/>
          <w:szCs w:val="15"/>
          <w:color w:val="6B6B6B"/>
          <w:spacing w:val="-85"/>
          <w:w w:val="315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64"/>
          <w:position w:val="-3"/>
        </w:rPr>
        <w:t>....,..rt</w:t>
      </w:r>
      <w:r>
        <w:rPr>
          <w:rFonts w:ascii="Arial" w:hAnsi="Arial" w:cs="Arial" w:eastAsia="Arial"/>
          <w:sz w:val="15"/>
          <w:szCs w:val="15"/>
          <w:color w:val="6B6B6B"/>
          <w:spacing w:val="-6"/>
          <w:w w:val="164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919191"/>
          <w:spacing w:val="0"/>
          <w:w w:val="143"/>
          <w:position w:val="-3"/>
        </w:rPr>
        <w:t>N</w:t>
      </w:r>
      <w:r>
        <w:rPr>
          <w:rFonts w:ascii="Arial" w:hAnsi="Arial" w:cs="Arial" w:eastAsia="Arial"/>
          <w:sz w:val="15"/>
          <w:szCs w:val="15"/>
          <w:color w:val="919191"/>
          <w:spacing w:val="-13"/>
          <w:w w:val="142"/>
          <w:position w:val="-3"/>
        </w:rPr>
        <w:t>I</w:t>
      </w:r>
      <w:r>
        <w:rPr>
          <w:rFonts w:ascii="Arial" w:hAnsi="Arial" w:cs="Arial" w:eastAsia="Arial"/>
          <w:sz w:val="15"/>
          <w:szCs w:val="15"/>
          <w:color w:val="B8B8B8"/>
          <w:spacing w:val="0"/>
          <w:w w:val="99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B8B8B8"/>
          <w:spacing w:val="-11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13"/>
          <w:position w:val="-3"/>
        </w:rPr>
        <w:t>1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left="11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3A3A3"/>
          <w:spacing w:val="0"/>
          <w:w w:val="144"/>
          <w:position w:val="-2"/>
        </w:rPr>
        <w:t>J</w:t>
      </w:r>
      <w:r>
        <w:rPr>
          <w:rFonts w:ascii="Arial" w:hAnsi="Arial" w:cs="Arial" w:eastAsia="Arial"/>
          <w:sz w:val="14"/>
          <w:szCs w:val="14"/>
          <w:color w:val="A3A3A3"/>
          <w:spacing w:val="0"/>
          <w:w w:val="144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A3A3A3"/>
          <w:spacing w:val="11"/>
          <w:w w:val="144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47"/>
          <w:position w:val="-2"/>
        </w:rPr>
        <w:t>t.rr.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48"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7C7C7C"/>
          <w:spacing w:val="-1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0"/>
          <w:w w:val="232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8"/>
          <w:w w:val="232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34"/>
          <w:position w:val="-2"/>
        </w:rPr>
        <w:t>'..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33"/>
          <w:position w:val="-2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18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135"/>
          <w:position w:val="-2"/>
        </w:rPr>
        <w:t>"'IIP</w:t>
      </w:r>
      <w:r>
        <w:rPr>
          <w:rFonts w:ascii="Arial" w:hAnsi="Arial" w:cs="Arial" w:eastAsia="Arial"/>
          <w:sz w:val="14"/>
          <w:szCs w:val="14"/>
          <w:color w:val="6B6B6B"/>
          <w:spacing w:val="-4"/>
          <w:w w:val="135"/>
          <w:position w:val="-2"/>
        </w:rPr>
        <w:t>'</w:t>
      </w:r>
      <w:r>
        <w:rPr>
          <w:rFonts w:ascii="Arial" w:hAnsi="Arial" w:cs="Arial" w:eastAsia="Arial"/>
          <w:sz w:val="33"/>
          <w:szCs w:val="33"/>
          <w:color w:val="6B6B6B"/>
          <w:spacing w:val="-1"/>
          <w:w w:val="135"/>
          <w:position w:val="-2"/>
        </w:rPr>
        <w:t>*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35"/>
          <w:position w:val="-2"/>
        </w:rPr>
        <w:t>ei..t</w:t>
      </w:r>
      <w:r>
        <w:rPr>
          <w:rFonts w:ascii="Arial" w:hAnsi="Arial" w:cs="Arial" w:eastAsia="Arial"/>
          <w:sz w:val="15"/>
          <w:szCs w:val="15"/>
          <w:color w:val="6B6B6B"/>
          <w:spacing w:val="-29"/>
          <w:w w:val="135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126"/>
          <w:i/>
          <w:position w:val="-2"/>
        </w:rPr>
        <w:t>..t..-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-3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100"/>
          <w:position w:val="-2"/>
        </w:rPr>
        <w:t>C'M: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302"/>
          <w:position w:val="-2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3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919191"/>
          <w:spacing w:val="0"/>
          <w:w w:val="18"/>
          <w:position w:val="-2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919191"/>
          <w:spacing w:val="-37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5D5D5D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-1"/>
          <w:w w:val="452"/>
          <w:position w:val="-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0"/>
          <w:w w:val="89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-4"/>
          <w:w w:val="89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0"/>
          <w:w w:val="90"/>
          <w:position w:val="-2"/>
        </w:rPr>
        <w:t>,...a.cw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12"/>
          <w:w w:val="90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95"/>
          <w:position w:val="-2"/>
        </w:rPr>
        <w:t>1NMfiodawb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12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919191"/>
          <w:spacing w:val="0"/>
          <w:w w:val="100"/>
          <w:i/>
          <w:position w:val="1"/>
        </w:rPr>
        <w:t>.fl</w:t>
      </w:r>
      <w:r>
        <w:rPr>
          <w:rFonts w:ascii="Arial" w:hAnsi="Arial" w:cs="Arial" w:eastAsia="Arial"/>
          <w:sz w:val="13"/>
          <w:szCs w:val="13"/>
          <w:color w:val="919191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76"/>
          <w:i/>
          <w:position w:val="1"/>
        </w:rPr>
        <w:t>r: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4"/>
          <w:w w:val="76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7C7C7C"/>
          <w:spacing w:val="0"/>
          <w:w w:val="112"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7C7C7C"/>
          <w:spacing w:val="-6"/>
          <w:w w:val="112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95"/>
          <w:position w:val="1"/>
        </w:rPr>
        <w:t>,-."e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7"/>
          <w:w w:val="95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38"/>
          <w:position w:val="1"/>
        </w:rPr>
        <w:t>ntnlllp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33"/>
          <w:w w:val="139"/>
          <w:position w:val="1"/>
        </w:rPr>
        <w:t>"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127"/>
          <w:position w:val="1"/>
        </w:rPr>
        <w:t>la</w:t>
      </w:r>
      <w:r>
        <w:rPr>
          <w:rFonts w:ascii="Arial" w:hAnsi="Arial" w:cs="Arial" w:eastAsia="Arial"/>
          <w:sz w:val="14"/>
          <w:szCs w:val="14"/>
          <w:color w:val="6B6B6B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C7C7C"/>
          <w:spacing w:val="-16"/>
          <w:w w:val="154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25"/>
          <w:position w:val="1"/>
        </w:rPr>
        <w:t>uuiO</w:t>
      </w:r>
      <w:r>
        <w:rPr>
          <w:rFonts w:ascii="Arial" w:hAnsi="Arial" w:cs="Arial" w:eastAsia="Arial"/>
          <w:sz w:val="14"/>
          <w:szCs w:val="14"/>
          <w:color w:val="5D5D5D"/>
          <w:spacing w:val="9"/>
          <w:w w:val="126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6"/>
          <w:position w:val="1"/>
        </w:rPr>
        <w:t>dol: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135"/>
          <w:position w:val="1"/>
        </w:rPr>
        <w:t>a.Nn..l-...</w:t>
      </w:r>
      <w:r>
        <w:rPr>
          <w:rFonts w:ascii="Arial" w:hAnsi="Arial" w:cs="Arial" w:eastAsia="Arial"/>
          <w:sz w:val="14"/>
          <w:szCs w:val="14"/>
          <w:color w:val="7C7C7C"/>
          <w:spacing w:val="3"/>
          <w:w w:val="135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6B6B6B"/>
          <w:spacing w:val="0"/>
          <w:w w:val="201"/>
          <w:position w:val="1"/>
        </w:rPr>
        <w:t>.p</w:t>
      </w:r>
      <w:r>
        <w:rPr>
          <w:rFonts w:ascii="Arial" w:hAnsi="Arial" w:cs="Arial" w:eastAsia="Arial"/>
          <w:sz w:val="19"/>
          <w:szCs w:val="19"/>
          <w:color w:val="6B6B6B"/>
          <w:spacing w:val="1"/>
          <w:w w:val="201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123"/>
          <w:position w:val="1"/>
        </w:rPr>
        <w:t>t.lllb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5860" w:h="12260" w:orient="landscape"/>
      <w:pgMar w:top="1260" w:bottom="280" w:left="68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Algerian">
    <w:altName w:val="Algerian"/>
    <w:charset w:val="0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934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933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885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884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5.375pt;width:612pt;height:.1pt;mso-position-horizontal-relative:page;mso-position-vertical-relative:page;z-index:-6881" coordorigin="0,14708" coordsize="12240,2">
          <v:shape style="position:absolute;left:0;top:14708;width:12240;height:2" coordorigin="0,14708" coordsize="12240,0" path="m0,14708l12240,14708e" filled="f" stroked="t" strokeweight="5.25pt" strokecolor="#4470C3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5pt;margin-top:737.371094pt;width:150.795335pt;height:28.75pt;mso-position-horizontal-relative:page;mso-position-vertical-relative:page;z-index:-6880" type="#_x0000_t202" filled="f" stroked="f">
          <v:textbox inset="0,0,0,0">
            <w:txbxContent>
              <w:p>
                <w:pPr>
                  <w:spacing w:before="0" w:after="0" w:line="276" w:lineRule="exact"/>
                  <w:ind w:left="-19" w:right="-39"/>
                  <w:jc w:val="center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4"/>
                  </w:rPr>
                  <w:t>Administració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17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12"/>
                  </w:rPr>
                  <w:t>2020-2024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</w:r>
              </w:p>
              <w:p>
                <w:pPr>
                  <w:spacing w:before="0" w:after="0" w:line="285" w:lineRule="exact"/>
                  <w:ind w:left="191" w:right="131"/>
                  <w:jc w:val="center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¡T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6"/>
                  </w:rPr>
                  <w:t>eres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12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Sa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6"/>
                  </w:rPr>
                  <w:t>Sebastián!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879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878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873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872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871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870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932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931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5.375pt;width:612pt;height:.1pt;mso-position-horizontal-relative:page;mso-position-vertical-relative:page;z-index:-6917" coordorigin="0,14708" coordsize="12240,2">
          <v:shape style="position:absolute;left:0;top:14708;width:12240;height:2" coordorigin="0,14708" coordsize="12240,0" path="m0,14708l12240,14708e" filled="f" stroked="t" strokeweight="5.25pt" strokecolor="#4470C3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5pt;margin-top:737.371094pt;width:150.795335pt;height:28.75pt;mso-position-horizontal-relative:page;mso-position-vertical-relative:page;z-index:-6916" type="#_x0000_t202" filled="f" stroked="f">
          <v:textbox inset="0,0,0,0">
            <w:txbxContent>
              <w:p>
                <w:pPr>
                  <w:spacing w:before="0" w:after="0" w:line="276" w:lineRule="exact"/>
                  <w:ind w:left="-19" w:right="-39"/>
                  <w:jc w:val="center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4"/>
                  </w:rPr>
                  <w:t>Administració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17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12"/>
                  </w:rPr>
                  <w:t>2020-2024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</w:r>
              </w:p>
              <w:p>
                <w:pPr>
                  <w:spacing w:before="0" w:after="0" w:line="285" w:lineRule="exact"/>
                  <w:ind w:left="191" w:right="131"/>
                  <w:jc w:val="center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¡T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6"/>
                  </w:rPr>
                  <w:t>eres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12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Sa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6"/>
                  </w:rPr>
                  <w:t>Sebastián!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915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914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910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909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908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907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5.375pt;width:612pt;height:.1pt;mso-position-horizontal-relative:page;mso-position-vertical-relative:page;z-index:-6893" coordorigin="0,14708" coordsize="12240,2">
          <v:shape style="position:absolute;left:0;top:14708;width:12240;height:2" coordorigin="0,14708" coordsize="12240,0" path="m0,14708l12240,14708e" filled="f" stroked="t" strokeweight="5.25pt" strokecolor="#4470C3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5pt;margin-top:737.371094pt;width:150.795335pt;height:28.75pt;mso-position-horizontal-relative:page;mso-position-vertical-relative:page;z-index:-6892" type="#_x0000_t202" filled="f" stroked="f">
          <v:textbox inset="0,0,0,0">
            <w:txbxContent>
              <w:p>
                <w:pPr>
                  <w:spacing w:before="0" w:after="0" w:line="276" w:lineRule="exact"/>
                  <w:ind w:left="-19" w:right="-39"/>
                  <w:jc w:val="center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4"/>
                  </w:rPr>
                  <w:t>Administració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17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12"/>
                  </w:rPr>
                  <w:t>2020-2024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</w:r>
              </w:p>
              <w:p>
                <w:pPr>
                  <w:spacing w:before="0" w:after="0" w:line="285" w:lineRule="exact"/>
                  <w:ind w:left="191" w:right="131"/>
                  <w:jc w:val="center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¡T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6"/>
                  </w:rPr>
                  <w:t>eres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12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Sa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-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96"/>
                  </w:rPr>
                  <w:t>Sebastián!</w:t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891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890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2.579895pt;width:612pt;height:5.7401pt;mso-position-horizontal-relative:page;mso-position-vertical-relative:page;z-index:-6887" coordorigin="0,14652" coordsize="12240,115">
          <v:group style="position:absolute;left:6152;top:14662;width:115;height:95" coordorigin="6152,14662" coordsize="115,95">
            <v:shape style="position:absolute;left:6152;top:14662;width:115;height:95" coordorigin="6152,14662" coordsize="115,95" path="m6152,14756l6267,14756,6267,14662,6152,14662,6152,14756xe" filled="t" fillcolor="#4471C4" stroked="f">
              <v:path arrowok="t"/>
              <v:fill/>
            </v:shape>
          </v:group>
          <v:group style="position:absolute;left:0;top:14662;width:6152;height:95" coordorigin="0,14662" coordsize="6152,95">
            <v:shape style="position:absolute;left:0;top:14662;width:6152;height:95" coordorigin="0,14662" coordsize="6152,95" path="m0,14756l6152,14756,6152,14662,0,14662,0,14756e" filled="t" fillcolor="#4471C4" stroked="f">
              <v:path arrowok="t"/>
              <v:fill/>
            </v:shape>
          </v:group>
          <v:group style="position:absolute;left:6267;top:14662;width:114;height:95" coordorigin="6267,14662" coordsize="114,95">
            <v:shape style="position:absolute;left:6267;top:14662;width:114;height:95" coordorigin="6267,14662" coordsize="114,95" path="m6267,14756l6381,14756,6381,14662,6267,14662,6267,14756xe" filled="t" fillcolor="#4471C4" stroked="f">
              <v:path arrowok="t"/>
              <v:fill/>
            </v:shape>
          </v:group>
          <v:group style="position:absolute;left:6381;top:14662;width:5859;height:95" coordorigin="6381,14662" coordsize="5859,95">
            <v:shape style="position:absolute;left:6381;top:14662;width:5859;height:95" coordorigin="6381,14662" coordsize="5859,95" path="m6381,14756l12240,14756,12240,14662,6381,14662,6381,14756e" filled="t" fillcolor="#4471C4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699997pt;margin-top:738.196228pt;width:150.740001pt;height:27.8pt;mso-position-horizontal-relative:page;mso-position-vertical-relative:page;z-index:-6886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min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ó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2020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2024</w:t>
                </w:r>
              </w:p>
              <w:p>
                <w:pPr>
                  <w:spacing w:before="0" w:after="0" w:line="240" w:lineRule="auto"/>
                  <w:ind w:left="176" w:right="154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¡Tú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eres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bastián!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38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37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20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19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18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13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12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11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06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05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04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03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02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01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00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99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98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36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28.88pt;mso-position-horizontal-relative:page;mso-position-vertical-relative:page;z-index:-6935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40" w:lineRule="auto"/>
                  <w:ind w:left="662" w:right="641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97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96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95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94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89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88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83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82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77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76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75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43.76pt;mso-position-horizontal-relative:page;mso-position-vertical-relative:page;z-index:-6874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40" w:lineRule="auto"/>
                  <w:ind w:left="660" w:right="639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</w:p>
              <w:p>
                <w:pPr>
                  <w:spacing w:before="21" w:after="0" w:line="240" w:lineRule="auto"/>
                  <w:ind w:left="709" w:right="689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30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29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69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868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867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28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27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26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25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1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24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58.64pt;mso-position-horizontal-relative:page;mso-position-vertical-relative:page;z-index:-6923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58" w:lineRule="auto"/>
                  <w:ind w:left="254" w:right="233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  <w:hyperlink r:id="rId5"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w.munici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alidadde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ans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bastian.go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  <w:t>.gt</w:t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5.1pt;margin-top:8.950pt;width:579.75pt;height:141.950pt;mso-position-horizontal-relative:page;mso-position-vertical-relative:page;z-index:-6922" coordorigin="302,179" coordsize="11595,2839"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e" filled="t" fillcolor="#4471C4" stroked="f">
              <v:path arrowok="t"/>
              <v:fill/>
            </v:shape>
          </v:group>
          <v:group style="position:absolute;left:312;top:189;width:11575;height:1122" coordorigin="312,189" coordsize="11575,1122">
            <v:shape style="position:absolute;left:312;top:189;width:11575;height:1122" coordorigin="312,189" coordsize="11575,1122" path="m312,1311l11887,1311,11887,189,312,189,312,1311xe" filled="f" stroked="t" strokeweight="1pt" strokecolor="#2E528F">
              <v:path arrowok="t"/>
            </v:shape>
            <v:shape style="position:absolute;left:309;top:186;width:1990;height:2832" type="#_x0000_t75">
              <v:imagedata r:id="rId1" o:title=""/>
            </v:shape>
            <v:shape style="position:absolute;left:1756;top:438;width:914;height:804" type="#_x0000_t75">
              <v:imagedata r:id="rId2" o:title=""/>
            </v:shape>
            <v:shape style="position:absolute;left:1940;top:438;width:9718;height:804" type="#_x0000_t75">
              <v:imagedata r:id="rId3" o:title=""/>
            </v:shape>
            <v:shape style="position:absolute;left:2309;top:575;width:8617;height:529" type="#_x0000_t75">
              <v:imagedata r:id="rId4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69.856224pt;width:250.760012pt;height:43.76pt;mso-position-horizontal-relative:page;mso-position-vertical-relative:page;z-index:-6921" type="#_x0000_t202" filled="f" stroked="f">
          <v:textbox inset="0,0,0,0">
            <w:txbxContent>
              <w:p>
                <w:pPr>
                  <w:spacing w:before="0" w:after="0" w:line="265" w:lineRule="exact"/>
                  <w:ind w:left="-18" w:right="-38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partamento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Reta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hul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u,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Guatemal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C.A.</w:t>
                </w:r>
              </w:p>
              <w:p>
                <w:pPr>
                  <w:spacing w:before="21" w:after="0" w:line="240" w:lineRule="auto"/>
                  <w:ind w:left="660" w:right="639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Av.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Central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Zona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1,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Cantón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Ix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z</w:t>
                </w:r>
              </w:p>
              <w:p>
                <w:pPr>
                  <w:spacing w:before="21" w:after="0" w:line="240" w:lineRule="auto"/>
                  <w:ind w:left="709" w:right="689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Te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s.: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/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772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2118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/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11.jpg"/><Relationship Id="rId13" Type="http://schemas.openxmlformats.org/officeDocument/2006/relationships/image" Target="media/image12.jpg"/><Relationship Id="rId14" Type="http://schemas.openxmlformats.org/officeDocument/2006/relationships/hyperlink" Target="http://www.municipalidaddesansebastian.gob.gt/" TargetMode="External"/><Relationship Id="rId15" Type="http://schemas.openxmlformats.org/officeDocument/2006/relationships/image" Target="media/image13.jpg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image" Target="media/image18.jp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jpg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jpg"/><Relationship Id="rId31" Type="http://schemas.openxmlformats.org/officeDocument/2006/relationships/image" Target="media/image29.jp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jp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jp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jp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header" Target="header7.xml"/><Relationship Id="rId57" Type="http://schemas.openxmlformats.org/officeDocument/2006/relationships/header" Target="header8.xml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jpg"/><Relationship Id="rId63" Type="http://schemas.openxmlformats.org/officeDocument/2006/relationships/image" Target="media/image63.jpg"/><Relationship Id="rId64" Type="http://schemas.openxmlformats.org/officeDocument/2006/relationships/image" Target="media/image64.jpg"/><Relationship Id="rId65" Type="http://schemas.openxmlformats.org/officeDocument/2006/relationships/image" Target="media/image65.jpg"/><Relationship Id="rId66" Type="http://schemas.openxmlformats.org/officeDocument/2006/relationships/image" Target="media/image66.jpg"/><Relationship Id="rId67" Type="http://schemas.openxmlformats.org/officeDocument/2006/relationships/image" Target="media/image67.jpg"/><Relationship Id="rId68" Type="http://schemas.openxmlformats.org/officeDocument/2006/relationships/image" Target="media/image68.jpg"/><Relationship Id="rId69" Type="http://schemas.openxmlformats.org/officeDocument/2006/relationships/header" Target="header9.xml"/><Relationship Id="rId70" Type="http://schemas.openxmlformats.org/officeDocument/2006/relationships/header" Target="header10.xml"/><Relationship Id="rId71" Type="http://schemas.openxmlformats.org/officeDocument/2006/relationships/image" Target="media/image77.jpg"/><Relationship Id="rId72" Type="http://schemas.openxmlformats.org/officeDocument/2006/relationships/image" Target="media/image78.jpg"/><Relationship Id="rId73" Type="http://schemas.openxmlformats.org/officeDocument/2006/relationships/image" Target="media/image79.jpg"/><Relationship Id="rId74" Type="http://schemas.openxmlformats.org/officeDocument/2006/relationships/image" Target="media/image80.jpg"/><Relationship Id="rId75" Type="http://schemas.openxmlformats.org/officeDocument/2006/relationships/hyperlink" Target="http://www.municipalidaddesansebastian.gob.gt/" TargetMode="External"/><Relationship Id="rId76" Type="http://schemas.openxmlformats.org/officeDocument/2006/relationships/image" Target="media/image81.jpg"/><Relationship Id="rId77" Type="http://schemas.openxmlformats.org/officeDocument/2006/relationships/image" Target="media/image82.jpg"/><Relationship Id="rId78" Type="http://schemas.openxmlformats.org/officeDocument/2006/relationships/image" Target="media/image83.jpg"/><Relationship Id="rId79" Type="http://schemas.openxmlformats.org/officeDocument/2006/relationships/image" Target="media/image84.jpg"/><Relationship Id="rId80" Type="http://schemas.openxmlformats.org/officeDocument/2006/relationships/image" Target="media/image85.jpg"/><Relationship Id="rId81" Type="http://schemas.openxmlformats.org/officeDocument/2006/relationships/image" Target="media/image86.jpg"/><Relationship Id="rId82" Type="http://schemas.openxmlformats.org/officeDocument/2006/relationships/image" Target="media/image87.jpg"/><Relationship Id="rId83" Type="http://schemas.openxmlformats.org/officeDocument/2006/relationships/image" Target="media/image88.jpg"/><Relationship Id="rId84" Type="http://schemas.openxmlformats.org/officeDocument/2006/relationships/image" Target="media/image89.jpg"/><Relationship Id="rId85" Type="http://schemas.openxmlformats.org/officeDocument/2006/relationships/image" Target="media/image90.jpg"/><Relationship Id="rId86" Type="http://schemas.openxmlformats.org/officeDocument/2006/relationships/image" Target="media/image91.jpg"/><Relationship Id="rId87" Type="http://schemas.openxmlformats.org/officeDocument/2006/relationships/image" Target="media/image92.jpg"/><Relationship Id="rId88" Type="http://schemas.openxmlformats.org/officeDocument/2006/relationships/hyperlink" Target="http://www.municipalidaddesansebastian.gob.gt/" TargetMode="External"/><Relationship Id="rId89" Type="http://schemas.openxmlformats.org/officeDocument/2006/relationships/image" Target="media/image93.jpg"/><Relationship Id="rId90" Type="http://schemas.openxmlformats.org/officeDocument/2006/relationships/image" Target="media/image94.jpg"/><Relationship Id="rId91" Type="http://schemas.openxmlformats.org/officeDocument/2006/relationships/image" Target="media/image95.jpg"/><Relationship Id="rId92" Type="http://schemas.openxmlformats.org/officeDocument/2006/relationships/header" Target="header11.xml"/><Relationship Id="rId93" Type="http://schemas.openxmlformats.org/officeDocument/2006/relationships/image" Target="media/image96.png"/><Relationship Id="rId94" Type="http://schemas.openxmlformats.org/officeDocument/2006/relationships/image" Target="media/image97.png"/><Relationship Id="rId95" Type="http://schemas.openxmlformats.org/officeDocument/2006/relationships/image" Target="media/image98.png"/><Relationship Id="rId96" Type="http://schemas.openxmlformats.org/officeDocument/2006/relationships/image" Target="media/image99.png"/><Relationship Id="rId97" Type="http://schemas.openxmlformats.org/officeDocument/2006/relationships/image" Target="media/image100.jpg"/><Relationship Id="rId98" Type="http://schemas.openxmlformats.org/officeDocument/2006/relationships/image" Target="media/image101.jpg"/><Relationship Id="rId99" Type="http://schemas.openxmlformats.org/officeDocument/2006/relationships/image" Target="media/image102.jpg"/><Relationship Id="rId100" Type="http://schemas.openxmlformats.org/officeDocument/2006/relationships/image" Target="media/image103.jpg"/><Relationship Id="rId101" Type="http://schemas.openxmlformats.org/officeDocument/2006/relationships/image" Target="media/image104.jpg"/><Relationship Id="rId102" Type="http://schemas.openxmlformats.org/officeDocument/2006/relationships/header" Target="header12.xml"/><Relationship Id="rId103" Type="http://schemas.openxmlformats.org/officeDocument/2006/relationships/footer" Target="footer3.xml"/><Relationship Id="rId104" Type="http://schemas.openxmlformats.org/officeDocument/2006/relationships/footer" Target="footer4.xml"/><Relationship Id="rId105" Type="http://schemas.openxmlformats.org/officeDocument/2006/relationships/image" Target="media/image105.jpg"/><Relationship Id="rId106" Type="http://schemas.openxmlformats.org/officeDocument/2006/relationships/image" Target="media/image106.jpg"/><Relationship Id="rId107" Type="http://schemas.openxmlformats.org/officeDocument/2006/relationships/image" Target="media/image107.jpg"/><Relationship Id="rId108" Type="http://schemas.openxmlformats.org/officeDocument/2006/relationships/image" Target="media/image108.jpg"/><Relationship Id="rId109" Type="http://schemas.openxmlformats.org/officeDocument/2006/relationships/header" Target="header13.xml"/><Relationship Id="rId110" Type="http://schemas.openxmlformats.org/officeDocument/2006/relationships/header" Target="header14.xml"/><Relationship Id="rId111" Type="http://schemas.openxmlformats.org/officeDocument/2006/relationships/image" Target="media/image113.png"/><Relationship Id="rId112" Type="http://schemas.openxmlformats.org/officeDocument/2006/relationships/image" Target="media/image114.png"/><Relationship Id="rId113" Type="http://schemas.openxmlformats.org/officeDocument/2006/relationships/image" Target="media/image115.png"/><Relationship Id="rId114" Type="http://schemas.openxmlformats.org/officeDocument/2006/relationships/image" Target="media/image116.png"/><Relationship Id="rId115" Type="http://schemas.openxmlformats.org/officeDocument/2006/relationships/image" Target="media/image117.jpg"/><Relationship Id="rId116" Type="http://schemas.openxmlformats.org/officeDocument/2006/relationships/image" Target="media/image118.jpg"/><Relationship Id="rId117" Type="http://schemas.openxmlformats.org/officeDocument/2006/relationships/image" Target="media/image119.jpg"/><Relationship Id="rId118" Type="http://schemas.openxmlformats.org/officeDocument/2006/relationships/image" Target="media/image120.jpg"/><Relationship Id="rId119" Type="http://schemas.openxmlformats.org/officeDocument/2006/relationships/image" Target="media/image121.jpg"/><Relationship Id="rId120" Type="http://schemas.openxmlformats.org/officeDocument/2006/relationships/footer" Target="footer5.xml"/><Relationship Id="rId121" Type="http://schemas.openxmlformats.org/officeDocument/2006/relationships/footer" Target="footer6.xml"/><Relationship Id="rId122" Type="http://schemas.openxmlformats.org/officeDocument/2006/relationships/image" Target="media/image122.jpg"/><Relationship Id="rId123" Type="http://schemas.openxmlformats.org/officeDocument/2006/relationships/image" Target="media/image123.jpg"/><Relationship Id="rId124" Type="http://schemas.openxmlformats.org/officeDocument/2006/relationships/header" Target="header15.xml"/><Relationship Id="rId125" Type="http://schemas.openxmlformats.org/officeDocument/2006/relationships/header" Target="header16.xml"/><Relationship Id="rId126" Type="http://schemas.openxmlformats.org/officeDocument/2006/relationships/image" Target="media/image132.jpg"/><Relationship Id="rId127" Type="http://schemas.openxmlformats.org/officeDocument/2006/relationships/image" Target="media/image133.jpg"/><Relationship Id="rId128" Type="http://schemas.openxmlformats.org/officeDocument/2006/relationships/image" Target="media/image134.jpg"/><Relationship Id="rId129" Type="http://schemas.openxmlformats.org/officeDocument/2006/relationships/image" Target="media/image135.jpg"/><Relationship Id="rId130" Type="http://schemas.openxmlformats.org/officeDocument/2006/relationships/image" Target="media/image136.jpg"/><Relationship Id="rId131" Type="http://schemas.openxmlformats.org/officeDocument/2006/relationships/header" Target="header17.xml"/><Relationship Id="rId132" Type="http://schemas.openxmlformats.org/officeDocument/2006/relationships/header" Target="header18.xml"/><Relationship Id="rId133" Type="http://schemas.openxmlformats.org/officeDocument/2006/relationships/image" Target="media/image141.jpg"/><Relationship Id="rId134" Type="http://schemas.openxmlformats.org/officeDocument/2006/relationships/image" Target="media/image142.jpg"/><Relationship Id="rId135" Type="http://schemas.openxmlformats.org/officeDocument/2006/relationships/image" Target="media/image143.jpg"/><Relationship Id="rId136" Type="http://schemas.openxmlformats.org/officeDocument/2006/relationships/image" Target="media/image144.jpg"/><Relationship Id="rId137" Type="http://schemas.openxmlformats.org/officeDocument/2006/relationships/image" Target="media/image145.png"/><Relationship Id="rId138" Type="http://schemas.openxmlformats.org/officeDocument/2006/relationships/image" Target="media/image146.png"/><Relationship Id="rId139" Type="http://schemas.openxmlformats.org/officeDocument/2006/relationships/image" Target="media/image147.png"/><Relationship Id="rId140" Type="http://schemas.openxmlformats.org/officeDocument/2006/relationships/image" Target="media/image148.png"/><Relationship Id="rId141" Type="http://schemas.openxmlformats.org/officeDocument/2006/relationships/image" Target="media/image149.jpg"/><Relationship Id="rId142" Type="http://schemas.openxmlformats.org/officeDocument/2006/relationships/image" Target="media/image150.jpg"/><Relationship Id="rId143" Type="http://schemas.openxmlformats.org/officeDocument/2006/relationships/image" Target="media/image151.jpg"/><Relationship Id="rId144" Type="http://schemas.openxmlformats.org/officeDocument/2006/relationships/image" Target="media/image152.jpg"/><Relationship Id="rId145" Type="http://schemas.openxmlformats.org/officeDocument/2006/relationships/image" Target="media/image153.jpg"/><Relationship Id="rId146" Type="http://schemas.openxmlformats.org/officeDocument/2006/relationships/image" Target="media/image154.jpg"/><Relationship Id="rId147" Type="http://schemas.openxmlformats.org/officeDocument/2006/relationships/image" Target="media/image155.png"/><Relationship Id="rId148" Type="http://schemas.openxmlformats.org/officeDocument/2006/relationships/image" Target="media/image156.png"/><Relationship Id="rId149" Type="http://schemas.openxmlformats.org/officeDocument/2006/relationships/image" Target="media/image157.png"/><Relationship Id="rId150" Type="http://schemas.openxmlformats.org/officeDocument/2006/relationships/image" Target="media/image158.png"/><Relationship Id="rId151" Type="http://schemas.openxmlformats.org/officeDocument/2006/relationships/image" Target="media/image159.jpg"/><Relationship Id="rId152" Type="http://schemas.openxmlformats.org/officeDocument/2006/relationships/image" Target="media/image160.jpg"/><Relationship Id="rId153" Type="http://schemas.openxmlformats.org/officeDocument/2006/relationships/image" Target="media/image161.jpg"/><Relationship Id="rId154" Type="http://schemas.openxmlformats.org/officeDocument/2006/relationships/image" Target="media/image162.jpg"/><Relationship Id="rId155" Type="http://schemas.openxmlformats.org/officeDocument/2006/relationships/image" Target="media/image163.jpg"/><Relationship Id="rId156" Type="http://schemas.openxmlformats.org/officeDocument/2006/relationships/image" Target="media/image164.jpg"/><Relationship Id="rId157" Type="http://schemas.openxmlformats.org/officeDocument/2006/relationships/image" Target="media/image165.jpg"/><Relationship Id="rId158" Type="http://schemas.openxmlformats.org/officeDocument/2006/relationships/image" Target="media/image166.jpg"/><Relationship Id="rId159" Type="http://schemas.openxmlformats.org/officeDocument/2006/relationships/image" Target="media/image167.jpg"/><Relationship Id="rId160" Type="http://schemas.openxmlformats.org/officeDocument/2006/relationships/image" Target="media/image168.jpg"/><Relationship Id="rId161" Type="http://schemas.openxmlformats.org/officeDocument/2006/relationships/header" Target="header19.xml"/><Relationship Id="rId162" Type="http://schemas.openxmlformats.org/officeDocument/2006/relationships/header" Target="header20.xml"/><Relationship Id="rId163" Type="http://schemas.openxmlformats.org/officeDocument/2006/relationships/image" Target="media/image177.jpg"/><Relationship Id="rId164" Type="http://schemas.openxmlformats.org/officeDocument/2006/relationships/image" Target="media/image178.jpg"/><Relationship Id="rId165" Type="http://schemas.openxmlformats.org/officeDocument/2006/relationships/image" Target="media/image179.jpg"/><Relationship Id="rId166" Type="http://schemas.openxmlformats.org/officeDocument/2006/relationships/image" Target="media/image180.jpg"/><Relationship Id="rId167" Type="http://schemas.openxmlformats.org/officeDocument/2006/relationships/image" Target="media/image181.jpg"/><Relationship Id="rId168" Type="http://schemas.openxmlformats.org/officeDocument/2006/relationships/image" Target="media/image182.jpg"/><Relationship Id="rId169" Type="http://schemas.openxmlformats.org/officeDocument/2006/relationships/image" Target="media/image183.jpg"/><Relationship Id="rId170" Type="http://schemas.openxmlformats.org/officeDocument/2006/relationships/image" Target="media/image184.jpg"/><Relationship Id="rId171" Type="http://schemas.openxmlformats.org/officeDocument/2006/relationships/image" Target="media/image185.jpg"/><Relationship Id="rId172" Type="http://schemas.openxmlformats.org/officeDocument/2006/relationships/header" Target="header21.xml"/><Relationship Id="rId173" Type="http://schemas.openxmlformats.org/officeDocument/2006/relationships/image" Target="media/image190.jpg"/><Relationship Id="rId174" Type="http://schemas.openxmlformats.org/officeDocument/2006/relationships/image" Target="media/image191.jpg"/><Relationship Id="rId175" Type="http://schemas.openxmlformats.org/officeDocument/2006/relationships/image" Target="media/image192.jpg"/><Relationship Id="rId176" Type="http://schemas.openxmlformats.org/officeDocument/2006/relationships/image" Target="media/image193.jpg"/><Relationship Id="rId177" Type="http://schemas.openxmlformats.org/officeDocument/2006/relationships/header" Target="header22.xml"/><Relationship Id="rId178" Type="http://schemas.openxmlformats.org/officeDocument/2006/relationships/footer" Target="footer7.xml"/><Relationship Id="rId179" Type="http://schemas.openxmlformats.org/officeDocument/2006/relationships/footer" Target="footer8.xml"/><Relationship Id="rId180" Type="http://schemas.openxmlformats.org/officeDocument/2006/relationships/image" Target="media/image194.jpg"/><Relationship Id="rId181" Type="http://schemas.openxmlformats.org/officeDocument/2006/relationships/image" Target="media/image195.jpg"/><Relationship Id="rId182" Type="http://schemas.openxmlformats.org/officeDocument/2006/relationships/header" Target="header23.xml"/><Relationship Id="rId183" Type="http://schemas.openxmlformats.org/officeDocument/2006/relationships/image" Target="media/image200.jpg"/><Relationship Id="rId184" Type="http://schemas.openxmlformats.org/officeDocument/2006/relationships/image" Target="media/image201.jpg"/><Relationship Id="rId185" Type="http://schemas.openxmlformats.org/officeDocument/2006/relationships/image" Target="media/image202.jpg"/><Relationship Id="rId186" Type="http://schemas.openxmlformats.org/officeDocument/2006/relationships/header" Target="header24.xml"/><Relationship Id="rId187" Type="http://schemas.openxmlformats.org/officeDocument/2006/relationships/footer" Target="footer9.xml"/><Relationship Id="rId188" Type="http://schemas.openxmlformats.org/officeDocument/2006/relationships/footer" Target="footer10.xml"/><Relationship Id="rId189" Type="http://schemas.openxmlformats.org/officeDocument/2006/relationships/image" Target="media/image203.png"/><Relationship Id="rId190" Type="http://schemas.openxmlformats.org/officeDocument/2006/relationships/image" Target="media/image204.png"/><Relationship Id="rId191" Type="http://schemas.openxmlformats.org/officeDocument/2006/relationships/image" Target="media/image205.png"/><Relationship Id="rId192" Type="http://schemas.openxmlformats.org/officeDocument/2006/relationships/image" Target="media/image206.png"/><Relationship Id="rId193" Type="http://schemas.openxmlformats.org/officeDocument/2006/relationships/image" Target="media/image207.jpg"/><Relationship Id="rId194" Type="http://schemas.openxmlformats.org/officeDocument/2006/relationships/hyperlink" Target="http://www.municipalidaddesansebastian.gob.gt/" TargetMode="External"/><Relationship Id="rId195" Type="http://schemas.openxmlformats.org/officeDocument/2006/relationships/image" Target="media/image208.jpg"/><Relationship Id="rId196" Type="http://schemas.openxmlformats.org/officeDocument/2006/relationships/header" Target="header25.xml"/><Relationship Id="rId197" Type="http://schemas.openxmlformats.org/officeDocument/2006/relationships/image" Target="media/image213.jpg"/><Relationship Id="rId198" Type="http://schemas.openxmlformats.org/officeDocument/2006/relationships/image" Target="media/image214.jpg"/><Relationship Id="rId199" Type="http://schemas.openxmlformats.org/officeDocument/2006/relationships/image" Target="media/image215.jpg"/><Relationship Id="rId200" Type="http://schemas.openxmlformats.org/officeDocument/2006/relationships/header" Target="header26.xml"/><Relationship Id="rId201" Type="http://schemas.openxmlformats.org/officeDocument/2006/relationships/footer" Target="footer11.xml"/><Relationship Id="rId202" Type="http://schemas.openxmlformats.org/officeDocument/2006/relationships/footer" Target="footer12.xml"/><Relationship Id="rId203" Type="http://schemas.openxmlformats.org/officeDocument/2006/relationships/image" Target="media/image216.jpg"/><Relationship Id="rId204" Type="http://schemas.openxmlformats.org/officeDocument/2006/relationships/image" Target="media/image217.jpg"/><Relationship Id="rId205" Type="http://schemas.openxmlformats.org/officeDocument/2006/relationships/image" Target="media/image218.jpg"/><Relationship Id="rId206" Type="http://schemas.openxmlformats.org/officeDocument/2006/relationships/image" Target="media/image219.jpg"/><Relationship Id="rId207" Type="http://schemas.openxmlformats.org/officeDocument/2006/relationships/header" Target="header27.xml"/><Relationship Id="rId208" Type="http://schemas.openxmlformats.org/officeDocument/2006/relationships/image" Target="media/image220.png"/><Relationship Id="rId209" Type="http://schemas.openxmlformats.org/officeDocument/2006/relationships/image" Target="media/image221.png"/><Relationship Id="rId210" Type="http://schemas.openxmlformats.org/officeDocument/2006/relationships/image" Target="media/image222.png"/><Relationship Id="rId211" Type="http://schemas.openxmlformats.org/officeDocument/2006/relationships/image" Target="media/image223.png"/><Relationship Id="rId212" Type="http://schemas.openxmlformats.org/officeDocument/2006/relationships/image" Target="media/image224.jpg"/><Relationship Id="rId213" Type="http://schemas.openxmlformats.org/officeDocument/2006/relationships/image" Target="media/image225.jpg"/><Relationship Id="rId214" Type="http://schemas.openxmlformats.org/officeDocument/2006/relationships/hyperlink" Target="http://www.municipalidaddesansebastian.gob.gt/" TargetMode="External"/><Relationship Id="rId215" Type="http://schemas.openxmlformats.org/officeDocument/2006/relationships/image" Target="media/image226.jpg"/><Relationship Id="rId216" Type="http://schemas.openxmlformats.org/officeDocument/2006/relationships/image" Target="media/image227.jpg"/><Relationship Id="rId217" Type="http://schemas.openxmlformats.org/officeDocument/2006/relationships/header" Target="header28.xml"/><Relationship Id="rId218" Type="http://schemas.openxmlformats.org/officeDocument/2006/relationships/header" Target="header29.xml"/><Relationship Id="rId219" Type="http://schemas.openxmlformats.org/officeDocument/2006/relationships/footer" Target="footer13.xml"/><Relationship Id="rId220" Type="http://schemas.openxmlformats.org/officeDocument/2006/relationships/footer" Target="footer14.xml"/><Relationship Id="rId221" Type="http://schemas.openxmlformats.org/officeDocument/2006/relationships/image" Target="media/image236.jpg"/><Relationship Id="rId222" Type="http://schemas.openxmlformats.org/officeDocument/2006/relationships/image" Target="media/image237.jpg"/><Relationship Id="rId223" Type="http://schemas.openxmlformats.org/officeDocument/2006/relationships/image" Target="media/image238.jpg"/><Relationship Id="rId224" Type="http://schemas.openxmlformats.org/officeDocument/2006/relationships/image" Target="media/image239.jpg"/><Relationship Id="rId225" Type="http://schemas.openxmlformats.org/officeDocument/2006/relationships/image" Target="media/image240.jpg"/><Relationship Id="rId226" Type="http://schemas.openxmlformats.org/officeDocument/2006/relationships/image" Target="media/image241.jpg"/><Relationship Id="rId227" Type="http://schemas.openxmlformats.org/officeDocument/2006/relationships/image" Target="media/image242.jpg"/><Relationship Id="rId228" Type="http://schemas.openxmlformats.org/officeDocument/2006/relationships/hyperlink" Target="http://www.municipalidaddesansebastian.gob.gt/" TargetMode="External"/><Relationship Id="rId229" Type="http://schemas.openxmlformats.org/officeDocument/2006/relationships/image" Target="media/image243.jpg"/><Relationship Id="rId230" Type="http://schemas.openxmlformats.org/officeDocument/2006/relationships/image" Target="media/image244.jpg"/><Relationship Id="rId231" Type="http://schemas.openxmlformats.org/officeDocument/2006/relationships/image" Target="media/image245.jpg"/><Relationship Id="rId232" Type="http://schemas.openxmlformats.org/officeDocument/2006/relationships/image" Target="media/image246.jpg"/><Relationship Id="rId233" Type="http://schemas.openxmlformats.org/officeDocument/2006/relationships/image" Target="media/image247.jpg"/><Relationship Id="rId234" Type="http://schemas.openxmlformats.org/officeDocument/2006/relationships/image" Target="media/image248.jpg"/><Relationship Id="rId235" Type="http://schemas.openxmlformats.org/officeDocument/2006/relationships/image" Target="media/image249.jpg"/><Relationship Id="rId236" Type="http://schemas.openxmlformats.org/officeDocument/2006/relationships/image" Target="media/image250.jpg"/><Relationship Id="rId237" Type="http://schemas.openxmlformats.org/officeDocument/2006/relationships/image" Target="media/image251.jpg"/><Relationship Id="rId238" Type="http://schemas.openxmlformats.org/officeDocument/2006/relationships/header" Target="header30.xml"/><Relationship Id="rId239" Type="http://schemas.openxmlformats.org/officeDocument/2006/relationships/header" Target="header31.xml"/><Relationship Id="rId240" Type="http://schemas.openxmlformats.org/officeDocument/2006/relationships/image" Target="media/image256.png"/><Relationship Id="rId241" Type="http://schemas.openxmlformats.org/officeDocument/2006/relationships/image" Target="media/image257.png"/><Relationship Id="rId242" Type="http://schemas.openxmlformats.org/officeDocument/2006/relationships/image" Target="media/image258.png"/><Relationship Id="rId243" Type="http://schemas.openxmlformats.org/officeDocument/2006/relationships/image" Target="media/image259.png"/><Relationship Id="rId244" Type="http://schemas.openxmlformats.org/officeDocument/2006/relationships/image" Target="media/image260.jpg"/><Relationship Id="rId245" Type="http://schemas.openxmlformats.org/officeDocument/2006/relationships/image" Target="media/image261.jpg"/><Relationship Id="rId246" Type="http://schemas.openxmlformats.org/officeDocument/2006/relationships/image" Target="media/image262.jpg"/><Relationship Id="rId247" Type="http://schemas.openxmlformats.org/officeDocument/2006/relationships/image" Target="media/image263.jpg"/><Relationship Id="rId248" Type="http://schemas.openxmlformats.org/officeDocument/2006/relationships/image" Target="media/image264.jpg"/><Relationship Id="rId249" Type="http://schemas.openxmlformats.org/officeDocument/2006/relationships/image" Target="media/image265.jpg"/><Relationship Id="rId250" Type="http://schemas.openxmlformats.org/officeDocument/2006/relationships/image" Target="media/image266.jpg"/><Relationship Id="rId251" Type="http://schemas.openxmlformats.org/officeDocument/2006/relationships/image" Target="media/image267.png"/><Relationship Id="rId252" Type="http://schemas.openxmlformats.org/officeDocument/2006/relationships/image" Target="media/image268.png"/><Relationship Id="rId253" Type="http://schemas.openxmlformats.org/officeDocument/2006/relationships/image" Target="media/image269.png"/><Relationship Id="rId254" Type="http://schemas.openxmlformats.org/officeDocument/2006/relationships/image" Target="media/image270.png"/><Relationship Id="rId255" Type="http://schemas.openxmlformats.org/officeDocument/2006/relationships/image" Target="media/image271.jpg"/><Relationship Id="rId256" Type="http://schemas.openxmlformats.org/officeDocument/2006/relationships/image" Target="media/image272.jpg"/><Relationship Id="rId257" Type="http://schemas.openxmlformats.org/officeDocument/2006/relationships/image" Target="media/image273.jpg"/><Relationship Id="rId258" Type="http://schemas.openxmlformats.org/officeDocument/2006/relationships/image" Target="media/image274.jpg"/><Relationship Id="rId259" Type="http://schemas.openxmlformats.org/officeDocument/2006/relationships/header" Target="header32.xml"/><Relationship Id="rId260" Type="http://schemas.openxmlformats.org/officeDocument/2006/relationships/footer" Target="footer15.xml"/><Relationship Id="rId261" Type="http://schemas.openxmlformats.org/officeDocument/2006/relationships/image" Target="media/image275.jpg"/><Relationship Id="rId262" Type="http://schemas.openxmlformats.org/officeDocument/2006/relationships/image" Target="media/image276.jpg"/><Relationship Id="rId263" Type="http://schemas.openxmlformats.org/officeDocument/2006/relationships/image" Target="media/image277.jpg"/><Relationship Id="rId264" Type="http://schemas.openxmlformats.org/officeDocument/2006/relationships/image" Target="media/image278.jpg"/><Relationship Id="rId265" Type="http://schemas.openxmlformats.org/officeDocument/2006/relationships/image" Target="media/image279.jpg"/><Relationship Id="rId266" Type="http://schemas.openxmlformats.org/officeDocument/2006/relationships/image" Target="media/image280.jpg"/><Relationship Id="rId267" Type="http://schemas.openxmlformats.org/officeDocument/2006/relationships/image" Target="media/image281.jpg"/><Relationship Id="rId268" Type="http://schemas.openxmlformats.org/officeDocument/2006/relationships/image" Target="media/image282.jpg"/><Relationship Id="rId269" Type="http://schemas.openxmlformats.org/officeDocument/2006/relationships/image" Target="media/image283.jpg"/><Relationship Id="rId270" Type="http://schemas.openxmlformats.org/officeDocument/2006/relationships/image" Target="media/image284.jpg"/><Relationship Id="rId271" Type="http://schemas.openxmlformats.org/officeDocument/2006/relationships/header" Target="header33.xml"/><Relationship Id="rId272" Type="http://schemas.openxmlformats.org/officeDocument/2006/relationships/footer" Target="footer16.xml"/><Relationship Id="rId273" Type="http://schemas.openxmlformats.org/officeDocument/2006/relationships/hyperlink" Target="http://www.municipalidaddesansebastian.gob.gt/" TargetMode="External"/><Relationship Id="rId274" Type="http://schemas.openxmlformats.org/officeDocument/2006/relationships/image" Target="media/image285.png"/><Relationship Id="rId275" Type="http://schemas.openxmlformats.org/officeDocument/2006/relationships/image" Target="media/image286.png"/><Relationship Id="rId276" Type="http://schemas.openxmlformats.org/officeDocument/2006/relationships/image" Target="media/image287.png"/><Relationship Id="rId277" Type="http://schemas.openxmlformats.org/officeDocument/2006/relationships/image" Target="media/image288.png"/><Relationship Id="rId278" Type="http://schemas.openxmlformats.org/officeDocument/2006/relationships/image" Target="media/image289.jpg"/><Relationship Id="rId279" Type="http://schemas.openxmlformats.org/officeDocument/2006/relationships/header" Target="header34.xml"/><Relationship Id="rId280" Type="http://schemas.openxmlformats.org/officeDocument/2006/relationships/footer" Target="footer17.xml"/><Relationship Id="rId281" Type="http://schemas.openxmlformats.org/officeDocument/2006/relationships/header" Target="header35.xml"/><Relationship Id="rId282" Type="http://schemas.openxmlformats.org/officeDocument/2006/relationships/footer" Target="footer18.xml"/><Relationship Id="rId283" Type="http://schemas.openxmlformats.org/officeDocument/2006/relationships/header" Target="header36.xml"/><Relationship Id="rId284" Type="http://schemas.openxmlformats.org/officeDocument/2006/relationships/footer" Target="footer19.xml"/><Relationship Id="rId285" Type="http://schemas.openxmlformats.org/officeDocument/2006/relationships/header" Target="header37.xml"/><Relationship Id="rId286" Type="http://schemas.openxmlformats.org/officeDocument/2006/relationships/footer" Target="footer20.xml"/><Relationship Id="rId287" Type="http://schemas.openxmlformats.org/officeDocument/2006/relationships/hyperlink" Target="http://www.municipalidaddesansebastian.gob.gt/" TargetMode="External"/><Relationship Id="rId288" Type="http://schemas.openxmlformats.org/officeDocument/2006/relationships/image" Target="media/image290.png"/><Relationship Id="rId289" Type="http://schemas.openxmlformats.org/officeDocument/2006/relationships/image" Target="media/image291.png"/><Relationship Id="rId290" Type="http://schemas.openxmlformats.org/officeDocument/2006/relationships/image" Target="media/image292.png"/><Relationship Id="rId291" Type="http://schemas.openxmlformats.org/officeDocument/2006/relationships/image" Target="media/image293.png"/><Relationship Id="rId292" Type="http://schemas.openxmlformats.org/officeDocument/2006/relationships/image" Target="media/image294.jpg"/><Relationship Id="rId293" Type="http://schemas.openxmlformats.org/officeDocument/2006/relationships/header" Target="header38.xml"/><Relationship Id="rId294" Type="http://schemas.openxmlformats.org/officeDocument/2006/relationships/footer" Target="footer21.xml"/><Relationship Id="rId295" Type="http://schemas.openxmlformats.org/officeDocument/2006/relationships/hyperlink" Target="http://www.municipalidaddesansebastian.gob.gt/" TargetMode="External"/><Relationship Id="rId296" Type="http://schemas.openxmlformats.org/officeDocument/2006/relationships/image" Target="media/image295.png"/><Relationship Id="rId297" Type="http://schemas.openxmlformats.org/officeDocument/2006/relationships/image" Target="media/image296.png"/><Relationship Id="rId298" Type="http://schemas.openxmlformats.org/officeDocument/2006/relationships/image" Target="media/image297.png"/><Relationship Id="rId299" Type="http://schemas.openxmlformats.org/officeDocument/2006/relationships/image" Target="media/image298.png"/><Relationship Id="rId300" Type="http://schemas.openxmlformats.org/officeDocument/2006/relationships/image" Target="media/image299.jpg"/><Relationship Id="rId301" Type="http://schemas.openxmlformats.org/officeDocument/2006/relationships/header" Target="header39.xml"/><Relationship Id="rId302" Type="http://schemas.openxmlformats.org/officeDocument/2006/relationships/footer" Target="footer22.xml"/><Relationship Id="rId303" Type="http://schemas.openxmlformats.org/officeDocument/2006/relationships/hyperlink" Target="http://www.municipalidaddesansebastian.gob.gt/" TargetMode="External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jpg"/><Relationship Id="rId309" Type="http://schemas.openxmlformats.org/officeDocument/2006/relationships/header" Target="header40.xml"/><Relationship Id="rId310" Type="http://schemas.openxmlformats.org/officeDocument/2006/relationships/footer" Target="footer23.xml"/><Relationship Id="rId311" Type="http://schemas.openxmlformats.org/officeDocument/2006/relationships/hyperlink" Target="http://www.municipalidaddesansebastian.gob.gt/" TargetMode="External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jpg"/><Relationship Id="rId317" Type="http://schemas.openxmlformats.org/officeDocument/2006/relationships/header" Target="header41.xml"/><Relationship Id="rId318" Type="http://schemas.openxmlformats.org/officeDocument/2006/relationships/footer" Target="footer24.xml"/><Relationship Id="rId319" Type="http://schemas.openxmlformats.org/officeDocument/2006/relationships/header" Target="header42.xml"/><Relationship Id="rId320" Type="http://schemas.openxmlformats.org/officeDocument/2006/relationships/footer" Target="footer25.xml"/><Relationship Id="rId321" Type="http://schemas.openxmlformats.org/officeDocument/2006/relationships/header" Target="header43.xml"/><Relationship Id="rId322" Type="http://schemas.openxmlformats.org/officeDocument/2006/relationships/footer" Target="footer26.xml"/><Relationship Id="rId323" Type="http://schemas.openxmlformats.org/officeDocument/2006/relationships/hyperlink" Target="http://www.municipalidaddesansebastian.gob.gt/" TargetMode="External"/><Relationship Id="rId324" Type="http://schemas.openxmlformats.org/officeDocument/2006/relationships/image" Target="media/image310.png"/><Relationship Id="rId325" Type="http://schemas.openxmlformats.org/officeDocument/2006/relationships/image" Target="media/image311.png"/><Relationship Id="rId326" Type="http://schemas.openxmlformats.org/officeDocument/2006/relationships/image" Target="media/image312.png"/><Relationship Id="rId327" Type="http://schemas.openxmlformats.org/officeDocument/2006/relationships/image" Target="media/image313.png"/><Relationship Id="rId328" Type="http://schemas.openxmlformats.org/officeDocument/2006/relationships/image" Target="media/image314.jpg"/><Relationship Id="rId329" Type="http://schemas.openxmlformats.org/officeDocument/2006/relationships/header" Target="header44.xml"/><Relationship Id="rId330" Type="http://schemas.openxmlformats.org/officeDocument/2006/relationships/footer" Target="footer27.xml"/><Relationship Id="rId331" Type="http://schemas.openxmlformats.org/officeDocument/2006/relationships/hyperlink" Target="http://www.municipalidaddesansebastian.gob.gt/" TargetMode="External"/><Relationship Id="rId332" Type="http://schemas.openxmlformats.org/officeDocument/2006/relationships/image" Target="media/image315.png"/><Relationship Id="rId333" Type="http://schemas.openxmlformats.org/officeDocument/2006/relationships/image" Target="media/image316.png"/><Relationship Id="rId334" Type="http://schemas.openxmlformats.org/officeDocument/2006/relationships/image" Target="media/image317.png"/><Relationship Id="rId335" Type="http://schemas.openxmlformats.org/officeDocument/2006/relationships/image" Target="media/image318.png"/><Relationship Id="rId336" Type="http://schemas.openxmlformats.org/officeDocument/2006/relationships/image" Target="media/image319.jpg"/><Relationship Id="rId337" Type="http://schemas.openxmlformats.org/officeDocument/2006/relationships/header" Target="header45.xml"/><Relationship Id="rId338" Type="http://schemas.openxmlformats.org/officeDocument/2006/relationships/footer" Target="footer28.xml"/><Relationship Id="rId339" Type="http://schemas.openxmlformats.org/officeDocument/2006/relationships/hyperlink" Target="http://www.municipalidaddesansebastian.gob.gt/" TargetMode="External"/><Relationship Id="rId340" Type="http://schemas.openxmlformats.org/officeDocument/2006/relationships/image" Target="media/image320.png"/><Relationship Id="rId341" Type="http://schemas.openxmlformats.org/officeDocument/2006/relationships/image" Target="media/image321.png"/><Relationship Id="rId342" Type="http://schemas.openxmlformats.org/officeDocument/2006/relationships/image" Target="media/image322.png"/><Relationship Id="rId343" Type="http://schemas.openxmlformats.org/officeDocument/2006/relationships/image" Target="media/image323.png"/><Relationship Id="rId344" Type="http://schemas.openxmlformats.org/officeDocument/2006/relationships/image" Target="media/image324.jpg"/><Relationship Id="rId345" Type="http://schemas.openxmlformats.org/officeDocument/2006/relationships/header" Target="header46.xml"/><Relationship Id="rId346" Type="http://schemas.openxmlformats.org/officeDocument/2006/relationships/footer" Target="footer29.xml"/><Relationship Id="rId347" Type="http://schemas.openxmlformats.org/officeDocument/2006/relationships/hyperlink" Target="http://www.municipalidaddesansebastian.gob.gt/" TargetMode="External"/><Relationship Id="rId348" Type="http://schemas.openxmlformats.org/officeDocument/2006/relationships/image" Target="media/image325.png"/><Relationship Id="rId349" Type="http://schemas.openxmlformats.org/officeDocument/2006/relationships/image" Target="media/image326.png"/><Relationship Id="rId350" Type="http://schemas.openxmlformats.org/officeDocument/2006/relationships/image" Target="media/image327.png"/><Relationship Id="rId351" Type="http://schemas.openxmlformats.org/officeDocument/2006/relationships/image" Target="media/image328.png"/><Relationship Id="rId352" Type="http://schemas.openxmlformats.org/officeDocument/2006/relationships/image" Target="media/image329.jpg"/><Relationship Id="rId353" Type="http://schemas.openxmlformats.org/officeDocument/2006/relationships/header" Target="header47.xml"/><Relationship Id="rId354" Type="http://schemas.openxmlformats.org/officeDocument/2006/relationships/footer" Target="footer30.xml"/><Relationship Id="rId355" Type="http://schemas.openxmlformats.org/officeDocument/2006/relationships/header" Target="header48.xml"/><Relationship Id="rId356" Type="http://schemas.openxmlformats.org/officeDocument/2006/relationships/footer" Target="footer31.xml"/><Relationship Id="rId357" Type="http://schemas.openxmlformats.org/officeDocument/2006/relationships/hyperlink" Target="http://www.municipalidaddesansebastian.gob.gt/" TargetMode="External"/><Relationship Id="rId358" Type="http://schemas.openxmlformats.org/officeDocument/2006/relationships/image" Target="media/image330.png"/><Relationship Id="rId359" Type="http://schemas.openxmlformats.org/officeDocument/2006/relationships/image" Target="media/image331.png"/><Relationship Id="rId360" Type="http://schemas.openxmlformats.org/officeDocument/2006/relationships/image" Target="media/image332.png"/><Relationship Id="rId361" Type="http://schemas.openxmlformats.org/officeDocument/2006/relationships/image" Target="media/image333.png"/><Relationship Id="rId362" Type="http://schemas.openxmlformats.org/officeDocument/2006/relationships/image" Target="media/image334.jpg"/><Relationship Id="rId363" Type="http://schemas.openxmlformats.org/officeDocument/2006/relationships/header" Target="header49.xml"/><Relationship Id="rId364" Type="http://schemas.openxmlformats.org/officeDocument/2006/relationships/footer" Target="footer32.xml"/><Relationship Id="rId365" Type="http://schemas.openxmlformats.org/officeDocument/2006/relationships/hyperlink" Target="http://www.municipalidaddesansebastian.gob.gt/" TargetMode="External"/><Relationship Id="rId366" Type="http://schemas.openxmlformats.org/officeDocument/2006/relationships/image" Target="media/image335.png"/><Relationship Id="rId367" Type="http://schemas.openxmlformats.org/officeDocument/2006/relationships/image" Target="media/image336.png"/><Relationship Id="rId368" Type="http://schemas.openxmlformats.org/officeDocument/2006/relationships/image" Target="media/image337.png"/><Relationship Id="rId369" Type="http://schemas.openxmlformats.org/officeDocument/2006/relationships/image" Target="media/image338.png"/><Relationship Id="rId370" Type="http://schemas.openxmlformats.org/officeDocument/2006/relationships/image" Target="media/image339.jpg"/><Relationship Id="rId371" Type="http://schemas.openxmlformats.org/officeDocument/2006/relationships/header" Target="header50.xml"/><Relationship Id="rId372" Type="http://schemas.openxmlformats.org/officeDocument/2006/relationships/footer" Target="footer33.xml"/><Relationship Id="rId373" Type="http://schemas.openxmlformats.org/officeDocument/2006/relationships/hyperlink" Target="http://www.municipalidaddesansebastian.gob.gt/" TargetMode="External"/><Relationship Id="rId374" Type="http://schemas.openxmlformats.org/officeDocument/2006/relationships/image" Target="media/image340.png"/><Relationship Id="rId375" Type="http://schemas.openxmlformats.org/officeDocument/2006/relationships/image" Target="media/image341.png"/><Relationship Id="rId376" Type="http://schemas.openxmlformats.org/officeDocument/2006/relationships/image" Target="media/image342.png"/><Relationship Id="rId377" Type="http://schemas.openxmlformats.org/officeDocument/2006/relationships/image" Target="media/image343.png"/><Relationship Id="rId378" Type="http://schemas.openxmlformats.org/officeDocument/2006/relationships/image" Target="media/image344.jpg"/><Relationship Id="rId379" Type="http://schemas.openxmlformats.org/officeDocument/2006/relationships/header" Target="header51.xml"/><Relationship Id="rId380" Type="http://schemas.openxmlformats.org/officeDocument/2006/relationships/footer" Target="footer34.xml"/><Relationship Id="rId381" Type="http://schemas.openxmlformats.org/officeDocument/2006/relationships/hyperlink" Target="http://www.municipalidaddesansebastian.gob.gt/" TargetMode="External"/><Relationship Id="rId382" Type="http://schemas.openxmlformats.org/officeDocument/2006/relationships/image" Target="media/image345.png"/><Relationship Id="rId383" Type="http://schemas.openxmlformats.org/officeDocument/2006/relationships/image" Target="media/image346.png"/><Relationship Id="rId384" Type="http://schemas.openxmlformats.org/officeDocument/2006/relationships/image" Target="media/image347.png"/><Relationship Id="rId385" Type="http://schemas.openxmlformats.org/officeDocument/2006/relationships/image" Target="media/image348.png"/><Relationship Id="rId386" Type="http://schemas.openxmlformats.org/officeDocument/2006/relationships/image" Target="media/image349.jpg"/><Relationship Id="rId387" Type="http://schemas.openxmlformats.org/officeDocument/2006/relationships/image" Target="media/image350.png"/><Relationship Id="rId388" Type="http://schemas.openxmlformats.org/officeDocument/2006/relationships/image" Target="media/image351.png"/><Relationship Id="rId389" Type="http://schemas.openxmlformats.org/officeDocument/2006/relationships/image" Target="media/image352.png"/><Relationship Id="rId390" Type="http://schemas.openxmlformats.org/officeDocument/2006/relationships/image" Target="media/image353.png"/><Relationship Id="rId391" Type="http://schemas.openxmlformats.org/officeDocument/2006/relationships/header" Target="header52.xml"/><Relationship Id="rId392" Type="http://schemas.openxmlformats.org/officeDocument/2006/relationships/footer" Target="footer35.xml"/><Relationship Id="rId393" Type="http://schemas.openxmlformats.org/officeDocument/2006/relationships/image" Target="media/image354.jpg"/><Relationship Id="rId394" Type="http://schemas.openxmlformats.org/officeDocument/2006/relationships/header" Target="header53.xml"/><Relationship Id="rId395" Type="http://schemas.openxmlformats.org/officeDocument/2006/relationships/footer" Target="footer36.xml"/><Relationship Id="rId396" Type="http://schemas.openxmlformats.org/officeDocument/2006/relationships/header" Target="header54.xml"/><Relationship Id="rId397" Type="http://schemas.openxmlformats.org/officeDocument/2006/relationships/footer" Target="footer37.xml"/><Relationship Id="rId398" Type="http://schemas.openxmlformats.org/officeDocument/2006/relationships/header" Target="header55.xml"/><Relationship Id="rId399" Type="http://schemas.openxmlformats.org/officeDocument/2006/relationships/footer" Target="footer38.xml"/><Relationship Id="rId400" Type="http://schemas.openxmlformats.org/officeDocument/2006/relationships/header" Target="header56.xml"/><Relationship Id="rId401" Type="http://schemas.openxmlformats.org/officeDocument/2006/relationships/footer" Target="footer39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http://www.municipalidaddesansebastian.gob.gt/" TargetMode="External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<Relationship Id="rId3" Type="http://schemas.openxmlformats.org/officeDocument/2006/relationships/image" Target="media/image75.png"/><Relationship Id="rId4" Type="http://schemas.openxmlformats.org/officeDocument/2006/relationships/image" Target="media/image76.png"/><Relationship Id="rId5" Type="http://schemas.openxmlformats.org/officeDocument/2006/relationships/hyperlink" Target="http://www.municipalidaddesansebastian.gob.gt/" TargetMode="External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Relationship Id="rId2" Type="http://schemas.openxmlformats.org/officeDocument/2006/relationships/image" Target="media/image110.png"/><Relationship Id="rId3" Type="http://schemas.openxmlformats.org/officeDocument/2006/relationships/image" Target="media/image111.png"/><Relationship Id="rId4" Type="http://schemas.openxmlformats.org/officeDocument/2006/relationships/image" Target="media/image112.png"/><Relationship Id="rId5" Type="http://schemas.openxmlformats.org/officeDocument/2006/relationships/hyperlink" Target="http://www.municipalidaddesansebastian.gob.gt/" TargetMode="External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Relationship Id="rId2" Type="http://schemas.openxmlformats.org/officeDocument/2006/relationships/image" Target="media/image125.png"/><Relationship Id="rId3" Type="http://schemas.openxmlformats.org/officeDocument/2006/relationships/image" Target="media/image126.png"/><Relationship Id="rId4" Type="http://schemas.openxmlformats.org/officeDocument/2006/relationships/image" Target="media/image127.png"/><Relationship Id="rId5" Type="http://schemas.openxmlformats.org/officeDocument/2006/relationships/hyperlink" Target="http://www.municipalidaddesansebastian.gob.gt/" TargetMode="External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Relationship Id="rId2" Type="http://schemas.openxmlformats.org/officeDocument/2006/relationships/image" Target="media/image129.png"/><Relationship Id="rId3" Type="http://schemas.openxmlformats.org/officeDocument/2006/relationships/image" Target="media/image130.png"/><Relationship Id="rId4" Type="http://schemas.openxmlformats.org/officeDocument/2006/relationships/image" Target="media/image131.png"/><Relationship Id="rId5" Type="http://schemas.openxmlformats.org/officeDocument/2006/relationships/hyperlink" Target="http://www.municipalidaddesansebastian.gob.gt/" TargetMode="External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Relationship Id="rId2" Type="http://schemas.openxmlformats.org/officeDocument/2006/relationships/image" Target="media/image138.png"/><Relationship Id="rId3" Type="http://schemas.openxmlformats.org/officeDocument/2006/relationships/image" Target="media/image139.png"/><Relationship Id="rId4" Type="http://schemas.openxmlformats.org/officeDocument/2006/relationships/image" Target="media/image140.png"/><Relationship Id="rId5" Type="http://schemas.openxmlformats.org/officeDocument/2006/relationships/hyperlink" Target="http://www.municipalidaddesansebastian.gob.gt/" TargetMode="External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69.png"/><Relationship Id="rId2" Type="http://schemas.openxmlformats.org/officeDocument/2006/relationships/image" Target="media/image170.png"/><Relationship Id="rId3" Type="http://schemas.openxmlformats.org/officeDocument/2006/relationships/image" Target="media/image171.png"/><Relationship Id="rId4" Type="http://schemas.openxmlformats.org/officeDocument/2006/relationships/image" Target="media/image172.png"/><Relationship Id="rId5" Type="http://schemas.openxmlformats.org/officeDocument/2006/relationships/hyperlink" Target="http://www.municipalidaddesansebastian.gob.gt/" TargetMode="Externa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Relationship Id="rId2" Type="http://schemas.openxmlformats.org/officeDocument/2006/relationships/image" Target="media/image174.png"/><Relationship Id="rId3" Type="http://schemas.openxmlformats.org/officeDocument/2006/relationships/image" Target="media/image175.png"/><Relationship Id="rId4" Type="http://schemas.openxmlformats.org/officeDocument/2006/relationships/image" Target="media/image176.png"/><Relationship Id="rId5" Type="http://schemas.openxmlformats.org/officeDocument/2006/relationships/hyperlink" Target="http://www.municipalidaddesansebastian.gob.gt/" TargetMode="External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6.png"/><Relationship Id="rId2" Type="http://schemas.openxmlformats.org/officeDocument/2006/relationships/image" Target="media/image187.png"/><Relationship Id="rId3" Type="http://schemas.openxmlformats.org/officeDocument/2006/relationships/image" Target="media/image188.png"/><Relationship Id="rId4" Type="http://schemas.openxmlformats.org/officeDocument/2006/relationships/image" Target="media/image189.png"/><Relationship Id="rId5" Type="http://schemas.openxmlformats.org/officeDocument/2006/relationships/hyperlink" Target="http://www.municipalidaddesansebastian.gob.gt/" TargetMode="External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96.png"/><Relationship Id="rId2" Type="http://schemas.openxmlformats.org/officeDocument/2006/relationships/image" Target="media/image197.png"/><Relationship Id="rId3" Type="http://schemas.openxmlformats.org/officeDocument/2006/relationships/image" Target="media/image198.png"/><Relationship Id="rId4" Type="http://schemas.openxmlformats.org/officeDocument/2006/relationships/image" Target="media/image199.png"/><Relationship Id="rId5" Type="http://schemas.openxmlformats.org/officeDocument/2006/relationships/hyperlink" Target="http://www.municipalidaddesansebastian.gob.gt/" TargetMode="External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09.png"/><Relationship Id="rId2" Type="http://schemas.openxmlformats.org/officeDocument/2006/relationships/image" Target="media/image210.png"/><Relationship Id="rId3" Type="http://schemas.openxmlformats.org/officeDocument/2006/relationships/image" Target="media/image211.png"/><Relationship Id="rId4" Type="http://schemas.openxmlformats.org/officeDocument/2006/relationships/image" Target="media/image212.png"/><Relationship Id="rId5" Type="http://schemas.openxmlformats.org/officeDocument/2006/relationships/hyperlink" Target="http://www.municipalidaddesansebastian.gob.gt/" TargetMode="External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28.png"/><Relationship Id="rId2" Type="http://schemas.openxmlformats.org/officeDocument/2006/relationships/image" Target="media/image229.png"/><Relationship Id="rId3" Type="http://schemas.openxmlformats.org/officeDocument/2006/relationships/image" Target="media/image230.png"/><Relationship Id="rId4" Type="http://schemas.openxmlformats.org/officeDocument/2006/relationships/image" Target="media/image231.png"/><Relationship Id="rId5" Type="http://schemas.openxmlformats.org/officeDocument/2006/relationships/hyperlink" Target="http://www.municipalidaddesansebastian.gob.gt/" TargetMode="External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32.png"/><Relationship Id="rId2" Type="http://schemas.openxmlformats.org/officeDocument/2006/relationships/image" Target="media/image233.png"/><Relationship Id="rId3" Type="http://schemas.openxmlformats.org/officeDocument/2006/relationships/image" Target="media/image234.png"/><Relationship Id="rId4" Type="http://schemas.openxmlformats.org/officeDocument/2006/relationships/image" Target="media/image23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Relationship Id="rId3" Type="http://schemas.openxmlformats.org/officeDocument/2006/relationships/image" Target="media/image16.png"/><Relationship Id="rId4" Type="http://schemas.openxmlformats.org/officeDocument/2006/relationships/image" Target="media/image17.png"/><Relationship Id="rId5" Type="http://schemas.openxmlformats.org/officeDocument/2006/relationships/hyperlink" Target="http://www.municipalidaddesansebastian.gob.gt/" TargetMode="External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52.png"/><Relationship Id="rId2" Type="http://schemas.openxmlformats.org/officeDocument/2006/relationships/image" Target="media/image253.png"/><Relationship Id="rId3" Type="http://schemas.openxmlformats.org/officeDocument/2006/relationships/image" Target="media/image254.png"/><Relationship Id="rId4" Type="http://schemas.openxmlformats.org/officeDocument/2006/relationships/image" Target="media/image255.png"/><Relationship Id="rId5" Type="http://schemas.openxmlformats.org/officeDocument/2006/relationships/hyperlink" Target="http://www.municipalidaddesansebastian.gob.gt/" TargetMode="External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cipalidaddesansebastian.gob.gt/" TargetMode="External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Relationship Id="rId2" Type="http://schemas.openxmlformats.org/officeDocument/2006/relationships/image" Target="media/image55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hyperlink" Target="http://www.municipalidaddesansebastian.gob.gt/" TargetMode="External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Relationship Id="rId2" Type="http://schemas.openxmlformats.org/officeDocument/2006/relationships/image" Target="media/image70.png"/><Relationship Id="rId3" Type="http://schemas.openxmlformats.org/officeDocument/2006/relationships/image" Target="media/image71.png"/><Relationship Id="rId4" Type="http://schemas.openxmlformats.org/officeDocument/2006/relationships/image" Target="media/image7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Vilma</dc:creator>
  <dcterms:created xsi:type="dcterms:W3CDTF">2021-02-03T20:45:03Z</dcterms:created>
  <dcterms:modified xsi:type="dcterms:W3CDTF">2021-02-03T20:45:03Z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LastSaved">
    <vt:filetime>2021-02-04T00:00:00Z</vt:filetime>
  </property>
</Properties>
</file>